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5D1" w:rsidRPr="00DA2AC1" w:rsidRDefault="00E945D1" w:rsidP="00E945D1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E945D1" w:rsidRPr="00DA2AC1" w:rsidRDefault="00E945D1" w:rsidP="00E945D1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E945D1" w:rsidRPr="00DA2AC1" w:rsidRDefault="00E945D1" w:rsidP="00E945D1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E945D1" w:rsidRPr="00DA2AC1" w:rsidRDefault="00E945D1" w:rsidP="00E945D1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E945D1" w:rsidRPr="00DA2AC1" w:rsidRDefault="00E945D1" w:rsidP="00E945D1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07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30748E">
        <w:rPr>
          <w:sz w:val="24"/>
          <w:szCs w:val="24"/>
        </w:rPr>
        <w:t>9</w:t>
      </w:r>
    </w:p>
    <w:p w:rsidR="00E945D1" w:rsidRDefault="00E945D1" w:rsidP="00E945D1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30748E" w:rsidRPr="0030748E" w:rsidRDefault="0030748E" w:rsidP="0030748E"/>
    <w:p w:rsidR="00E945D1" w:rsidRPr="001566D5" w:rsidRDefault="00E945D1" w:rsidP="00E945D1"/>
    <w:p w:rsidR="00E945D1" w:rsidRDefault="00E945D1" w:rsidP="00E945D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E945D1" w:rsidRDefault="00E945D1" w:rsidP="00E945D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E945D1" w:rsidRDefault="00E945D1" w:rsidP="00E945D1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30748E" w:rsidRDefault="0030748E" w:rsidP="00E945D1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E945D1" w:rsidRPr="001566D5" w:rsidRDefault="00E945D1" w:rsidP="00E945D1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E945D1" w:rsidRDefault="00E945D1" w:rsidP="00E945D1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E945D1" w:rsidRDefault="00E945D1" w:rsidP="00E945D1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E945D1" w:rsidRDefault="00E945D1" w:rsidP="00E945D1">
      <w:pPr>
        <w:jc w:val="both"/>
        <w:rPr>
          <w:i/>
          <w:sz w:val="22"/>
          <w:szCs w:val="22"/>
        </w:rPr>
      </w:pPr>
    </w:p>
    <w:p w:rsidR="00E945D1" w:rsidRPr="00406690" w:rsidRDefault="00E945D1" w:rsidP="00E945D1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E945D1" w:rsidRPr="00406690" w:rsidRDefault="00E945D1" w:rsidP="00E945D1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E945D1" w:rsidRPr="005B5F96" w:rsidRDefault="00E945D1" w:rsidP="00E945D1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>”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środk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d</w:t>
      </w:r>
      <w:r w:rsidRPr="00F46B31">
        <w:rPr>
          <w:b/>
          <w:bCs/>
          <w:i/>
          <w:sz w:val="22"/>
          <w:szCs w:val="22"/>
        </w:rPr>
        <w:t>e</w:t>
      </w:r>
      <w:r>
        <w:rPr>
          <w:b/>
          <w:bCs/>
          <w:i/>
          <w:sz w:val="22"/>
          <w:szCs w:val="22"/>
        </w:rPr>
        <w:t>zynfekcyj</w:t>
      </w:r>
      <w:r w:rsidRPr="00F46B31">
        <w:rPr>
          <w:b/>
          <w:bCs/>
          <w:i/>
          <w:sz w:val="22"/>
          <w:szCs w:val="22"/>
        </w:rPr>
        <w:t>nych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07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E945D1" w:rsidRDefault="00E945D1" w:rsidP="00E945D1">
      <w:pPr>
        <w:jc w:val="both"/>
        <w:rPr>
          <w:b/>
          <w:sz w:val="22"/>
          <w:szCs w:val="22"/>
        </w:rPr>
      </w:pPr>
    </w:p>
    <w:p w:rsidR="00E945D1" w:rsidRDefault="00E945D1" w:rsidP="00E945D1">
      <w:pPr>
        <w:jc w:val="both"/>
        <w:rPr>
          <w:sz w:val="24"/>
          <w:szCs w:val="24"/>
        </w:rPr>
      </w:pPr>
    </w:p>
    <w:p w:rsidR="00E945D1" w:rsidRPr="001566D5" w:rsidRDefault="00E945D1" w:rsidP="00E945D1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E945D1" w:rsidRPr="00E935D6" w:rsidRDefault="00E945D1" w:rsidP="00E945D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E945D1" w:rsidRPr="00E945D1" w:rsidTr="005C43C0">
        <w:tc>
          <w:tcPr>
            <w:tcW w:w="9356" w:type="dxa"/>
            <w:shd w:val="clear" w:color="auto" w:fill="auto"/>
          </w:tcPr>
          <w:p w:rsidR="00E945D1" w:rsidRPr="00E945D1" w:rsidRDefault="00E945D1" w:rsidP="00E945D1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E945D1">
              <w:rPr>
                <w:sz w:val="24"/>
                <w:szCs w:val="24"/>
                <w:u w:val="single"/>
              </w:rPr>
              <w:t xml:space="preserve">Dot. SWZ, rozdział 9, pkt. 9.1. </w:t>
            </w:r>
            <w:proofErr w:type="spellStart"/>
            <w:r w:rsidRPr="00E945D1">
              <w:rPr>
                <w:sz w:val="24"/>
                <w:szCs w:val="24"/>
                <w:u w:val="single"/>
              </w:rPr>
              <w:t>ppkt</w:t>
            </w:r>
            <w:proofErr w:type="spellEnd"/>
            <w:r w:rsidRPr="00E945D1">
              <w:rPr>
                <w:sz w:val="24"/>
                <w:szCs w:val="24"/>
                <w:u w:val="single"/>
              </w:rPr>
              <w:t>. 2</w:t>
            </w:r>
          </w:p>
          <w:p w:rsidR="00E945D1" w:rsidRPr="00E945D1" w:rsidRDefault="00E945D1" w:rsidP="00E945D1">
            <w:pPr>
              <w:numPr>
                <w:ilvl w:val="0"/>
                <w:numId w:val="10"/>
              </w:numPr>
              <w:ind w:right="-74"/>
              <w:jc w:val="both"/>
              <w:rPr>
                <w:sz w:val="24"/>
                <w:szCs w:val="24"/>
              </w:rPr>
            </w:pPr>
            <w:r w:rsidRPr="00E945D1">
              <w:rPr>
                <w:sz w:val="24"/>
                <w:szCs w:val="24"/>
              </w:rPr>
              <w:t>Czy Zamawiający dopuści możliwość przedstawienia na potwierdzenie spełniania warunku - karty katalogowej lub folder producenta bądź autoryzowanego dystrybutora?</w:t>
            </w:r>
          </w:p>
          <w:p w:rsidR="00E945D1" w:rsidRPr="00E945D1" w:rsidRDefault="00E945D1" w:rsidP="00E945D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E945D1">
              <w:rPr>
                <w:b/>
                <w:sz w:val="24"/>
                <w:szCs w:val="24"/>
              </w:rPr>
              <w:t>Odp.:</w:t>
            </w:r>
          </w:p>
          <w:p w:rsidR="00E945D1" w:rsidRDefault="009B7EEC" w:rsidP="00E945D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</w:t>
            </w:r>
            <w:r w:rsidRPr="00E945D1">
              <w:rPr>
                <w:sz w:val="24"/>
                <w:szCs w:val="24"/>
              </w:rPr>
              <w:t>możliwość przedstawienia na potwierdzenie spełniania warunku - karty katalogowej lub folder producenta bądź autoryzowanego dystrybutora</w:t>
            </w:r>
            <w:r>
              <w:rPr>
                <w:sz w:val="24"/>
                <w:szCs w:val="24"/>
              </w:rPr>
              <w:t>.</w:t>
            </w:r>
          </w:p>
          <w:p w:rsidR="009B7EEC" w:rsidRPr="00E945D1" w:rsidRDefault="009B7EEC" w:rsidP="009B7EE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E945D1" w:rsidRPr="00E945D1" w:rsidRDefault="00E945D1" w:rsidP="00E945D1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E945D1">
              <w:rPr>
                <w:sz w:val="24"/>
                <w:szCs w:val="24"/>
                <w:u w:val="single"/>
              </w:rPr>
              <w:t>Dot. Pakiet nr 8 - Dekontaminacja pomieszczeń metodą fumigacji, poz. 1 i 2</w:t>
            </w:r>
          </w:p>
          <w:p w:rsidR="00E945D1" w:rsidRPr="00E945D1" w:rsidRDefault="00E945D1" w:rsidP="00E945D1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E945D1">
              <w:rPr>
                <w:sz w:val="24"/>
                <w:szCs w:val="24"/>
              </w:rPr>
              <w:t>Czy Zamawiający dla potwierdzeni</w:t>
            </w:r>
            <w:r w:rsidR="00DD10B6">
              <w:rPr>
                <w:sz w:val="24"/>
                <w:szCs w:val="24"/>
              </w:rPr>
              <w:t xml:space="preserve">a  aktywność wobec: B, V, F, S </w:t>
            </w:r>
            <w:r w:rsidRPr="00E945D1">
              <w:rPr>
                <w:sz w:val="24"/>
                <w:szCs w:val="24"/>
              </w:rPr>
              <w:t xml:space="preserve">zgodnie z obowiązującą normą PN EN 17-272 dotyczącą dezynfekcji drogą powietrzną, wymaga przedstawienia badań zaoferowanego środka z urządzeniem </w:t>
            </w:r>
            <w:proofErr w:type="spellStart"/>
            <w:r w:rsidRPr="00E945D1">
              <w:rPr>
                <w:sz w:val="24"/>
                <w:szCs w:val="24"/>
              </w:rPr>
              <w:t>Nocospray</w:t>
            </w:r>
            <w:proofErr w:type="spellEnd"/>
            <w:r w:rsidRPr="00E945D1">
              <w:rPr>
                <w:sz w:val="24"/>
                <w:szCs w:val="24"/>
              </w:rPr>
              <w:t xml:space="preserve"> posiadanym przez Zamawiającego? </w:t>
            </w:r>
          </w:p>
          <w:p w:rsidR="00E945D1" w:rsidRPr="00E945D1" w:rsidRDefault="00E945D1" w:rsidP="00E945D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945D1">
              <w:rPr>
                <w:sz w:val="24"/>
                <w:szCs w:val="24"/>
              </w:rPr>
              <w:t>Wskazana norma nakazuje traktować urządzenie i stosowane środki jako zestaw. Zastosowanie przypadkowego urządzenia z przypadkowym preparatem bez przedstawienia badań nie  potwierdza spełnienia normy i nie daje gwarancji prawidłowo przeprowadzonego procesu dezynfekcji.</w:t>
            </w:r>
          </w:p>
          <w:p w:rsidR="00E945D1" w:rsidRPr="00E945D1" w:rsidRDefault="00E945D1" w:rsidP="001624FB">
            <w:pPr>
              <w:ind w:left="28" w:right="-74"/>
              <w:jc w:val="both"/>
              <w:rPr>
                <w:sz w:val="24"/>
                <w:szCs w:val="24"/>
              </w:rPr>
            </w:pPr>
            <w:r w:rsidRPr="00E945D1">
              <w:rPr>
                <w:sz w:val="24"/>
                <w:szCs w:val="24"/>
              </w:rPr>
              <w:t xml:space="preserve">Bez wykazania zgodności z normą  na zestaw nie jest także możliwe określenie dawki preparatu dla osiągnięcie wymaganego spektrum działania, ponieważ technika dezynfekcji </w:t>
            </w:r>
            <w:r w:rsidR="00DD10B6">
              <w:rPr>
                <w:sz w:val="24"/>
                <w:szCs w:val="24"/>
              </w:rPr>
              <w:t xml:space="preserve">                 </w:t>
            </w:r>
            <w:r w:rsidRPr="00E945D1">
              <w:rPr>
                <w:sz w:val="24"/>
                <w:szCs w:val="24"/>
              </w:rPr>
              <w:t>i wielkość generowanej kropli jest różna w zależności od zastosowanego urządzenia co ma ogromny wpływ na skuteczność dezynfekcji.</w:t>
            </w:r>
          </w:p>
          <w:p w:rsidR="00E945D1" w:rsidRPr="00DD10B6" w:rsidRDefault="00E945D1" w:rsidP="001624FB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DD10B6">
              <w:rPr>
                <w:b/>
                <w:sz w:val="24"/>
                <w:szCs w:val="24"/>
              </w:rPr>
              <w:t>Odp.:</w:t>
            </w:r>
          </w:p>
          <w:p w:rsidR="00E945D1" w:rsidRDefault="00333EED" w:rsidP="00E945D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wymaga w Pakiecie nr 8 poz. 1 i 2 </w:t>
            </w:r>
            <w:r w:rsidRPr="00E945D1">
              <w:rPr>
                <w:sz w:val="24"/>
                <w:szCs w:val="24"/>
              </w:rPr>
              <w:t xml:space="preserve">przedstawienia badań zaoferowanego środka z urządzeniem </w:t>
            </w:r>
            <w:proofErr w:type="spellStart"/>
            <w:r w:rsidRPr="00E945D1">
              <w:rPr>
                <w:sz w:val="24"/>
                <w:szCs w:val="24"/>
              </w:rPr>
              <w:t>Nocospray</w:t>
            </w:r>
            <w:proofErr w:type="spellEnd"/>
            <w:r w:rsidRPr="00E945D1">
              <w:rPr>
                <w:sz w:val="24"/>
                <w:szCs w:val="24"/>
              </w:rPr>
              <w:t xml:space="preserve"> posiadanym przez Zamawiającego</w:t>
            </w:r>
            <w:r>
              <w:rPr>
                <w:sz w:val="24"/>
                <w:szCs w:val="24"/>
              </w:rPr>
              <w:t>.</w:t>
            </w:r>
          </w:p>
          <w:p w:rsidR="001624FB" w:rsidRDefault="001624FB" w:rsidP="00E945D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A020B6" w:rsidRDefault="00A020B6" w:rsidP="00E945D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A020B6" w:rsidRPr="00E945D1" w:rsidRDefault="00A020B6" w:rsidP="00E945D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E945D1" w:rsidRPr="00DD10B6" w:rsidRDefault="00E945D1" w:rsidP="00E945D1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D10B6">
              <w:rPr>
                <w:sz w:val="24"/>
                <w:szCs w:val="24"/>
                <w:u w:val="single"/>
              </w:rPr>
              <w:t xml:space="preserve">Dot. Pakiet nr 8 - Dekontaminacja pomieszczeń metodą fumigacji, poz. 1 </w:t>
            </w:r>
          </w:p>
          <w:p w:rsidR="00E945D1" w:rsidRPr="00E945D1" w:rsidRDefault="00E945D1" w:rsidP="00DD10B6">
            <w:pPr>
              <w:numPr>
                <w:ilvl w:val="0"/>
                <w:numId w:val="10"/>
              </w:numPr>
              <w:ind w:right="-74"/>
              <w:jc w:val="both"/>
              <w:rPr>
                <w:sz w:val="24"/>
                <w:szCs w:val="24"/>
              </w:rPr>
            </w:pPr>
            <w:r w:rsidRPr="00E945D1">
              <w:rPr>
                <w:sz w:val="24"/>
                <w:szCs w:val="24"/>
              </w:rPr>
              <w:t>Czy Zmawiający wymaga aby zaoferowany środek posiadał badania potwierdzające</w:t>
            </w:r>
            <w:r w:rsidR="001624FB">
              <w:rPr>
                <w:sz w:val="24"/>
                <w:szCs w:val="24"/>
              </w:rPr>
              <w:t xml:space="preserve"> skuteczność wobec: B, V, F, S </w:t>
            </w:r>
            <w:r w:rsidRPr="00E945D1">
              <w:rPr>
                <w:sz w:val="24"/>
                <w:szCs w:val="24"/>
              </w:rPr>
              <w:t xml:space="preserve">zgodnie z normą PN-EN 17-272 wraz z posiadanym urządzeniem </w:t>
            </w:r>
            <w:proofErr w:type="spellStart"/>
            <w:r w:rsidRPr="00E945D1">
              <w:rPr>
                <w:sz w:val="24"/>
                <w:szCs w:val="24"/>
              </w:rPr>
              <w:t>Nocospray</w:t>
            </w:r>
            <w:proofErr w:type="spellEnd"/>
            <w:r w:rsidRPr="00E945D1">
              <w:rPr>
                <w:sz w:val="24"/>
                <w:szCs w:val="24"/>
              </w:rPr>
              <w:t xml:space="preserve"> w dawce </w:t>
            </w:r>
            <w:proofErr w:type="spellStart"/>
            <w:r w:rsidRPr="00E945D1">
              <w:rPr>
                <w:sz w:val="24"/>
                <w:szCs w:val="24"/>
              </w:rPr>
              <w:t>max</w:t>
            </w:r>
            <w:proofErr w:type="spellEnd"/>
            <w:r w:rsidRPr="00E945D1">
              <w:rPr>
                <w:sz w:val="24"/>
                <w:szCs w:val="24"/>
              </w:rPr>
              <w:t>. 5ml/m3?</w:t>
            </w:r>
          </w:p>
          <w:p w:rsidR="00E945D1" w:rsidRPr="00DD10B6" w:rsidRDefault="00E945D1" w:rsidP="00DD10B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D10B6">
              <w:rPr>
                <w:b/>
                <w:sz w:val="24"/>
                <w:szCs w:val="24"/>
              </w:rPr>
              <w:t>Odp.:</w:t>
            </w:r>
          </w:p>
          <w:p w:rsidR="00735279" w:rsidRDefault="00735279" w:rsidP="00E945D1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Zamawiający wymaga w Pakiecie nr 8 poz. 1,</w:t>
            </w:r>
            <w:r w:rsidRPr="00E945D1">
              <w:rPr>
                <w:sz w:val="24"/>
                <w:szCs w:val="24"/>
              </w:rPr>
              <w:t xml:space="preserve"> aby zaoferowany środek posiadał badania potwierdzające</w:t>
            </w:r>
            <w:r>
              <w:rPr>
                <w:sz w:val="24"/>
                <w:szCs w:val="24"/>
              </w:rPr>
              <w:t xml:space="preserve"> skuteczność wobec: B, V, F, S </w:t>
            </w:r>
            <w:r w:rsidRPr="00E945D1">
              <w:rPr>
                <w:sz w:val="24"/>
                <w:szCs w:val="24"/>
              </w:rPr>
              <w:t xml:space="preserve">zgodnie z normą PN-EN 17-272 wraz </w:t>
            </w:r>
            <w:r>
              <w:rPr>
                <w:sz w:val="24"/>
                <w:szCs w:val="24"/>
              </w:rPr>
              <w:t xml:space="preserve">                      </w:t>
            </w:r>
            <w:r w:rsidRPr="00E945D1">
              <w:rPr>
                <w:sz w:val="24"/>
                <w:szCs w:val="24"/>
              </w:rPr>
              <w:t xml:space="preserve">z posiadanym urządzeniem </w:t>
            </w:r>
            <w:proofErr w:type="spellStart"/>
            <w:r w:rsidRPr="00E945D1">
              <w:rPr>
                <w:sz w:val="24"/>
                <w:szCs w:val="24"/>
              </w:rPr>
              <w:t>Nocospray</w:t>
            </w:r>
            <w:proofErr w:type="spellEnd"/>
            <w:r w:rsidRPr="00E945D1">
              <w:rPr>
                <w:sz w:val="24"/>
                <w:szCs w:val="24"/>
              </w:rPr>
              <w:t xml:space="preserve"> w dawce </w:t>
            </w:r>
            <w:proofErr w:type="spellStart"/>
            <w:r w:rsidRPr="00E945D1">
              <w:rPr>
                <w:sz w:val="24"/>
                <w:szCs w:val="24"/>
              </w:rPr>
              <w:t>max</w:t>
            </w:r>
            <w:proofErr w:type="spellEnd"/>
            <w:r w:rsidRPr="00E945D1">
              <w:rPr>
                <w:sz w:val="24"/>
                <w:szCs w:val="24"/>
              </w:rPr>
              <w:t>. 5ml/m3</w:t>
            </w:r>
            <w:r>
              <w:rPr>
                <w:sz w:val="24"/>
                <w:szCs w:val="24"/>
              </w:rPr>
              <w:t>.</w:t>
            </w:r>
          </w:p>
          <w:p w:rsidR="00735279" w:rsidRDefault="00735279" w:rsidP="00735279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E945D1" w:rsidRPr="00DD10B6" w:rsidRDefault="00E945D1" w:rsidP="00E945D1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D10B6">
              <w:rPr>
                <w:sz w:val="24"/>
                <w:szCs w:val="24"/>
                <w:u w:val="single"/>
              </w:rPr>
              <w:t>Dot. Pakiet nr 8 - Dekontaminacja pomieszczeń metodą fumigacji, poz. 2</w:t>
            </w:r>
          </w:p>
          <w:p w:rsidR="00E945D1" w:rsidRPr="00E945D1" w:rsidRDefault="00E945D1" w:rsidP="00DD10B6">
            <w:pPr>
              <w:numPr>
                <w:ilvl w:val="0"/>
                <w:numId w:val="10"/>
              </w:numPr>
              <w:ind w:right="-74"/>
              <w:jc w:val="both"/>
              <w:rPr>
                <w:sz w:val="24"/>
                <w:szCs w:val="24"/>
              </w:rPr>
            </w:pPr>
            <w:r w:rsidRPr="00E945D1">
              <w:rPr>
                <w:sz w:val="24"/>
                <w:szCs w:val="24"/>
              </w:rPr>
              <w:t xml:space="preserve">Czy Zmawiający wymaga aby zaoferowany środek posiadał badania potwierdzające skuteczność wobec: B, V, F, S  zgodnie z normą PN-EN 17-272 wraz z posiadanym urządzeniem </w:t>
            </w:r>
            <w:proofErr w:type="spellStart"/>
            <w:r w:rsidRPr="00E945D1">
              <w:rPr>
                <w:sz w:val="24"/>
                <w:szCs w:val="24"/>
              </w:rPr>
              <w:t>Nocospray</w:t>
            </w:r>
            <w:proofErr w:type="spellEnd"/>
            <w:r w:rsidRPr="00E945D1">
              <w:rPr>
                <w:sz w:val="24"/>
                <w:szCs w:val="24"/>
              </w:rPr>
              <w:t xml:space="preserve"> w dawce </w:t>
            </w:r>
            <w:proofErr w:type="spellStart"/>
            <w:r w:rsidRPr="00E945D1">
              <w:rPr>
                <w:sz w:val="24"/>
                <w:szCs w:val="24"/>
              </w:rPr>
              <w:t>max</w:t>
            </w:r>
            <w:proofErr w:type="spellEnd"/>
            <w:r w:rsidRPr="00E945D1">
              <w:rPr>
                <w:sz w:val="24"/>
                <w:szCs w:val="24"/>
              </w:rPr>
              <w:t>. 3ml/m3?</w:t>
            </w:r>
          </w:p>
          <w:p w:rsidR="00E945D1" w:rsidRPr="00DD10B6" w:rsidRDefault="00E945D1" w:rsidP="00DD10B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D10B6">
              <w:rPr>
                <w:b/>
                <w:sz w:val="24"/>
                <w:szCs w:val="24"/>
              </w:rPr>
              <w:t>Odp.:</w:t>
            </w:r>
          </w:p>
          <w:p w:rsidR="00E945D1" w:rsidRDefault="00735279" w:rsidP="00E945D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</w:t>
            </w:r>
            <w:r w:rsidR="00287460">
              <w:rPr>
                <w:sz w:val="24"/>
                <w:szCs w:val="24"/>
              </w:rPr>
              <w:t xml:space="preserve">akiecie nr 8 poz. 2, </w:t>
            </w:r>
            <w:r w:rsidR="00287460" w:rsidRPr="00E945D1">
              <w:rPr>
                <w:sz w:val="24"/>
                <w:szCs w:val="24"/>
              </w:rPr>
              <w:t xml:space="preserve">aby zaoferowany środek posiadał badania potwierdzające skuteczność wobec: B, V, F, S  zgodnie z normą PN-EN 17-272 wraz </w:t>
            </w:r>
            <w:r w:rsidR="00287460">
              <w:rPr>
                <w:sz w:val="24"/>
                <w:szCs w:val="24"/>
              </w:rPr>
              <w:t xml:space="preserve">                        </w:t>
            </w:r>
            <w:r w:rsidR="00287460" w:rsidRPr="00E945D1">
              <w:rPr>
                <w:sz w:val="24"/>
                <w:szCs w:val="24"/>
              </w:rPr>
              <w:t xml:space="preserve">z posiadanym urządzeniem </w:t>
            </w:r>
            <w:proofErr w:type="spellStart"/>
            <w:r w:rsidR="00287460" w:rsidRPr="00E945D1">
              <w:rPr>
                <w:sz w:val="24"/>
                <w:szCs w:val="24"/>
              </w:rPr>
              <w:t>Nocospray</w:t>
            </w:r>
            <w:proofErr w:type="spellEnd"/>
            <w:r w:rsidR="00287460" w:rsidRPr="00E945D1">
              <w:rPr>
                <w:sz w:val="24"/>
                <w:szCs w:val="24"/>
              </w:rPr>
              <w:t xml:space="preserve"> w dawce </w:t>
            </w:r>
            <w:proofErr w:type="spellStart"/>
            <w:r w:rsidR="00287460" w:rsidRPr="00E945D1">
              <w:rPr>
                <w:sz w:val="24"/>
                <w:szCs w:val="24"/>
              </w:rPr>
              <w:t>max</w:t>
            </w:r>
            <w:proofErr w:type="spellEnd"/>
            <w:r w:rsidR="00287460" w:rsidRPr="00E945D1">
              <w:rPr>
                <w:sz w:val="24"/>
                <w:szCs w:val="24"/>
              </w:rPr>
              <w:t>. 3ml/m3</w:t>
            </w:r>
            <w:r w:rsidR="00287460">
              <w:rPr>
                <w:sz w:val="24"/>
                <w:szCs w:val="24"/>
              </w:rPr>
              <w:t>.</w:t>
            </w:r>
          </w:p>
          <w:p w:rsidR="001624FB" w:rsidRPr="00E945D1" w:rsidRDefault="001624FB" w:rsidP="00287460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E945D1" w:rsidRPr="00DD10B6" w:rsidRDefault="00E945D1" w:rsidP="00E945D1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D10B6">
              <w:rPr>
                <w:sz w:val="24"/>
                <w:szCs w:val="24"/>
                <w:u w:val="single"/>
              </w:rPr>
              <w:t>Dot. Pakiet nr 8 - Dekontaminacja pomieszczeń metodą fumigacji, poz. 1 i 2</w:t>
            </w:r>
          </w:p>
          <w:p w:rsidR="00E945D1" w:rsidRPr="00E945D1" w:rsidRDefault="00E945D1" w:rsidP="00DD10B6">
            <w:pPr>
              <w:numPr>
                <w:ilvl w:val="0"/>
                <w:numId w:val="10"/>
              </w:numPr>
              <w:ind w:right="-74"/>
              <w:jc w:val="both"/>
              <w:rPr>
                <w:sz w:val="24"/>
                <w:szCs w:val="24"/>
              </w:rPr>
            </w:pPr>
            <w:r w:rsidRPr="00E945D1">
              <w:rPr>
                <w:sz w:val="24"/>
                <w:szCs w:val="24"/>
              </w:rPr>
              <w:t xml:space="preserve">Czy Zamawiający wymaga aby zaoferowane środki dezynfekcyjne były dopuszczone do stosowania w obszarze klinicznym (tj. obszar medyczny w zakresie - blok operacyjny, OIOM, Neonatologia, Hematologia itp.) i było to potwierdzone w rejestracji </w:t>
            </w:r>
            <w:proofErr w:type="spellStart"/>
            <w:r w:rsidRPr="00E945D1">
              <w:rPr>
                <w:sz w:val="24"/>
                <w:szCs w:val="24"/>
              </w:rPr>
              <w:t>biobójczej</w:t>
            </w:r>
            <w:proofErr w:type="spellEnd"/>
            <w:r w:rsidRPr="00E945D1">
              <w:rPr>
                <w:sz w:val="24"/>
                <w:szCs w:val="24"/>
              </w:rPr>
              <w:t>?</w:t>
            </w:r>
          </w:p>
          <w:p w:rsidR="00E945D1" w:rsidRPr="00DD10B6" w:rsidRDefault="00E945D1" w:rsidP="00DD10B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D10B6">
              <w:rPr>
                <w:b/>
                <w:sz w:val="24"/>
                <w:szCs w:val="24"/>
              </w:rPr>
              <w:t>Odp.:</w:t>
            </w:r>
          </w:p>
          <w:p w:rsidR="00E945D1" w:rsidRPr="00DD10B6" w:rsidRDefault="00287460" w:rsidP="00E945D1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wymaga w Pakiecie nr 8 poz. 1 i 2, </w:t>
            </w:r>
            <w:r w:rsidRPr="00E945D1">
              <w:rPr>
                <w:sz w:val="24"/>
                <w:szCs w:val="24"/>
              </w:rPr>
              <w:t xml:space="preserve">aby zaoferowane środki dezynfekcyjne były dopuszczone do stosowania w obszarze klinicznym (tj. obszar medyczny w zakresie - blok operacyjny, OIOM, Neonatologia, Hematologia itp.) i było to potwierdzone w rejestracji </w:t>
            </w:r>
            <w:proofErr w:type="spellStart"/>
            <w:r w:rsidRPr="00E945D1">
              <w:rPr>
                <w:sz w:val="24"/>
                <w:szCs w:val="24"/>
              </w:rPr>
              <w:t>biobójczej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E945D1" w:rsidRPr="00E945D1" w:rsidRDefault="00E945D1" w:rsidP="00287460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E945D1" w:rsidRPr="00D42827" w:rsidRDefault="00E945D1" w:rsidP="00E945D1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42827">
              <w:rPr>
                <w:sz w:val="24"/>
                <w:szCs w:val="24"/>
                <w:u w:val="single"/>
              </w:rPr>
              <w:t>Dot. Pakiet nr 8 - Dekontaminacja pomieszczeń metodą fumigacji, poz. 1 i 2</w:t>
            </w:r>
          </w:p>
          <w:p w:rsidR="00E945D1" w:rsidRPr="00E945D1" w:rsidRDefault="00E945D1" w:rsidP="00D42827">
            <w:pPr>
              <w:numPr>
                <w:ilvl w:val="0"/>
                <w:numId w:val="10"/>
              </w:numPr>
              <w:ind w:right="-74"/>
              <w:jc w:val="both"/>
              <w:rPr>
                <w:sz w:val="24"/>
                <w:szCs w:val="24"/>
              </w:rPr>
            </w:pPr>
            <w:r w:rsidRPr="00E945D1">
              <w:rPr>
                <w:sz w:val="24"/>
                <w:szCs w:val="24"/>
              </w:rPr>
              <w:t xml:space="preserve">Czy Zamawiający wymaga w celu potwierdzenia kompatybilności zaoferowanego środka oficjalnego dokumentu wystawionego przez producenta urządzenia </w:t>
            </w:r>
            <w:proofErr w:type="spellStart"/>
            <w:r w:rsidRPr="00E945D1">
              <w:rPr>
                <w:sz w:val="24"/>
                <w:szCs w:val="24"/>
              </w:rPr>
              <w:t>Nocospray</w:t>
            </w:r>
            <w:proofErr w:type="spellEnd"/>
            <w:r w:rsidRPr="00E945D1">
              <w:rPr>
                <w:sz w:val="24"/>
                <w:szCs w:val="24"/>
              </w:rPr>
              <w:t>?</w:t>
            </w:r>
          </w:p>
          <w:p w:rsidR="00E945D1" w:rsidRPr="00D42827" w:rsidRDefault="00E945D1" w:rsidP="00D4282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42827">
              <w:rPr>
                <w:b/>
                <w:sz w:val="24"/>
                <w:szCs w:val="24"/>
              </w:rPr>
              <w:t>Odp.:</w:t>
            </w:r>
          </w:p>
          <w:p w:rsidR="00E945D1" w:rsidRDefault="00287460" w:rsidP="00E945D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wymaga w Pakiecie nr 8 poz. 1 i 2</w:t>
            </w:r>
            <w:r w:rsidRPr="00E945D1">
              <w:rPr>
                <w:sz w:val="24"/>
                <w:szCs w:val="24"/>
              </w:rPr>
              <w:t xml:space="preserve"> w celu potwierdzenia kompatybilności zaoferowanego środka</w:t>
            </w:r>
            <w:r w:rsidR="0030748E">
              <w:rPr>
                <w:sz w:val="24"/>
                <w:szCs w:val="24"/>
              </w:rPr>
              <w:t>,</w:t>
            </w:r>
            <w:r w:rsidRPr="00E945D1">
              <w:rPr>
                <w:sz w:val="24"/>
                <w:szCs w:val="24"/>
              </w:rPr>
              <w:t xml:space="preserve"> oficjalnego dokumentu wystawionego przez producenta urządzenia </w:t>
            </w:r>
            <w:proofErr w:type="spellStart"/>
            <w:r w:rsidRPr="00E945D1">
              <w:rPr>
                <w:sz w:val="24"/>
                <w:szCs w:val="24"/>
              </w:rPr>
              <w:t>Nocospray</w:t>
            </w:r>
            <w:proofErr w:type="spellEnd"/>
            <w:r w:rsidR="001B214E">
              <w:rPr>
                <w:sz w:val="24"/>
                <w:szCs w:val="24"/>
              </w:rPr>
              <w:t>.</w:t>
            </w:r>
          </w:p>
          <w:p w:rsidR="00287460" w:rsidRPr="00E945D1" w:rsidRDefault="00287460" w:rsidP="001B214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E945D1" w:rsidRPr="00D42827" w:rsidRDefault="00E945D1" w:rsidP="00E945D1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42827">
              <w:rPr>
                <w:sz w:val="24"/>
                <w:szCs w:val="24"/>
                <w:u w:val="single"/>
              </w:rPr>
              <w:t>Dot. Pakiet nr 8 - Dekontaminacja pomieszczeń metodą fumigacji, poz. 2</w:t>
            </w:r>
          </w:p>
          <w:p w:rsidR="00E945D1" w:rsidRPr="00E945D1" w:rsidRDefault="00E945D1" w:rsidP="00D42827">
            <w:pPr>
              <w:numPr>
                <w:ilvl w:val="0"/>
                <w:numId w:val="10"/>
              </w:numPr>
              <w:ind w:right="-74"/>
              <w:jc w:val="both"/>
              <w:rPr>
                <w:sz w:val="24"/>
                <w:szCs w:val="24"/>
              </w:rPr>
            </w:pPr>
            <w:r w:rsidRPr="00E945D1">
              <w:rPr>
                <w:sz w:val="24"/>
                <w:szCs w:val="24"/>
              </w:rPr>
              <w:t xml:space="preserve">Czy Zamawiający wymaga zaoferowania środka opartego na 12% nadtlenku wodoru oraz </w:t>
            </w:r>
            <w:r w:rsidR="001B214E">
              <w:rPr>
                <w:sz w:val="24"/>
                <w:szCs w:val="24"/>
              </w:rPr>
              <w:t xml:space="preserve"> </w:t>
            </w:r>
            <w:r w:rsidR="00D42827">
              <w:rPr>
                <w:sz w:val="24"/>
                <w:szCs w:val="24"/>
              </w:rPr>
              <w:t>≤</w:t>
            </w:r>
            <w:r w:rsidRPr="00E945D1">
              <w:rPr>
                <w:sz w:val="24"/>
                <w:szCs w:val="24"/>
              </w:rPr>
              <w:t xml:space="preserve"> 0,005% srebra?</w:t>
            </w:r>
          </w:p>
          <w:p w:rsidR="00E945D1" w:rsidRPr="00D42827" w:rsidRDefault="00E945D1" w:rsidP="00D4282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42827">
              <w:rPr>
                <w:b/>
                <w:sz w:val="24"/>
                <w:szCs w:val="24"/>
              </w:rPr>
              <w:t>Odp.:</w:t>
            </w:r>
          </w:p>
          <w:p w:rsidR="00E945D1" w:rsidRPr="00E945D1" w:rsidRDefault="001B214E" w:rsidP="001B214E">
            <w:pPr>
              <w:spacing w:after="12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sz w:val="24"/>
                <w:szCs w:val="24"/>
              </w:rPr>
              <w:t xml:space="preserve">Zamawiający wymaga w Pakiecie nr 8 poz. 2 </w:t>
            </w:r>
            <w:r w:rsidRPr="00E945D1">
              <w:rPr>
                <w:sz w:val="24"/>
                <w:szCs w:val="24"/>
              </w:rPr>
              <w:t>zaoferowania środka opartego na 12% nadtlenku wodoru</w:t>
            </w:r>
            <w:r>
              <w:rPr>
                <w:sz w:val="24"/>
                <w:szCs w:val="24"/>
              </w:rPr>
              <w:t>. Zamawiający nie precyzuje ilości jonów srebra.</w:t>
            </w:r>
          </w:p>
        </w:tc>
      </w:tr>
    </w:tbl>
    <w:p w:rsidR="00E945D1" w:rsidRDefault="00E945D1" w:rsidP="00E945D1">
      <w:pPr>
        <w:jc w:val="right"/>
        <w:rPr>
          <w:i/>
          <w:sz w:val="24"/>
          <w:szCs w:val="24"/>
        </w:rPr>
      </w:pPr>
    </w:p>
    <w:p w:rsidR="008D3CE8" w:rsidRDefault="008D3CE8" w:rsidP="00E945D1">
      <w:pPr>
        <w:jc w:val="right"/>
        <w:rPr>
          <w:i/>
          <w:sz w:val="24"/>
          <w:szCs w:val="24"/>
        </w:rPr>
      </w:pPr>
    </w:p>
    <w:p w:rsidR="00E945D1" w:rsidRPr="00E945D1" w:rsidRDefault="00E945D1" w:rsidP="00E945D1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Zamawiający </w:t>
      </w:r>
    </w:p>
    <w:p w:rsidR="00E945D1" w:rsidRPr="00E945D1" w:rsidRDefault="00E945D1" w:rsidP="00E945D1">
      <w:pPr>
        <w:jc w:val="right"/>
        <w:rPr>
          <w:i/>
          <w:sz w:val="24"/>
          <w:szCs w:val="24"/>
        </w:rPr>
      </w:pPr>
    </w:p>
    <w:p w:rsidR="00E945D1" w:rsidRPr="00E945D1" w:rsidRDefault="00E945D1" w:rsidP="00E945D1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6D4AB3" w:rsidRPr="00E945D1" w:rsidRDefault="00E945D1" w:rsidP="001B214E">
      <w:pPr>
        <w:jc w:val="right"/>
        <w:rPr>
          <w:sz w:val="24"/>
          <w:szCs w:val="24"/>
        </w:rPr>
      </w:pPr>
      <w:r w:rsidRPr="00E945D1">
        <w:rPr>
          <w:i/>
          <w:sz w:val="24"/>
          <w:szCs w:val="24"/>
        </w:rPr>
        <w:t xml:space="preserve">Adam </w:t>
      </w:r>
      <w:proofErr w:type="spellStart"/>
      <w:r w:rsidRPr="00E945D1">
        <w:rPr>
          <w:i/>
          <w:sz w:val="24"/>
          <w:szCs w:val="24"/>
        </w:rPr>
        <w:t>Trzebinczyk</w:t>
      </w:r>
      <w:proofErr w:type="spellEnd"/>
      <w:r w:rsidRPr="00E945D1">
        <w:rPr>
          <w:i/>
          <w:sz w:val="24"/>
          <w:szCs w:val="24"/>
        </w:rPr>
        <w:t xml:space="preserve">  </w:t>
      </w:r>
    </w:p>
    <w:sectPr w:rsidR="006D4AB3" w:rsidRPr="00E945D1" w:rsidSect="00A020B6">
      <w:footerReference w:type="even" r:id="rId7"/>
      <w:footerReference w:type="default" r:id="rId8"/>
      <w:footerReference w:type="first" r:id="rId9"/>
      <w:pgSz w:w="11906" w:h="16838" w:code="9"/>
      <w:pgMar w:top="567" w:right="1418" w:bottom="1135" w:left="1418" w:header="426" w:footer="522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6111" w:rsidRDefault="000E6111">
      <w:r>
        <w:separator/>
      </w:r>
    </w:p>
  </w:endnote>
  <w:endnote w:type="continuationSeparator" w:id="0">
    <w:p w:rsidR="000E6111" w:rsidRDefault="000E61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0202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0202A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0202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A3BEE" w:rsidRPr="00FA3BEE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6111" w:rsidRDefault="000E6111">
      <w:r>
        <w:separator/>
      </w:r>
    </w:p>
  </w:footnote>
  <w:footnote w:type="continuationSeparator" w:id="0">
    <w:p w:rsidR="000E6111" w:rsidRDefault="000E61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53375"/>
    <w:multiLevelType w:val="hybridMultilevel"/>
    <w:tmpl w:val="DA325264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CA9028D"/>
    <w:multiLevelType w:val="hybridMultilevel"/>
    <w:tmpl w:val="7B222FE8"/>
    <w:lvl w:ilvl="0" w:tplc="5A6E8BC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08E7532"/>
    <w:multiLevelType w:val="hybridMultilevel"/>
    <w:tmpl w:val="9796D990"/>
    <w:lvl w:ilvl="0" w:tplc="CC1616D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8"/>
  </w:num>
  <w:num w:numId="5">
    <w:abstractNumId w:val="1"/>
  </w:num>
  <w:num w:numId="6">
    <w:abstractNumId w:val="3"/>
  </w:num>
  <w:num w:numId="7">
    <w:abstractNumId w:val="7"/>
  </w:num>
  <w:num w:numId="8">
    <w:abstractNumId w:val="2"/>
  </w:num>
  <w:num w:numId="9">
    <w:abstractNumId w:val="0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507B"/>
    <w:rsid w:val="00031374"/>
    <w:rsid w:val="000A1097"/>
    <w:rsid w:val="000E2A8F"/>
    <w:rsid w:val="000E6111"/>
    <w:rsid w:val="0012774F"/>
    <w:rsid w:val="00144B7A"/>
    <w:rsid w:val="001624FB"/>
    <w:rsid w:val="00180C6E"/>
    <w:rsid w:val="001B214E"/>
    <w:rsid w:val="0020202A"/>
    <w:rsid w:val="00287460"/>
    <w:rsid w:val="0029606A"/>
    <w:rsid w:val="0030748E"/>
    <w:rsid w:val="00333EED"/>
    <w:rsid w:val="004848F3"/>
    <w:rsid w:val="004A75F2"/>
    <w:rsid w:val="004E507B"/>
    <w:rsid w:val="005144A9"/>
    <w:rsid w:val="00520165"/>
    <w:rsid w:val="005B1B08"/>
    <w:rsid w:val="005D2AD4"/>
    <w:rsid w:val="00632C3C"/>
    <w:rsid w:val="00662BDB"/>
    <w:rsid w:val="006A5DF1"/>
    <w:rsid w:val="006B7198"/>
    <w:rsid w:val="006D4AB3"/>
    <w:rsid w:val="006F3B81"/>
    <w:rsid w:val="00735279"/>
    <w:rsid w:val="007D7198"/>
    <w:rsid w:val="00846FF4"/>
    <w:rsid w:val="00864A4B"/>
    <w:rsid w:val="00870F9F"/>
    <w:rsid w:val="008804B6"/>
    <w:rsid w:val="00897AB0"/>
    <w:rsid w:val="008A3553"/>
    <w:rsid w:val="008D3CE8"/>
    <w:rsid w:val="009B7EEC"/>
    <w:rsid w:val="00A020B6"/>
    <w:rsid w:val="00A905AC"/>
    <w:rsid w:val="00BA6584"/>
    <w:rsid w:val="00BE7BFD"/>
    <w:rsid w:val="00C370F2"/>
    <w:rsid w:val="00C44EEC"/>
    <w:rsid w:val="00C96B19"/>
    <w:rsid w:val="00D22FFA"/>
    <w:rsid w:val="00D42827"/>
    <w:rsid w:val="00D8461B"/>
    <w:rsid w:val="00D915F2"/>
    <w:rsid w:val="00DD10B6"/>
    <w:rsid w:val="00DF32E8"/>
    <w:rsid w:val="00DF53CA"/>
    <w:rsid w:val="00E21B49"/>
    <w:rsid w:val="00E245B6"/>
    <w:rsid w:val="00E2789F"/>
    <w:rsid w:val="00E72428"/>
    <w:rsid w:val="00E74BC3"/>
    <w:rsid w:val="00E935D6"/>
    <w:rsid w:val="00E945D1"/>
    <w:rsid w:val="00EA14B3"/>
    <w:rsid w:val="00EA416E"/>
    <w:rsid w:val="00ED6AE9"/>
    <w:rsid w:val="00FA3BE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46FF4"/>
  </w:style>
  <w:style w:type="paragraph" w:styleId="Nagwek1">
    <w:name w:val="heading 1"/>
    <w:basedOn w:val="Normalny"/>
    <w:next w:val="Normalny"/>
    <w:link w:val="Nagwek1Znak"/>
    <w:qFormat/>
    <w:rsid w:val="00846FF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46FF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46FF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46FF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46FF4"/>
  </w:style>
  <w:style w:type="paragraph" w:styleId="Tekstpodstawowywcity">
    <w:name w:val="Body Text Indent"/>
    <w:basedOn w:val="Normalny"/>
    <w:rsid w:val="00846FF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46FF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46FF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46FF4"/>
    <w:rPr>
      <w:sz w:val="28"/>
    </w:rPr>
  </w:style>
  <w:style w:type="paragraph" w:styleId="Tekstpodstawowywcity3">
    <w:name w:val="Body Text Indent 3"/>
    <w:basedOn w:val="Normalny"/>
    <w:rsid w:val="00846FF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E945D1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E945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622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2023-03-28T09:32:00Z</cp:lastPrinted>
  <dcterms:created xsi:type="dcterms:W3CDTF">2023-03-28T09:32:00Z</dcterms:created>
  <dcterms:modified xsi:type="dcterms:W3CDTF">2023-03-28T09:32:00Z</dcterms:modified>
</cp:coreProperties>
</file>