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E4D" w:rsidRPr="00DA2AC1" w:rsidRDefault="00FE5E4D" w:rsidP="00FE5E4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FE5E4D" w:rsidRPr="00DA2AC1" w:rsidRDefault="00FE5E4D" w:rsidP="00FE5E4D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FE5E4D" w:rsidRPr="00DA2AC1" w:rsidRDefault="00FE5E4D" w:rsidP="00FE5E4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FE5E4D" w:rsidRPr="00DA2AC1" w:rsidRDefault="00FE5E4D" w:rsidP="00FE5E4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E5E4D" w:rsidRPr="00DA2AC1" w:rsidRDefault="00FE5E4D" w:rsidP="00FE5E4D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07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AF1C81">
        <w:rPr>
          <w:sz w:val="24"/>
          <w:szCs w:val="24"/>
        </w:rPr>
        <w:t>9</w:t>
      </w:r>
    </w:p>
    <w:p w:rsidR="00FE5E4D" w:rsidRPr="001566D5" w:rsidRDefault="00FE5E4D" w:rsidP="00FE5E4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E5E4D" w:rsidRDefault="00FE5E4D" w:rsidP="00FE5E4D"/>
    <w:p w:rsidR="00AF1C81" w:rsidRPr="001566D5" w:rsidRDefault="00AF1C81" w:rsidP="00FE5E4D"/>
    <w:p w:rsidR="00FE5E4D" w:rsidRDefault="00FE5E4D" w:rsidP="00FE5E4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E5E4D" w:rsidRDefault="00FE5E4D" w:rsidP="00FE5E4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E5E4D" w:rsidRDefault="00FE5E4D" w:rsidP="00FE5E4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F1C81" w:rsidRDefault="00AF1C81" w:rsidP="00FE5E4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E5E4D" w:rsidRPr="001566D5" w:rsidRDefault="00FE5E4D" w:rsidP="00FE5E4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E5E4D" w:rsidRDefault="00FE5E4D" w:rsidP="00FE5E4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E5E4D" w:rsidRDefault="00FE5E4D" w:rsidP="00FE5E4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FE5E4D" w:rsidRDefault="00FE5E4D" w:rsidP="00FE5E4D">
      <w:pPr>
        <w:jc w:val="both"/>
        <w:rPr>
          <w:i/>
          <w:sz w:val="22"/>
          <w:szCs w:val="22"/>
        </w:rPr>
      </w:pPr>
    </w:p>
    <w:p w:rsidR="00FE5E4D" w:rsidRPr="00406690" w:rsidRDefault="00FE5E4D" w:rsidP="00FE5E4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FE5E4D" w:rsidRPr="00406690" w:rsidRDefault="00FE5E4D" w:rsidP="00FE5E4D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FE5E4D" w:rsidRPr="005B5F96" w:rsidRDefault="00FE5E4D" w:rsidP="00FE5E4D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środk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d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zynfekcyj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07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FE5E4D" w:rsidRDefault="00FE5E4D" w:rsidP="00FE5E4D">
      <w:pPr>
        <w:jc w:val="both"/>
        <w:rPr>
          <w:b/>
          <w:sz w:val="22"/>
          <w:szCs w:val="22"/>
        </w:rPr>
      </w:pPr>
    </w:p>
    <w:p w:rsidR="00FE5E4D" w:rsidRDefault="00FE5E4D" w:rsidP="00FE5E4D">
      <w:pPr>
        <w:jc w:val="both"/>
        <w:rPr>
          <w:sz w:val="24"/>
          <w:szCs w:val="24"/>
        </w:rPr>
      </w:pPr>
    </w:p>
    <w:p w:rsidR="00FE5E4D" w:rsidRPr="001566D5" w:rsidRDefault="00FE5E4D" w:rsidP="00FE5E4D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D3034" w:rsidRPr="00E935D6" w:rsidTr="00663803">
        <w:tc>
          <w:tcPr>
            <w:tcW w:w="9356" w:type="dxa"/>
            <w:shd w:val="clear" w:color="auto" w:fill="auto"/>
          </w:tcPr>
          <w:p w:rsidR="000F1EEC" w:rsidRDefault="009D3034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1EEC">
              <w:rPr>
                <w:sz w:val="24"/>
                <w:szCs w:val="24"/>
                <w:u w:val="single"/>
              </w:rPr>
              <w:t>Pakiet 3 poz. 6</w:t>
            </w:r>
            <w:r w:rsidR="000F1EEC">
              <w:rPr>
                <w:sz w:val="24"/>
                <w:szCs w:val="24"/>
              </w:rPr>
              <w:t xml:space="preserve"> </w:t>
            </w:r>
            <w:r w:rsidRPr="00FE5E4D">
              <w:rPr>
                <w:sz w:val="24"/>
                <w:szCs w:val="24"/>
              </w:rPr>
              <w:t xml:space="preserve"> </w:t>
            </w:r>
          </w:p>
          <w:p w:rsidR="009D3034" w:rsidRPr="00FE5E4D" w:rsidRDefault="009D3034" w:rsidP="000F1EE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E5E4D">
              <w:rPr>
                <w:sz w:val="24"/>
                <w:szCs w:val="24"/>
              </w:rPr>
              <w:t xml:space="preserve">W związku ze zmianami MDR i okresie przejściowym, służącym do dostosowania certyfikacji dla produktów czy Zamawiający dopuści chusteczki typu </w:t>
            </w:r>
            <w:proofErr w:type="spellStart"/>
            <w:r w:rsidRPr="00FE5E4D">
              <w:rPr>
                <w:sz w:val="24"/>
                <w:szCs w:val="24"/>
              </w:rPr>
              <w:t>Sitec</w:t>
            </w:r>
            <w:proofErr w:type="spellEnd"/>
            <w:r w:rsidRPr="00FE5E4D">
              <w:rPr>
                <w:sz w:val="24"/>
                <w:szCs w:val="24"/>
              </w:rPr>
              <w:t xml:space="preserve"> </w:t>
            </w:r>
            <w:proofErr w:type="spellStart"/>
            <w:r w:rsidRPr="00FE5E4D">
              <w:rPr>
                <w:sz w:val="24"/>
                <w:szCs w:val="24"/>
              </w:rPr>
              <w:t>Wipes</w:t>
            </w:r>
            <w:proofErr w:type="spellEnd"/>
            <w:r w:rsidRPr="00FE5E4D">
              <w:rPr>
                <w:sz w:val="24"/>
                <w:szCs w:val="24"/>
              </w:rPr>
              <w:t xml:space="preserve"> System spełniające zapisy SWZ nieposiadające obecnie rejestracji jako wyrób medyczny? </w:t>
            </w:r>
          </w:p>
          <w:p w:rsidR="009D3034" w:rsidRPr="000F1EEC" w:rsidRDefault="000F1EEC" w:rsidP="000F1EE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F1EEC">
              <w:rPr>
                <w:b/>
                <w:sz w:val="24"/>
                <w:szCs w:val="24"/>
              </w:rPr>
              <w:t>Odp.:</w:t>
            </w:r>
          </w:p>
          <w:p w:rsidR="000F1EEC" w:rsidRDefault="00D368B1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AB3D55">
              <w:rPr>
                <w:sz w:val="24"/>
                <w:szCs w:val="24"/>
              </w:rPr>
              <w:t xml:space="preserve">w zakresie Pakietu nr 3 poz. 6 </w:t>
            </w:r>
            <w:r>
              <w:rPr>
                <w:sz w:val="24"/>
                <w:szCs w:val="24"/>
              </w:rPr>
              <w:t xml:space="preserve">dopuszcza w </w:t>
            </w:r>
            <w:r w:rsidR="00313DEA">
              <w:rPr>
                <w:sz w:val="24"/>
                <w:szCs w:val="24"/>
              </w:rPr>
              <w:t xml:space="preserve">okresie przejściowym wyroby </w:t>
            </w:r>
            <w:r w:rsidRPr="00FE5E4D">
              <w:rPr>
                <w:sz w:val="24"/>
                <w:szCs w:val="24"/>
              </w:rPr>
              <w:t>nieposiadając</w:t>
            </w:r>
            <w:r w:rsidR="00313DEA">
              <w:rPr>
                <w:sz w:val="24"/>
                <w:szCs w:val="24"/>
              </w:rPr>
              <w:t>e</w:t>
            </w:r>
            <w:r w:rsidRPr="00FE5E4D">
              <w:rPr>
                <w:sz w:val="24"/>
                <w:szCs w:val="24"/>
              </w:rPr>
              <w:t xml:space="preserve"> rejestracji jako wyrób medyczny</w:t>
            </w:r>
            <w:r>
              <w:rPr>
                <w:sz w:val="24"/>
                <w:szCs w:val="24"/>
              </w:rPr>
              <w:t xml:space="preserve">. </w:t>
            </w:r>
            <w:r w:rsidR="00E669D1">
              <w:rPr>
                <w:sz w:val="24"/>
                <w:szCs w:val="24"/>
              </w:rPr>
              <w:t>Pozostałe zapisy zgodne z SWZ.</w:t>
            </w:r>
          </w:p>
          <w:p w:rsidR="00D368B1" w:rsidRPr="00FE5E4D" w:rsidRDefault="00D368B1" w:rsidP="00D368B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1EEC" w:rsidRDefault="009D3034" w:rsidP="006638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1EEC">
              <w:rPr>
                <w:sz w:val="24"/>
                <w:szCs w:val="24"/>
                <w:u w:val="single"/>
              </w:rPr>
              <w:t>Pakiet 3 poz. 6</w:t>
            </w:r>
            <w:r w:rsidR="000F1EEC">
              <w:rPr>
                <w:sz w:val="24"/>
                <w:szCs w:val="24"/>
              </w:rPr>
              <w:t xml:space="preserve"> </w:t>
            </w:r>
          </w:p>
          <w:p w:rsidR="009D3034" w:rsidRPr="00FE5E4D" w:rsidRDefault="009D3034" w:rsidP="000F1EE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FE5E4D">
              <w:rPr>
                <w:sz w:val="24"/>
                <w:szCs w:val="24"/>
              </w:rPr>
              <w:t>Prosimy o potwierdzenie, że w przypadku zaoferowania opakowań większych niż 150 szt. chusteczek należy dokonać przeliczenia ilość opakowań.</w:t>
            </w:r>
          </w:p>
          <w:p w:rsidR="000F1EEC" w:rsidRDefault="000F1EEC" w:rsidP="000F1EE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F1EEC">
              <w:rPr>
                <w:b/>
                <w:sz w:val="24"/>
                <w:szCs w:val="24"/>
              </w:rPr>
              <w:t>Odp.:</w:t>
            </w:r>
          </w:p>
          <w:p w:rsidR="001426F3" w:rsidRDefault="00FF5780" w:rsidP="000F1EEC">
            <w:pPr>
              <w:ind w:left="30" w:right="-74"/>
              <w:jc w:val="both"/>
              <w:rPr>
                <w:sz w:val="24"/>
                <w:szCs w:val="24"/>
              </w:rPr>
            </w:pPr>
            <w:r w:rsidRPr="00FF5780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 xml:space="preserve"> informuje, iż w Pakiecie nr 3 poz. 6 doszło do omyłki pisarskiej w zakresie </w:t>
            </w:r>
            <w:r w:rsidR="00171B2C">
              <w:rPr>
                <w:sz w:val="24"/>
                <w:szCs w:val="24"/>
              </w:rPr>
              <w:t xml:space="preserve">określenia </w:t>
            </w:r>
            <w:r w:rsidR="00AB3D55">
              <w:rPr>
                <w:sz w:val="24"/>
                <w:szCs w:val="24"/>
              </w:rPr>
              <w:t>wielkości opakowania</w:t>
            </w:r>
            <w:r w:rsidR="00171B2C">
              <w:rPr>
                <w:sz w:val="24"/>
                <w:szCs w:val="24"/>
              </w:rPr>
              <w:t>.</w:t>
            </w:r>
            <w:r w:rsidR="004E0D98">
              <w:rPr>
                <w:sz w:val="24"/>
                <w:szCs w:val="24"/>
              </w:rPr>
              <w:t xml:space="preserve"> Zamawiający miał na myśli opakowania </w:t>
            </w:r>
            <w:r w:rsidR="00527D73">
              <w:rPr>
                <w:sz w:val="24"/>
                <w:szCs w:val="24"/>
              </w:rPr>
              <w:t>maksymaln</w:t>
            </w:r>
            <w:r w:rsidR="001B20AA">
              <w:rPr>
                <w:sz w:val="24"/>
                <w:szCs w:val="24"/>
              </w:rPr>
              <w:t>i</w:t>
            </w:r>
            <w:r w:rsidR="004E0D98">
              <w:rPr>
                <w:sz w:val="24"/>
                <w:szCs w:val="24"/>
              </w:rPr>
              <w:t xml:space="preserve">e po 150 szt.  </w:t>
            </w:r>
            <w:r w:rsidR="00171B2C">
              <w:rPr>
                <w:sz w:val="24"/>
                <w:szCs w:val="24"/>
              </w:rPr>
              <w:t xml:space="preserve"> </w:t>
            </w:r>
          </w:p>
          <w:p w:rsidR="009D3034" w:rsidRPr="009D3034" w:rsidRDefault="009D3034" w:rsidP="004E0D98">
            <w:pPr>
              <w:ind w:left="30" w:right="-74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0F1EEC" w:rsidRDefault="000F1EEC" w:rsidP="000F1EEC">
      <w:pPr>
        <w:jc w:val="right"/>
        <w:rPr>
          <w:i/>
          <w:sz w:val="24"/>
          <w:szCs w:val="24"/>
        </w:rPr>
      </w:pPr>
    </w:p>
    <w:p w:rsidR="000F1EEC" w:rsidRDefault="000F1EEC" w:rsidP="000F1EEC">
      <w:pPr>
        <w:jc w:val="right"/>
        <w:rPr>
          <w:i/>
          <w:sz w:val="24"/>
          <w:szCs w:val="24"/>
        </w:rPr>
      </w:pPr>
    </w:p>
    <w:p w:rsidR="000F1EEC" w:rsidRPr="00B71CDE" w:rsidRDefault="000F1EEC" w:rsidP="000F1EEC">
      <w:pPr>
        <w:jc w:val="right"/>
        <w:rPr>
          <w:i/>
          <w:sz w:val="24"/>
          <w:szCs w:val="24"/>
        </w:rPr>
      </w:pPr>
      <w:r w:rsidRPr="00B71CDE">
        <w:rPr>
          <w:i/>
          <w:sz w:val="24"/>
          <w:szCs w:val="24"/>
        </w:rPr>
        <w:t xml:space="preserve">Zamawiający </w:t>
      </w:r>
    </w:p>
    <w:p w:rsidR="000F1EEC" w:rsidRPr="00B71CDE" w:rsidRDefault="000F1EEC" w:rsidP="000F1EEC">
      <w:pPr>
        <w:jc w:val="right"/>
        <w:rPr>
          <w:i/>
          <w:sz w:val="24"/>
          <w:szCs w:val="24"/>
        </w:rPr>
      </w:pPr>
    </w:p>
    <w:p w:rsidR="000F1EEC" w:rsidRPr="00B71CDE" w:rsidRDefault="000F1EEC" w:rsidP="000F1EEC">
      <w:pPr>
        <w:jc w:val="right"/>
        <w:rPr>
          <w:i/>
          <w:sz w:val="24"/>
          <w:szCs w:val="24"/>
        </w:rPr>
      </w:pPr>
      <w:r w:rsidRPr="00B71CDE">
        <w:rPr>
          <w:i/>
          <w:sz w:val="24"/>
          <w:szCs w:val="24"/>
        </w:rPr>
        <w:t xml:space="preserve"> Dyrektor</w:t>
      </w:r>
    </w:p>
    <w:p w:rsidR="000F1EEC" w:rsidRPr="00B71CDE" w:rsidRDefault="000F1EEC" w:rsidP="000F1EEC">
      <w:pPr>
        <w:jc w:val="right"/>
        <w:rPr>
          <w:sz w:val="24"/>
          <w:szCs w:val="24"/>
        </w:rPr>
      </w:pPr>
      <w:r w:rsidRPr="00B71CDE">
        <w:rPr>
          <w:i/>
          <w:sz w:val="24"/>
          <w:szCs w:val="24"/>
        </w:rPr>
        <w:t xml:space="preserve">Adam </w:t>
      </w:r>
      <w:proofErr w:type="spellStart"/>
      <w:r w:rsidRPr="00B71CDE">
        <w:rPr>
          <w:i/>
          <w:sz w:val="24"/>
          <w:szCs w:val="24"/>
        </w:rPr>
        <w:t>Trzebinczyk</w:t>
      </w:r>
      <w:proofErr w:type="spellEnd"/>
      <w:r w:rsidRPr="00B71CDE"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FE5E4D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667" w:rsidRDefault="00383667">
      <w:r>
        <w:separator/>
      </w:r>
    </w:p>
  </w:endnote>
  <w:endnote w:type="continuationSeparator" w:id="0">
    <w:p w:rsidR="00383667" w:rsidRDefault="003836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B63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B63A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B63A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B20AA" w:rsidRPr="001B20A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667" w:rsidRDefault="00383667">
      <w:r>
        <w:separator/>
      </w:r>
    </w:p>
  </w:footnote>
  <w:footnote w:type="continuationSeparator" w:id="0">
    <w:p w:rsidR="00383667" w:rsidRDefault="003836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E0F6AC0"/>
    <w:multiLevelType w:val="hybridMultilevel"/>
    <w:tmpl w:val="E7E0280C"/>
    <w:lvl w:ilvl="0" w:tplc="4FF02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D3034"/>
    <w:rsid w:val="00031374"/>
    <w:rsid w:val="000A1097"/>
    <w:rsid w:val="000B711D"/>
    <w:rsid w:val="000E2A8F"/>
    <w:rsid w:val="000F1EEC"/>
    <w:rsid w:val="0012774F"/>
    <w:rsid w:val="001426F3"/>
    <w:rsid w:val="00144B7A"/>
    <w:rsid w:val="00171B2C"/>
    <w:rsid w:val="00180C6E"/>
    <w:rsid w:val="001B20AA"/>
    <w:rsid w:val="0029606A"/>
    <w:rsid w:val="002B63A2"/>
    <w:rsid w:val="00313DEA"/>
    <w:rsid w:val="00383667"/>
    <w:rsid w:val="003C33FF"/>
    <w:rsid w:val="003E018B"/>
    <w:rsid w:val="00436567"/>
    <w:rsid w:val="004848F3"/>
    <w:rsid w:val="004A75F2"/>
    <w:rsid w:val="004E0D98"/>
    <w:rsid w:val="005144A9"/>
    <w:rsid w:val="00520165"/>
    <w:rsid w:val="00527D73"/>
    <w:rsid w:val="005B1B08"/>
    <w:rsid w:val="00632C3C"/>
    <w:rsid w:val="00662BDB"/>
    <w:rsid w:val="00666E18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D3034"/>
    <w:rsid w:val="00A905AC"/>
    <w:rsid w:val="00AB3D55"/>
    <w:rsid w:val="00AC464C"/>
    <w:rsid w:val="00AF1C81"/>
    <w:rsid w:val="00BA6584"/>
    <w:rsid w:val="00BE7BFD"/>
    <w:rsid w:val="00C370F2"/>
    <w:rsid w:val="00C44EEC"/>
    <w:rsid w:val="00D22FFA"/>
    <w:rsid w:val="00D368B1"/>
    <w:rsid w:val="00D8461B"/>
    <w:rsid w:val="00D915F2"/>
    <w:rsid w:val="00DE0451"/>
    <w:rsid w:val="00DF32E8"/>
    <w:rsid w:val="00DF53CA"/>
    <w:rsid w:val="00E041F4"/>
    <w:rsid w:val="00E10489"/>
    <w:rsid w:val="00E21B49"/>
    <w:rsid w:val="00E2789F"/>
    <w:rsid w:val="00E669D1"/>
    <w:rsid w:val="00E72428"/>
    <w:rsid w:val="00E74BC3"/>
    <w:rsid w:val="00E8032A"/>
    <w:rsid w:val="00E935D6"/>
    <w:rsid w:val="00EA14B3"/>
    <w:rsid w:val="00EA416E"/>
    <w:rsid w:val="00FC5957"/>
    <w:rsid w:val="00FC6B21"/>
    <w:rsid w:val="00FD265E"/>
    <w:rsid w:val="00FE5E4D"/>
    <w:rsid w:val="00FF2F35"/>
    <w:rsid w:val="00FF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032A"/>
  </w:style>
  <w:style w:type="paragraph" w:styleId="Nagwek1">
    <w:name w:val="heading 1"/>
    <w:basedOn w:val="Normalny"/>
    <w:next w:val="Normalny"/>
    <w:link w:val="Nagwek1Znak"/>
    <w:qFormat/>
    <w:rsid w:val="00E803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8032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803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03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8032A"/>
  </w:style>
  <w:style w:type="paragraph" w:styleId="Tekstpodstawowywcity">
    <w:name w:val="Body Text Indent"/>
    <w:basedOn w:val="Normalny"/>
    <w:rsid w:val="00E8032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8032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8032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8032A"/>
    <w:rPr>
      <w:sz w:val="28"/>
    </w:rPr>
  </w:style>
  <w:style w:type="paragraph" w:styleId="Tekstpodstawowywcity3">
    <w:name w:val="Body Text Indent 3"/>
    <w:basedOn w:val="Normalny"/>
    <w:rsid w:val="00E8032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E5E4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E5E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2023-03-29T07:30:00Z</cp:lastPrinted>
  <dcterms:created xsi:type="dcterms:W3CDTF">2023-03-29T08:45:00Z</dcterms:created>
  <dcterms:modified xsi:type="dcterms:W3CDTF">2023-03-29T08:45:00Z</dcterms:modified>
</cp:coreProperties>
</file>