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68C56" w14:textId="77777777" w:rsidR="00D665F5" w:rsidRPr="00BB547B" w:rsidRDefault="006142DF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142DF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6142DF">
        <w:rPr>
          <w:rFonts w:ascii="Arial" w:hAnsi="Arial" w:cs="Arial"/>
          <w:sz w:val="24"/>
          <w:szCs w:val="24"/>
        </w:rPr>
        <w:t>2023-03-31</w:t>
      </w:r>
    </w:p>
    <w:p w14:paraId="62B2982E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8850DD9" w14:textId="77777777" w:rsidR="00D665F5" w:rsidRPr="00BB547B" w:rsidRDefault="006142D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142DF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37148AD" w14:textId="77777777" w:rsidR="00D665F5" w:rsidRPr="00BB547B" w:rsidRDefault="006142DF" w:rsidP="00D665F5">
      <w:pPr>
        <w:rPr>
          <w:rFonts w:ascii="Arial" w:hAnsi="Arial" w:cs="Arial"/>
          <w:sz w:val="24"/>
          <w:szCs w:val="24"/>
        </w:rPr>
      </w:pPr>
      <w:r w:rsidRPr="006142DF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142DF">
        <w:rPr>
          <w:rFonts w:ascii="Arial" w:hAnsi="Arial" w:cs="Arial"/>
          <w:sz w:val="24"/>
          <w:szCs w:val="24"/>
        </w:rPr>
        <w:t>4</w:t>
      </w:r>
    </w:p>
    <w:p w14:paraId="4BFDDEA7" w14:textId="77777777" w:rsidR="00D665F5" w:rsidRPr="00BB547B" w:rsidRDefault="006142DF" w:rsidP="00D665F5">
      <w:pPr>
        <w:rPr>
          <w:rFonts w:ascii="Arial" w:hAnsi="Arial" w:cs="Arial"/>
          <w:sz w:val="24"/>
          <w:szCs w:val="24"/>
        </w:rPr>
      </w:pPr>
      <w:r w:rsidRPr="006142DF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142DF">
        <w:rPr>
          <w:rFonts w:ascii="Arial" w:hAnsi="Arial" w:cs="Arial"/>
          <w:sz w:val="24"/>
          <w:szCs w:val="24"/>
        </w:rPr>
        <w:t>Kolbuszowa</w:t>
      </w:r>
    </w:p>
    <w:p w14:paraId="65538348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FE06075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6DE159A5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938F36B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8DF400B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142DF" w:rsidRPr="006142DF">
        <w:rPr>
          <w:rFonts w:ascii="Arial" w:hAnsi="Arial" w:cs="Arial"/>
          <w:b/>
          <w:sz w:val="24"/>
          <w:szCs w:val="24"/>
        </w:rPr>
        <w:t>Eap-2412/4/23/M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7A8965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99BCE1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93D027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4949A7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23F5F3F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D9DEBF5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142DF" w:rsidRPr="006142D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142DF" w:rsidRPr="006142DF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E71CE94" w14:textId="77777777" w:rsidR="00A80738" w:rsidRPr="00BB547B" w:rsidRDefault="006142D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142DF">
        <w:rPr>
          <w:rFonts w:ascii="Arial" w:hAnsi="Arial" w:cs="Arial"/>
          <w:b/>
          <w:szCs w:val="24"/>
        </w:rPr>
        <w:t>Dostawa różnych produktów spożywczych  w 10 pakietach</w:t>
      </w:r>
    </w:p>
    <w:p w14:paraId="0F0EBC91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142DF" w:rsidRPr="006142DF">
        <w:rPr>
          <w:rFonts w:ascii="Arial" w:hAnsi="Arial" w:cs="Arial"/>
          <w:sz w:val="24"/>
          <w:szCs w:val="24"/>
        </w:rPr>
        <w:t>(</w:t>
      </w:r>
      <w:proofErr w:type="spellStart"/>
      <w:r w:rsidR="006142DF" w:rsidRPr="006142DF">
        <w:rPr>
          <w:rFonts w:ascii="Arial" w:hAnsi="Arial" w:cs="Arial"/>
          <w:sz w:val="24"/>
          <w:szCs w:val="24"/>
        </w:rPr>
        <w:t>t.j</w:t>
      </w:r>
      <w:proofErr w:type="spellEnd"/>
      <w:r w:rsidR="006142DF" w:rsidRPr="006142DF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364AE03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142DF" w:rsidRPr="006142DF">
        <w:rPr>
          <w:rFonts w:ascii="Arial" w:hAnsi="Arial" w:cs="Arial"/>
          <w:sz w:val="24"/>
          <w:szCs w:val="24"/>
        </w:rPr>
        <w:t>31/03/2023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142DF" w:rsidRPr="006142DF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7225802" w14:textId="77777777" w:rsidTr="00C82837">
        <w:tc>
          <w:tcPr>
            <w:tcW w:w="993" w:type="dxa"/>
            <w:shd w:val="clear" w:color="auto" w:fill="auto"/>
            <w:vAlign w:val="center"/>
          </w:tcPr>
          <w:p w14:paraId="087490C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E37E3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46D9585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0DAFE8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6142DF" w:rsidRPr="00BB547B" w14:paraId="3657D959" w14:textId="77777777" w:rsidTr="00157265">
        <w:tc>
          <w:tcPr>
            <w:tcW w:w="993" w:type="dxa"/>
            <w:shd w:val="clear" w:color="auto" w:fill="auto"/>
            <w:vAlign w:val="center"/>
          </w:tcPr>
          <w:p w14:paraId="5B9720F6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D86E35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3D08D639" w14:textId="77777777" w:rsidR="006142DF" w:rsidRPr="00BB547B" w:rsidRDefault="006142DF" w:rsidP="001572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42DF">
              <w:rPr>
                <w:rFonts w:ascii="Arial" w:hAnsi="Arial" w:cs="Arial"/>
              </w:rPr>
              <w:t>Tropicana</w:t>
            </w:r>
            <w:proofErr w:type="spellEnd"/>
            <w:r w:rsidRPr="006142DF">
              <w:rPr>
                <w:rFonts w:ascii="Arial" w:hAnsi="Arial" w:cs="Arial"/>
              </w:rPr>
              <w:t xml:space="preserve"> Sp. z o.o.</w:t>
            </w:r>
          </w:p>
          <w:p w14:paraId="170F22EC" w14:textId="77777777" w:rsidR="006142DF" w:rsidRPr="00BB547B" w:rsidRDefault="006142DF" w:rsidP="00157265">
            <w:pPr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Pużaka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49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BB85E3" w14:textId="77777777" w:rsidR="006142DF" w:rsidRPr="00BB547B" w:rsidRDefault="006142DF" w:rsidP="00157265">
            <w:pPr>
              <w:spacing w:after="80"/>
              <w:jc w:val="both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38-400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Krosno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0C1A40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99 029.50 zł</w:t>
            </w:r>
          </w:p>
        </w:tc>
      </w:tr>
      <w:tr w:rsidR="006142DF" w:rsidRPr="00BB547B" w14:paraId="0AC4174B" w14:textId="77777777" w:rsidTr="00157265">
        <w:tc>
          <w:tcPr>
            <w:tcW w:w="993" w:type="dxa"/>
            <w:shd w:val="clear" w:color="auto" w:fill="auto"/>
            <w:vAlign w:val="center"/>
          </w:tcPr>
          <w:p w14:paraId="633A0BD6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E50F25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2282E8B1" w14:textId="77777777" w:rsidR="006142DF" w:rsidRPr="00BB547B" w:rsidRDefault="006142DF" w:rsidP="001572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42DF">
              <w:rPr>
                <w:rFonts w:ascii="Arial" w:hAnsi="Arial" w:cs="Arial"/>
              </w:rPr>
              <w:t>Almax</w:t>
            </w:r>
            <w:proofErr w:type="spellEnd"/>
            <w:r w:rsidRPr="006142DF">
              <w:rPr>
                <w:rFonts w:ascii="Arial" w:hAnsi="Arial" w:cs="Arial"/>
              </w:rPr>
              <w:t>-Dystrybucja Sp. z o.o.</w:t>
            </w:r>
          </w:p>
          <w:p w14:paraId="13259782" w14:textId="77777777" w:rsidR="006142DF" w:rsidRPr="00BB547B" w:rsidRDefault="006142DF" w:rsidP="00157265">
            <w:pPr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Panieńszczyzna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4321B76" w14:textId="77777777" w:rsidR="006142DF" w:rsidRPr="00BB547B" w:rsidRDefault="006142DF" w:rsidP="00157265">
            <w:pPr>
              <w:spacing w:after="80"/>
              <w:jc w:val="both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21-002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Jastków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54516A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127 928.20 zł</w:t>
            </w:r>
          </w:p>
        </w:tc>
      </w:tr>
      <w:tr w:rsidR="006142DF" w:rsidRPr="00BB547B" w14:paraId="6515122B" w14:textId="77777777" w:rsidTr="00157265">
        <w:tc>
          <w:tcPr>
            <w:tcW w:w="993" w:type="dxa"/>
            <w:shd w:val="clear" w:color="auto" w:fill="auto"/>
            <w:vAlign w:val="center"/>
          </w:tcPr>
          <w:p w14:paraId="1FBE4C2C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7D091A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1D31178" w14:textId="77777777" w:rsidR="006142DF" w:rsidRPr="00BB547B" w:rsidRDefault="006142DF" w:rsidP="00157265">
            <w:pPr>
              <w:spacing w:before="80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Zakład Produkcyjno-Handlowy Piekarnia WM-ka Witold Węgrzyn</w:t>
            </w:r>
          </w:p>
          <w:p w14:paraId="49521F6E" w14:textId="77777777" w:rsidR="006142DF" w:rsidRPr="00BB547B" w:rsidRDefault="006142DF" w:rsidP="00157265">
            <w:pPr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Towarowa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8C9C18" w14:textId="77777777" w:rsidR="006142DF" w:rsidRPr="00BB547B" w:rsidRDefault="006142DF" w:rsidP="00157265">
            <w:pPr>
              <w:spacing w:after="80"/>
              <w:jc w:val="both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36-100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4D3C75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87 196.40 zł</w:t>
            </w:r>
          </w:p>
        </w:tc>
      </w:tr>
      <w:tr w:rsidR="006142DF" w:rsidRPr="00BB547B" w14:paraId="3994FF0F" w14:textId="77777777" w:rsidTr="00157265">
        <w:tc>
          <w:tcPr>
            <w:tcW w:w="993" w:type="dxa"/>
            <w:shd w:val="clear" w:color="auto" w:fill="auto"/>
            <w:vAlign w:val="center"/>
          </w:tcPr>
          <w:p w14:paraId="7466E844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E96114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63E1727" w14:textId="77777777" w:rsidR="006142DF" w:rsidRPr="00BB547B" w:rsidRDefault="006142DF" w:rsidP="00157265">
            <w:pPr>
              <w:spacing w:before="80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 xml:space="preserve">Ferma Drobiu Andrzej Żmuda, Bogusława Żmuda </w:t>
            </w:r>
            <w:proofErr w:type="spellStart"/>
            <w:r w:rsidRPr="006142DF">
              <w:rPr>
                <w:rFonts w:ascii="Arial" w:hAnsi="Arial" w:cs="Arial"/>
              </w:rPr>
              <w:t>sp.jawna</w:t>
            </w:r>
            <w:proofErr w:type="spellEnd"/>
          </w:p>
          <w:p w14:paraId="270B19AC" w14:textId="77777777" w:rsidR="006142DF" w:rsidRPr="00BB547B" w:rsidRDefault="006142DF" w:rsidP="00157265">
            <w:pPr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brak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192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E4A18A" w14:textId="77777777" w:rsidR="006142DF" w:rsidRPr="00BB547B" w:rsidRDefault="006142DF" w:rsidP="00157265">
            <w:pPr>
              <w:spacing w:after="80"/>
              <w:jc w:val="both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39-204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Żyraków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1624F8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22 800.00 zł</w:t>
            </w:r>
          </w:p>
        </w:tc>
      </w:tr>
      <w:tr w:rsidR="006142DF" w:rsidRPr="00BB547B" w14:paraId="7BB9A28A" w14:textId="77777777" w:rsidTr="00157265">
        <w:tc>
          <w:tcPr>
            <w:tcW w:w="993" w:type="dxa"/>
            <w:shd w:val="clear" w:color="auto" w:fill="auto"/>
            <w:vAlign w:val="center"/>
          </w:tcPr>
          <w:p w14:paraId="2409A86F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8F76D4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7CE67F4" w14:textId="77777777" w:rsidR="006142DF" w:rsidRPr="00BB547B" w:rsidRDefault="006142DF" w:rsidP="00157265">
            <w:pPr>
              <w:spacing w:before="80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WYTWÓRNIA MAKARONU KAZIMIERZ CHRZANOWSKI</w:t>
            </w:r>
          </w:p>
          <w:p w14:paraId="6476B34F" w14:textId="77777777" w:rsidR="006142DF" w:rsidRPr="00BB547B" w:rsidRDefault="006142DF" w:rsidP="00157265">
            <w:pPr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KOLEJOWA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13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C9DC54" w14:textId="77777777" w:rsidR="006142DF" w:rsidRPr="00BB547B" w:rsidRDefault="006142DF" w:rsidP="00157265">
            <w:pPr>
              <w:spacing w:after="80"/>
              <w:jc w:val="both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39-320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PRZECŁAW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165B4F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14 270.00 zł</w:t>
            </w:r>
          </w:p>
        </w:tc>
      </w:tr>
      <w:tr w:rsidR="006142DF" w:rsidRPr="00BB547B" w14:paraId="3F702FB2" w14:textId="77777777" w:rsidTr="00157265">
        <w:tc>
          <w:tcPr>
            <w:tcW w:w="993" w:type="dxa"/>
            <w:shd w:val="clear" w:color="auto" w:fill="auto"/>
            <w:vAlign w:val="center"/>
          </w:tcPr>
          <w:p w14:paraId="1B9D74DB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98BE9E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38D56AB2" w14:textId="77777777" w:rsidR="006142DF" w:rsidRPr="00BB547B" w:rsidRDefault="006142DF" w:rsidP="00157265">
            <w:pPr>
              <w:spacing w:before="80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Przedsiębiorstwo Handlowo Usługowe PRIMA Bąk Spółka Jawna</w:t>
            </w:r>
          </w:p>
          <w:p w14:paraId="6E6B0A73" w14:textId="77777777" w:rsidR="006142DF" w:rsidRPr="00BB547B" w:rsidRDefault="006142DF" w:rsidP="00157265">
            <w:pPr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Głowackiego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27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7CE22E" w14:textId="77777777" w:rsidR="006142DF" w:rsidRPr="00BB547B" w:rsidRDefault="006142DF" w:rsidP="00157265">
            <w:pPr>
              <w:spacing w:after="80"/>
              <w:jc w:val="both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39-300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FDB0B1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58 502.00 zł</w:t>
            </w:r>
          </w:p>
        </w:tc>
      </w:tr>
      <w:tr w:rsidR="006142DF" w:rsidRPr="00BB547B" w14:paraId="73EB346F" w14:textId="77777777" w:rsidTr="00157265">
        <w:tc>
          <w:tcPr>
            <w:tcW w:w="993" w:type="dxa"/>
            <w:shd w:val="clear" w:color="auto" w:fill="auto"/>
            <w:vAlign w:val="center"/>
          </w:tcPr>
          <w:p w14:paraId="4DE29EBF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F0F27C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7B934481" w14:textId="6405DFCB" w:rsidR="006142DF" w:rsidRPr="00BB547B" w:rsidRDefault="006142DF" w:rsidP="001572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42DF">
              <w:rPr>
                <w:rFonts w:ascii="Arial" w:hAnsi="Arial" w:cs="Arial"/>
              </w:rPr>
              <w:t>pphu</w:t>
            </w:r>
            <w:proofErr w:type="spellEnd"/>
            <w:r w:rsidRPr="006142DF">
              <w:rPr>
                <w:rFonts w:ascii="Arial" w:hAnsi="Arial" w:cs="Arial"/>
              </w:rPr>
              <w:t xml:space="preserve"> </w:t>
            </w:r>
            <w:proofErr w:type="spellStart"/>
            <w:r w:rsidR="000A2C4C">
              <w:rPr>
                <w:rFonts w:ascii="Arial" w:hAnsi="Arial" w:cs="Arial"/>
              </w:rPr>
              <w:t>S</w:t>
            </w:r>
            <w:r w:rsidRPr="006142DF">
              <w:rPr>
                <w:rFonts w:ascii="Arial" w:hAnsi="Arial" w:cs="Arial"/>
              </w:rPr>
              <w:t>auerkraut</w:t>
            </w:r>
            <w:proofErr w:type="spellEnd"/>
            <w:r w:rsidRPr="006142DF">
              <w:rPr>
                <w:rFonts w:ascii="Arial" w:hAnsi="Arial" w:cs="Arial"/>
              </w:rPr>
              <w:t xml:space="preserve"> spółka z  ograniczoną odpowiedzialnością</w:t>
            </w:r>
          </w:p>
          <w:p w14:paraId="5BB7F150" w14:textId="77777777" w:rsidR="006142DF" w:rsidRPr="00BB547B" w:rsidRDefault="006142DF" w:rsidP="00157265">
            <w:pPr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Łódzka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141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B16BFF" w14:textId="77777777" w:rsidR="006142DF" w:rsidRPr="00BB547B" w:rsidRDefault="006142DF" w:rsidP="00157265">
            <w:pPr>
              <w:spacing w:after="80"/>
              <w:jc w:val="both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62-800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88D89F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151 651.00 zł</w:t>
            </w:r>
          </w:p>
        </w:tc>
      </w:tr>
      <w:tr w:rsidR="006142DF" w:rsidRPr="00BB547B" w14:paraId="71F487CF" w14:textId="77777777" w:rsidTr="00157265">
        <w:tc>
          <w:tcPr>
            <w:tcW w:w="993" w:type="dxa"/>
            <w:shd w:val="clear" w:color="auto" w:fill="auto"/>
            <w:vAlign w:val="center"/>
          </w:tcPr>
          <w:p w14:paraId="21477D03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93AB23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2194FC2" w14:textId="77777777" w:rsidR="006142DF" w:rsidRPr="00BB547B" w:rsidRDefault="006142DF" w:rsidP="00157265">
            <w:pPr>
              <w:spacing w:before="80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PUBLIMAR SP.J. L. STANISZEWSKI I SPÓŁKA</w:t>
            </w:r>
          </w:p>
          <w:p w14:paraId="70158A7C" w14:textId="77777777" w:rsidR="006142DF" w:rsidRPr="00BB547B" w:rsidRDefault="006142DF" w:rsidP="00157265">
            <w:pPr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ZWIĄZKOWA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6E9C0E" w14:textId="77777777" w:rsidR="006142DF" w:rsidRPr="00BB547B" w:rsidRDefault="006142DF" w:rsidP="00157265">
            <w:pPr>
              <w:spacing w:after="80"/>
              <w:jc w:val="both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20-148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6572DD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132 436.00 zł</w:t>
            </w:r>
          </w:p>
        </w:tc>
      </w:tr>
      <w:tr w:rsidR="006142DF" w:rsidRPr="00BB547B" w14:paraId="07A0A1A5" w14:textId="77777777" w:rsidTr="00157265">
        <w:tc>
          <w:tcPr>
            <w:tcW w:w="993" w:type="dxa"/>
            <w:shd w:val="clear" w:color="auto" w:fill="auto"/>
            <w:vAlign w:val="center"/>
          </w:tcPr>
          <w:p w14:paraId="4D0B1665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6706D2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47D6FDF" w14:textId="77777777" w:rsidR="006142DF" w:rsidRPr="00BB547B" w:rsidRDefault="006142DF" w:rsidP="00157265">
            <w:pPr>
              <w:spacing w:before="80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 xml:space="preserve">Centrum Plus </w:t>
            </w:r>
            <w:proofErr w:type="spellStart"/>
            <w:r w:rsidRPr="006142DF">
              <w:rPr>
                <w:rFonts w:ascii="Arial" w:hAnsi="Arial" w:cs="Arial"/>
              </w:rPr>
              <w:t>sp.z</w:t>
            </w:r>
            <w:proofErr w:type="spellEnd"/>
            <w:r w:rsidRPr="006142DF">
              <w:rPr>
                <w:rFonts w:ascii="Arial" w:hAnsi="Arial" w:cs="Arial"/>
              </w:rPr>
              <w:t xml:space="preserve"> </w:t>
            </w:r>
            <w:proofErr w:type="spellStart"/>
            <w:r w:rsidRPr="006142DF">
              <w:rPr>
                <w:rFonts w:ascii="Arial" w:hAnsi="Arial" w:cs="Arial"/>
              </w:rPr>
              <w:t>o.o</w:t>
            </w:r>
            <w:proofErr w:type="spellEnd"/>
          </w:p>
          <w:p w14:paraId="4B397FB9" w14:textId="77777777" w:rsidR="006142DF" w:rsidRPr="00BB547B" w:rsidRDefault="006142DF" w:rsidP="00157265">
            <w:pPr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towarowa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E5C182" w14:textId="77777777" w:rsidR="006142DF" w:rsidRPr="00BB547B" w:rsidRDefault="006142DF" w:rsidP="00157265">
            <w:pPr>
              <w:spacing w:after="80"/>
              <w:jc w:val="both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36-100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3D883F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1 230.00 zł</w:t>
            </w:r>
          </w:p>
        </w:tc>
      </w:tr>
      <w:tr w:rsidR="006142DF" w:rsidRPr="00BB547B" w14:paraId="5E503A32" w14:textId="77777777" w:rsidTr="00157265">
        <w:tc>
          <w:tcPr>
            <w:tcW w:w="993" w:type="dxa"/>
            <w:shd w:val="clear" w:color="auto" w:fill="auto"/>
            <w:vAlign w:val="center"/>
          </w:tcPr>
          <w:p w14:paraId="3865F8BB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03E3D8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1F489B01" w14:textId="77777777" w:rsidR="006142DF" w:rsidRPr="00BB547B" w:rsidRDefault="006142DF" w:rsidP="00157265">
            <w:pPr>
              <w:spacing w:before="80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 xml:space="preserve">Centrum Plus </w:t>
            </w:r>
            <w:proofErr w:type="spellStart"/>
            <w:r w:rsidRPr="006142DF">
              <w:rPr>
                <w:rFonts w:ascii="Arial" w:hAnsi="Arial" w:cs="Arial"/>
              </w:rPr>
              <w:t>sp.z</w:t>
            </w:r>
            <w:proofErr w:type="spellEnd"/>
            <w:r w:rsidRPr="006142DF">
              <w:rPr>
                <w:rFonts w:ascii="Arial" w:hAnsi="Arial" w:cs="Arial"/>
              </w:rPr>
              <w:t xml:space="preserve"> </w:t>
            </w:r>
            <w:proofErr w:type="spellStart"/>
            <w:r w:rsidRPr="006142DF">
              <w:rPr>
                <w:rFonts w:ascii="Arial" w:hAnsi="Arial" w:cs="Arial"/>
              </w:rPr>
              <w:t>o.o</w:t>
            </w:r>
            <w:proofErr w:type="spellEnd"/>
          </w:p>
          <w:p w14:paraId="3F6F3E6B" w14:textId="77777777" w:rsidR="006142DF" w:rsidRPr="00BB547B" w:rsidRDefault="006142DF" w:rsidP="00157265">
            <w:pPr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towarowa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BA6C88" w14:textId="77777777" w:rsidR="006142DF" w:rsidRPr="00BB547B" w:rsidRDefault="006142DF" w:rsidP="00157265">
            <w:pPr>
              <w:spacing w:after="80"/>
              <w:jc w:val="both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36-100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E27931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140 765.00 zł</w:t>
            </w:r>
          </w:p>
        </w:tc>
      </w:tr>
      <w:tr w:rsidR="006142DF" w:rsidRPr="00BB547B" w14:paraId="6F6B41C9" w14:textId="77777777" w:rsidTr="00157265">
        <w:tc>
          <w:tcPr>
            <w:tcW w:w="993" w:type="dxa"/>
            <w:shd w:val="clear" w:color="auto" w:fill="auto"/>
            <w:vAlign w:val="center"/>
          </w:tcPr>
          <w:p w14:paraId="46D5717F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6FED1B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1E7E1BA" w14:textId="77777777" w:rsidR="006142DF" w:rsidRPr="00BB547B" w:rsidRDefault="006142DF" w:rsidP="00157265">
            <w:pPr>
              <w:spacing w:before="80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Spółdzielnia Mleczarska MLEKOVITA</w:t>
            </w:r>
          </w:p>
          <w:p w14:paraId="27CB69E6" w14:textId="77777777" w:rsidR="006142DF" w:rsidRPr="00BB547B" w:rsidRDefault="006142DF" w:rsidP="00157265">
            <w:pPr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Ludowa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122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1AA616A" w14:textId="77777777" w:rsidR="006142DF" w:rsidRPr="00BB547B" w:rsidRDefault="006142DF" w:rsidP="00157265">
            <w:pPr>
              <w:spacing w:after="80"/>
              <w:jc w:val="both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18-200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42DF">
              <w:rPr>
                <w:rFonts w:ascii="Arial" w:hAnsi="Arial" w:cs="Arial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67F693" w14:textId="77777777" w:rsidR="006142DF" w:rsidRPr="00BB547B" w:rsidRDefault="006142DF" w:rsidP="001572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42DF">
              <w:rPr>
                <w:rFonts w:ascii="Arial" w:hAnsi="Arial" w:cs="Arial"/>
              </w:rPr>
              <w:t>162 703.50 zł</w:t>
            </w:r>
          </w:p>
        </w:tc>
      </w:tr>
    </w:tbl>
    <w:p w14:paraId="00C7BACD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9560AD7" w14:textId="35C3A91C" w:rsidR="00C236D3" w:rsidRDefault="006142DF" w:rsidP="00173B20">
      <w:pPr>
        <w:jc w:val="right"/>
        <w:rPr>
          <w:rFonts w:ascii="Arial" w:hAnsi="Arial" w:cs="Arial"/>
          <w:sz w:val="24"/>
          <w:szCs w:val="24"/>
        </w:rPr>
      </w:pPr>
      <w:r w:rsidRPr="006142DF">
        <w:rPr>
          <w:rFonts w:ascii="Arial" w:hAnsi="Arial" w:cs="Arial"/>
          <w:sz w:val="24"/>
          <w:szCs w:val="24"/>
        </w:rPr>
        <w:t xml:space="preserve">  </w:t>
      </w:r>
      <w:bookmarkEnd w:id="0"/>
      <w:r w:rsidR="000A2C4C">
        <w:rPr>
          <w:rFonts w:ascii="Arial" w:hAnsi="Arial" w:cs="Arial"/>
          <w:sz w:val="24"/>
          <w:szCs w:val="24"/>
        </w:rPr>
        <w:t>Dyrektor SP ZOZ Kolbuszowa</w:t>
      </w:r>
    </w:p>
    <w:p w14:paraId="2E3B761C" w14:textId="6F933293" w:rsidR="000A2C4C" w:rsidRPr="00BB547B" w:rsidRDefault="000A2C4C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0A2C4C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71B84" w14:textId="77777777" w:rsidR="00451460" w:rsidRDefault="00451460">
      <w:r>
        <w:separator/>
      </w:r>
    </w:p>
  </w:endnote>
  <w:endnote w:type="continuationSeparator" w:id="0">
    <w:p w14:paraId="4CE4E939" w14:textId="77777777" w:rsidR="00451460" w:rsidRDefault="00451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0D8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81FD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97EC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F2BFBC">
        <v:line id="_x0000_s1025" style="position:absolute;left:0;text-align:left;z-index:251657728" from="-3.85pt,8.7pt" to="455.15pt,8.7pt"/>
      </w:pict>
    </w:r>
  </w:p>
  <w:p w14:paraId="334176A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384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1DAEC1" w14:textId="77777777" w:rsidR="009F189D" w:rsidRDefault="009F189D">
    <w:pPr>
      <w:pStyle w:val="Stopka"/>
      <w:tabs>
        <w:tab w:val="clear" w:pos="4536"/>
      </w:tabs>
      <w:jc w:val="center"/>
    </w:pPr>
  </w:p>
  <w:p w14:paraId="19C627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74160" w14:textId="77777777" w:rsidR="00451460" w:rsidRDefault="00451460">
      <w:r>
        <w:separator/>
      </w:r>
    </w:p>
  </w:footnote>
  <w:footnote w:type="continuationSeparator" w:id="0">
    <w:p w14:paraId="409773CE" w14:textId="77777777" w:rsidR="00451460" w:rsidRDefault="00451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AABF8" w14:textId="77777777" w:rsidR="006142DF" w:rsidRDefault="006142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C440E" w14:textId="77777777" w:rsidR="006142DF" w:rsidRDefault="006142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91503" w14:textId="77777777" w:rsidR="006142DF" w:rsidRDefault="006142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1460"/>
    <w:rsid w:val="00007727"/>
    <w:rsid w:val="00017720"/>
    <w:rsid w:val="00035488"/>
    <w:rsid w:val="000A2C4C"/>
    <w:rsid w:val="000D7F25"/>
    <w:rsid w:val="000E00E5"/>
    <w:rsid w:val="00173B20"/>
    <w:rsid w:val="001C69FF"/>
    <w:rsid w:val="0023318D"/>
    <w:rsid w:val="003D72FD"/>
    <w:rsid w:val="00423179"/>
    <w:rsid w:val="00451460"/>
    <w:rsid w:val="00490DC0"/>
    <w:rsid w:val="00493F8C"/>
    <w:rsid w:val="004C7E9B"/>
    <w:rsid w:val="005614F2"/>
    <w:rsid w:val="00577BC6"/>
    <w:rsid w:val="006142DF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775BD5"/>
  <w15:chartTrackingRefBased/>
  <w15:docId w15:val="{32E376DE-676A-4885-B4A6-E37A22AA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cp:lastPrinted>2023-03-31T08:07:00Z</cp:lastPrinted>
  <dcterms:created xsi:type="dcterms:W3CDTF">2023-03-31T08:08:00Z</dcterms:created>
  <dcterms:modified xsi:type="dcterms:W3CDTF">2023-03-31T08:08:00Z</dcterms:modified>
</cp:coreProperties>
</file>