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62A11" w14:textId="77777777" w:rsidR="00EB1359" w:rsidRPr="003261E7" w:rsidRDefault="006C2A49" w:rsidP="00EB1359">
      <w:pPr>
        <w:spacing w:after="240"/>
        <w:jc w:val="right"/>
        <w:rPr>
          <w:sz w:val="22"/>
          <w:szCs w:val="22"/>
        </w:rPr>
      </w:pPr>
      <w:r w:rsidRPr="006C2A49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6C2A49">
        <w:rPr>
          <w:sz w:val="22"/>
          <w:szCs w:val="22"/>
        </w:rPr>
        <w:t>2023-04-04</w:t>
      </w:r>
    </w:p>
    <w:p w14:paraId="3A58A16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534C68E" w14:textId="77777777" w:rsidR="00EB1359" w:rsidRPr="003261E7" w:rsidRDefault="006C2A49" w:rsidP="00EB1359">
      <w:pPr>
        <w:spacing w:after="40"/>
        <w:rPr>
          <w:b/>
          <w:bCs/>
          <w:sz w:val="22"/>
          <w:szCs w:val="22"/>
        </w:rPr>
      </w:pPr>
      <w:r w:rsidRPr="006C2A49">
        <w:rPr>
          <w:b/>
          <w:bCs/>
          <w:sz w:val="22"/>
          <w:szCs w:val="22"/>
        </w:rPr>
        <w:t>Samodzielny Publiczny Zespół Opieki Zdrowotnej w Kolbuszowej</w:t>
      </w:r>
    </w:p>
    <w:p w14:paraId="04B22323" w14:textId="77777777" w:rsidR="00EB1359" w:rsidRPr="003261E7" w:rsidRDefault="006C2A49" w:rsidP="00EB1359">
      <w:pPr>
        <w:rPr>
          <w:sz w:val="22"/>
          <w:szCs w:val="22"/>
        </w:rPr>
      </w:pPr>
      <w:r w:rsidRPr="006C2A49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6C2A49">
        <w:rPr>
          <w:sz w:val="22"/>
          <w:szCs w:val="22"/>
        </w:rPr>
        <w:t>4</w:t>
      </w:r>
    </w:p>
    <w:p w14:paraId="40FA9868" w14:textId="77777777" w:rsidR="00EB1359" w:rsidRPr="003261E7" w:rsidRDefault="006C2A49" w:rsidP="00EB1359">
      <w:pPr>
        <w:rPr>
          <w:sz w:val="22"/>
          <w:szCs w:val="22"/>
        </w:rPr>
      </w:pPr>
      <w:r w:rsidRPr="006C2A49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6C2A49">
        <w:rPr>
          <w:sz w:val="22"/>
          <w:szCs w:val="22"/>
        </w:rPr>
        <w:t>Kolbuszowa</w:t>
      </w:r>
    </w:p>
    <w:p w14:paraId="68B5AB71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C7EE9D7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BDDA42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0EEB40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07E085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E123B6E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C2A49" w:rsidRPr="003261E7" w14:paraId="6F801F1B" w14:textId="77777777" w:rsidTr="00064AFA">
        <w:trPr>
          <w:trHeight w:val="638"/>
        </w:trPr>
        <w:tc>
          <w:tcPr>
            <w:tcW w:w="959" w:type="dxa"/>
            <w:shd w:val="clear" w:color="auto" w:fill="auto"/>
          </w:tcPr>
          <w:p w14:paraId="4C7EDEA6" w14:textId="77777777" w:rsidR="006C2A49" w:rsidRPr="003261E7" w:rsidRDefault="006C2A49" w:rsidP="00064A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307187" w14:textId="77777777" w:rsidR="006C2A49" w:rsidRPr="003261E7" w:rsidRDefault="006C2A49" w:rsidP="00064A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2A4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C2A49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C2A49">
              <w:rPr>
                <w:b/>
                <w:bCs/>
                <w:sz w:val="22"/>
                <w:szCs w:val="22"/>
              </w:rPr>
              <w:t>Dostawa różnych produktów spożywczych  w 10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C2A49">
              <w:rPr>
                <w:b/>
                <w:sz w:val="22"/>
                <w:szCs w:val="22"/>
              </w:rPr>
              <w:t>Eap-2412/4/23/M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136519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BE3B37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967BD62" w14:textId="49640B22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C2A49" w:rsidRPr="006C2A49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C2A49" w:rsidRPr="006C2A49">
        <w:rPr>
          <w:sz w:val="22"/>
          <w:szCs w:val="22"/>
        </w:rPr>
        <w:t>(</w:t>
      </w:r>
      <w:proofErr w:type="spellStart"/>
      <w:r w:rsidR="006C2A49" w:rsidRPr="006C2A49">
        <w:rPr>
          <w:sz w:val="22"/>
          <w:szCs w:val="22"/>
        </w:rPr>
        <w:t>t.j</w:t>
      </w:r>
      <w:proofErr w:type="spellEnd"/>
      <w:r w:rsidR="006C2A49" w:rsidRPr="006C2A49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8E39F7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C09F7B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2F7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EFE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9E908F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C2A49" w:rsidRPr="00EB1359" w14:paraId="327EA0D1" w14:textId="77777777" w:rsidTr="00064AF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4D31" w14:textId="77777777" w:rsidR="006C2A49" w:rsidRPr="00710915" w:rsidRDefault="006C2A49" w:rsidP="00064AF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C2A49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2F5D" w14:textId="77777777" w:rsidR="006C2A49" w:rsidRPr="00EB1359" w:rsidRDefault="006C2A49" w:rsidP="00064A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C2A49">
              <w:rPr>
                <w:b/>
                <w:sz w:val="22"/>
                <w:szCs w:val="22"/>
              </w:rPr>
              <w:t>Pakiet 9 - Mięso i wędliny</w:t>
            </w:r>
          </w:p>
          <w:p w14:paraId="527BBF1A" w14:textId="77777777" w:rsidR="006C2A49" w:rsidRDefault="006C2A49" w:rsidP="00064A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05F2AC0" w14:textId="77777777" w:rsidR="006C2A49" w:rsidRDefault="006C2A49" w:rsidP="00064A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C2A4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DF7FBF8" w14:textId="77777777" w:rsidR="006C2A49" w:rsidRDefault="006C2A49" w:rsidP="00064AF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D8A0213" w14:textId="77777777" w:rsidR="006C2A49" w:rsidRPr="00EB1359" w:rsidRDefault="006C2A49" w:rsidP="00064AF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C2A49">
              <w:rPr>
                <w:sz w:val="22"/>
                <w:szCs w:val="22"/>
              </w:rPr>
              <w:t>Zamawiający unieważnił postępowanie w w/w Pakiecie, gdyż do terminu składania ofert, tj. do dnia 31.03.2023 r. godz. 09:00 nie złożono żadnej oferty w przedmiotowym pakiecie  postępowania.</w:t>
            </w:r>
          </w:p>
        </w:tc>
      </w:tr>
    </w:tbl>
    <w:p w14:paraId="3EEC4CF7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A516DCF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70EE5C03" w14:textId="11F12B67" w:rsidR="00010B31" w:rsidRDefault="006C2A49" w:rsidP="00010B31">
      <w:pPr>
        <w:spacing w:line="360" w:lineRule="auto"/>
        <w:jc w:val="right"/>
        <w:rPr>
          <w:sz w:val="24"/>
        </w:rPr>
      </w:pPr>
      <w:r w:rsidRPr="006C2A49">
        <w:rPr>
          <w:sz w:val="24"/>
        </w:rPr>
        <w:t xml:space="preserve">  </w:t>
      </w:r>
      <w:r w:rsidR="008E39F7">
        <w:rPr>
          <w:sz w:val="24"/>
        </w:rPr>
        <w:t>SP ZOZ Kolbuszowa</w:t>
      </w:r>
    </w:p>
    <w:p w14:paraId="6C1AC03E" w14:textId="0E270B62" w:rsidR="008E39F7" w:rsidRDefault="008E39F7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p w14:paraId="034CD9AD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BBA63" w14:textId="77777777" w:rsidR="006C2A49" w:rsidRDefault="006C2A49" w:rsidP="006C2A49">
      <w:r>
        <w:separator/>
      </w:r>
    </w:p>
  </w:endnote>
  <w:endnote w:type="continuationSeparator" w:id="0">
    <w:p w14:paraId="581F6233" w14:textId="77777777" w:rsidR="006C2A49" w:rsidRDefault="006C2A49" w:rsidP="006C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FE142" w14:textId="77777777" w:rsidR="006C2A49" w:rsidRDefault="006C2A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FE582" w14:textId="77777777" w:rsidR="006C2A49" w:rsidRDefault="006C2A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7FF00" w14:textId="77777777" w:rsidR="006C2A49" w:rsidRDefault="006C2A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AF627" w14:textId="77777777" w:rsidR="006C2A49" w:rsidRDefault="006C2A49" w:rsidP="006C2A49">
      <w:r>
        <w:separator/>
      </w:r>
    </w:p>
  </w:footnote>
  <w:footnote w:type="continuationSeparator" w:id="0">
    <w:p w14:paraId="3795839C" w14:textId="77777777" w:rsidR="006C2A49" w:rsidRDefault="006C2A49" w:rsidP="006C2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713EB" w14:textId="77777777" w:rsidR="006C2A49" w:rsidRDefault="006C2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F82A" w14:textId="77777777" w:rsidR="006C2A49" w:rsidRDefault="006C2A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60BF" w14:textId="77777777" w:rsidR="006C2A49" w:rsidRDefault="006C2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7EB"/>
    <w:rsid w:val="00010B31"/>
    <w:rsid w:val="00104963"/>
    <w:rsid w:val="00150F65"/>
    <w:rsid w:val="006C2A49"/>
    <w:rsid w:val="00823326"/>
    <w:rsid w:val="00856A3E"/>
    <w:rsid w:val="00894412"/>
    <w:rsid w:val="008A67EB"/>
    <w:rsid w:val="008E39F7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BB5230"/>
  <w15:chartTrackingRefBased/>
  <w15:docId w15:val="{CD493A47-437A-4DD6-9ED3-5F4C42875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C2A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C2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2023-04-04T08:07:00Z</cp:lastPrinted>
  <dcterms:created xsi:type="dcterms:W3CDTF">2023-04-04T08:08:00Z</dcterms:created>
  <dcterms:modified xsi:type="dcterms:W3CDTF">2023-04-04T08:08:00Z</dcterms:modified>
</cp:coreProperties>
</file>