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A51" w:rsidRPr="00BB41D0" w:rsidRDefault="00757A51" w:rsidP="00757A51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757A51" w:rsidRPr="00BB41D0" w:rsidRDefault="00757A51" w:rsidP="00757A51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757A51" w:rsidRPr="00BB41D0" w:rsidRDefault="00757A51" w:rsidP="00757A5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757A51" w:rsidRPr="00BB41D0" w:rsidRDefault="00757A51" w:rsidP="00757A51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8B2C76">
        <w:rPr>
          <w:sz w:val="24"/>
          <w:szCs w:val="24"/>
        </w:rPr>
        <w:t>4</w:t>
      </w:r>
      <w:r w:rsidRPr="00BB41D0">
        <w:rPr>
          <w:sz w:val="24"/>
          <w:szCs w:val="24"/>
        </w:rPr>
        <w:t>-</w:t>
      </w:r>
      <w:r w:rsidR="008B2C76">
        <w:rPr>
          <w:sz w:val="24"/>
          <w:szCs w:val="24"/>
        </w:rPr>
        <w:t>04</w:t>
      </w:r>
    </w:p>
    <w:p w:rsidR="00757A51" w:rsidRPr="003F69B9" w:rsidRDefault="00757A51" w:rsidP="00757A51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8B2C76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757A51" w:rsidRPr="00033841" w:rsidRDefault="00757A51" w:rsidP="0003384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033841" w:rsidRPr="00033841" w:rsidRDefault="00033841" w:rsidP="0003384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757A51" w:rsidRPr="00A80738" w:rsidRDefault="00757A51" w:rsidP="00757A5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57A51" w:rsidRPr="00BB18D2" w:rsidRDefault="00757A51" w:rsidP="00757A51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757A51" w:rsidRDefault="00757A51" w:rsidP="00757A51">
      <w:pPr>
        <w:jc w:val="both"/>
        <w:rPr>
          <w:bCs/>
          <w:i/>
          <w:sz w:val="24"/>
          <w:szCs w:val="24"/>
        </w:rPr>
      </w:pPr>
    </w:p>
    <w:p w:rsidR="00757A51" w:rsidRPr="003F69B9" w:rsidRDefault="00757A51" w:rsidP="00757A51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757A51" w:rsidRPr="003F69B9" w:rsidRDefault="00757A51" w:rsidP="00757A51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757A51" w:rsidRDefault="00757A51" w:rsidP="00757A51">
      <w:pPr>
        <w:pStyle w:val="Tekstpodstawowywcity"/>
        <w:ind w:firstLine="0"/>
        <w:jc w:val="center"/>
        <w:rPr>
          <w:b/>
          <w:szCs w:val="24"/>
        </w:rPr>
      </w:pPr>
    </w:p>
    <w:p w:rsidR="00757A51" w:rsidRPr="00F24492" w:rsidRDefault="00757A51" w:rsidP="00757A51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8B2C76">
        <w:rPr>
          <w:b/>
          <w:szCs w:val="24"/>
        </w:rPr>
        <w:t>środk</w:t>
      </w:r>
      <w:r w:rsidRPr="00F24492">
        <w:rPr>
          <w:b/>
          <w:szCs w:val="24"/>
        </w:rPr>
        <w:t xml:space="preserve">ów </w:t>
      </w:r>
      <w:r w:rsidR="008B2C76">
        <w:rPr>
          <w:b/>
          <w:szCs w:val="24"/>
        </w:rPr>
        <w:t>dezynfekcyjnych</w:t>
      </w:r>
      <w:r>
        <w:rPr>
          <w:b/>
          <w:szCs w:val="24"/>
        </w:rPr>
        <w:t>”</w:t>
      </w:r>
    </w:p>
    <w:p w:rsidR="00757A51" w:rsidRPr="006650F2" w:rsidRDefault="00757A51" w:rsidP="00757A51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</w:t>
      </w:r>
      <w:r w:rsidR="008B2C76">
        <w:rPr>
          <w:b/>
          <w:szCs w:val="24"/>
        </w:rPr>
        <w:t>7</w:t>
      </w:r>
      <w:r>
        <w:rPr>
          <w:b/>
          <w:szCs w:val="24"/>
        </w:rPr>
        <w:t>/P/2023</w:t>
      </w:r>
    </w:p>
    <w:p w:rsidR="00757A51" w:rsidRPr="003E03F1" w:rsidRDefault="00757A51" w:rsidP="00757A51">
      <w:pPr>
        <w:jc w:val="both"/>
        <w:rPr>
          <w:sz w:val="18"/>
          <w:szCs w:val="18"/>
        </w:rPr>
      </w:pPr>
    </w:p>
    <w:p w:rsidR="00757A51" w:rsidRDefault="00757A51" w:rsidP="00757A51">
      <w:pPr>
        <w:jc w:val="both"/>
        <w:rPr>
          <w:sz w:val="22"/>
          <w:szCs w:val="22"/>
        </w:rPr>
      </w:pPr>
    </w:p>
    <w:p w:rsidR="00757A51" w:rsidRPr="00BB41D0" w:rsidRDefault="00757A51" w:rsidP="00757A5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757A51" w:rsidRPr="00BB41D0" w:rsidRDefault="00757A51" w:rsidP="00757A51">
      <w:pPr>
        <w:jc w:val="both"/>
        <w:rPr>
          <w:sz w:val="24"/>
          <w:szCs w:val="24"/>
        </w:rPr>
      </w:pPr>
    </w:p>
    <w:p w:rsidR="00757A51" w:rsidRDefault="00757A51" w:rsidP="00757A5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8B2C76">
        <w:rPr>
          <w:b/>
          <w:sz w:val="24"/>
          <w:szCs w:val="24"/>
        </w:rPr>
        <w:t>04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8B2C76">
        <w:rPr>
          <w:b/>
          <w:sz w:val="24"/>
          <w:szCs w:val="24"/>
        </w:rPr>
        <w:t>4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534B74" w:rsidRDefault="00534B7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BB547B" w:rsidTr="00E303F0">
        <w:tc>
          <w:tcPr>
            <w:tcW w:w="993" w:type="dxa"/>
            <w:shd w:val="clear" w:color="auto" w:fill="auto"/>
            <w:vAlign w:val="center"/>
          </w:tcPr>
          <w:p w:rsidR="006B27ED" w:rsidRPr="008B2C7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B2C7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Nr</w:t>
            </w:r>
            <w:r w:rsidR="00C82837" w:rsidRPr="008B2C76">
              <w:rPr>
                <w:sz w:val="22"/>
                <w:szCs w:val="22"/>
              </w:rPr>
              <w:t xml:space="preserve"> </w:t>
            </w:r>
            <w:r w:rsidRPr="008B2C76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8B2C76" w:rsidRDefault="006B27ED" w:rsidP="008B2C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Nazwa i adres </w:t>
            </w:r>
            <w:r w:rsidR="008B2C76" w:rsidRPr="008B2C76">
              <w:rPr>
                <w:sz w:val="22"/>
                <w:szCs w:val="22"/>
              </w:rPr>
              <w:t>W</w:t>
            </w:r>
            <w:r w:rsidRPr="008B2C76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8B2C7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Cena oferty</w:t>
            </w:r>
            <w:r w:rsidR="008B2C76" w:rsidRPr="008B2C76">
              <w:rPr>
                <w:sz w:val="22"/>
                <w:szCs w:val="22"/>
              </w:rPr>
              <w:t xml:space="preserve"> brutto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2C76">
              <w:rPr>
                <w:sz w:val="22"/>
                <w:szCs w:val="22"/>
              </w:rPr>
              <w:t>Bialmed</w:t>
            </w:r>
            <w:proofErr w:type="spellEnd"/>
            <w:r w:rsidRPr="008B2C76">
              <w:rPr>
                <w:sz w:val="22"/>
                <w:szCs w:val="22"/>
              </w:rPr>
              <w:t xml:space="preserve"> Sp. z o.o.</w:t>
            </w:r>
          </w:p>
          <w:p w:rsidR="00DB054C" w:rsidRPr="008B2C76" w:rsidRDefault="00DB054C" w:rsidP="00D87E02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Kazimierzowska 46/48/35 </w:t>
            </w:r>
          </w:p>
          <w:p w:rsidR="00DB054C" w:rsidRPr="008B2C76" w:rsidRDefault="00DB054C" w:rsidP="00D87E02">
            <w:pPr>
              <w:spacing w:after="80"/>
              <w:jc w:val="both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52 087.74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2C76">
              <w:rPr>
                <w:sz w:val="22"/>
                <w:szCs w:val="22"/>
              </w:rPr>
              <w:t>Bialmed</w:t>
            </w:r>
            <w:proofErr w:type="spellEnd"/>
            <w:r w:rsidRPr="008B2C76">
              <w:rPr>
                <w:sz w:val="22"/>
                <w:szCs w:val="22"/>
              </w:rPr>
              <w:t xml:space="preserve"> Sp. z o.o.</w:t>
            </w:r>
          </w:p>
          <w:p w:rsidR="00DB054C" w:rsidRPr="008B2C76" w:rsidRDefault="00DB054C" w:rsidP="00D87E02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Kazimierzowska 46/48/35 </w:t>
            </w:r>
          </w:p>
          <w:p w:rsidR="00DB054C" w:rsidRPr="008B2C76" w:rsidRDefault="00DB054C" w:rsidP="00D87E02">
            <w:pPr>
              <w:spacing w:after="80"/>
              <w:jc w:val="both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24 693.93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proofErr w:type="spellStart"/>
            <w:r w:rsidRPr="008B2C76">
              <w:rPr>
                <w:sz w:val="22"/>
                <w:szCs w:val="22"/>
              </w:rPr>
              <w:t>Bialmed</w:t>
            </w:r>
            <w:proofErr w:type="spellEnd"/>
            <w:r w:rsidRPr="008B2C76">
              <w:rPr>
                <w:sz w:val="22"/>
                <w:szCs w:val="22"/>
              </w:rPr>
              <w:t xml:space="preserve"> Sp. z o.o.</w:t>
            </w:r>
          </w:p>
          <w:p w:rsidR="00DB054C" w:rsidRPr="008B2C76" w:rsidRDefault="00DB054C" w:rsidP="00D87E02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Kazimierzowska 46/48/35 </w:t>
            </w:r>
          </w:p>
          <w:p w:rsidR="00DB054C" w:rsidRPr="008B2C76" w:rsidRDefault="00DB054C" w:rsidP="00D87E02">
            <w:pPr>
              <w:spacing w:after="80"/>
              <w:jc w:val="both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31 062.15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Centrum Zaopatrzenia Medycznego "CEZAL" S.A. </w:t>
            </w:r>
            <w:r w:rsidR="005A7854">
              <w:rPr>
                <w:sz w:val="22"/>
                <w:szCs w:val="22"/>
              </w:rPr>
              <w:t xml:space="preserve">- </w:t>
            </w:r>
            <w:r w:rsidRPr="008B2C76">
              <w:rPr>
                <w:sz w:val="22"/>
                <w:szCs w:val="22"/>
              </w:rPr>
              <w:t>Wrocław</w:t>
            </w:r>
          </w:p>
          <w:p w:rsidR="00DB054C" w:rsidRPr="008B2C76" w:rsidRDefault="00DB054C" w:rsidP="005A7854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Widna 4</w:t>
            </w:r>
            <w:r w:rsidR="005A7854">
              <w:rPr>
                <w:sz w:val="22"/>
                <w:szCs w:val="22"/>
              </w:rPr>
              <w:t xml:space="preserve">, </w:t>
            </w:r>
            <w:r w:rsidRPr="008B2C76">
              <w:rPr>
                <w:sz w:val="22"/>
                <w:szCs w:val="22"/>
              </w:rPr>
              <w:t>50-543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42 699.64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Hurtownia Farmaceutyczna MEDIFARM </w:t>
            </w:r>
            <w:r w:rsidR="005A7854">
              <w:rPr>
                <w:sz w:val="22"/>
                <w:szCs w:val="22"/>
              </w:rPr>
              <w:t xml:space="preserve">             </w:t>
            </w:r>
            <w:r w:rsidRPr="008B2C76">
              <w:rPr>
                <w:sz w:val="22"/>
                <w:szCs w:val="22"/>
              </w:rPr>
              <w:t>Sp. z o.o.</w:t>
            </w:r>
          </w:p>
          <w:p w:rsidR="00DB054C" w:rsidRPr="008B2C76" w:rsidRDefault="00DB054C" w:rsidP="005A7854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Bławatków 6</w:t>
            </w:r>
            <w:r w:rsidR="005A7854">
              <w:rPr>
                <w:sz w:val="22"/>
                <w:szCs w:val="22"/>
              </w:rPr>
              <w:t xml:space="preserve">, </w:t>
            </w:r>
            <w:r w:rsidRPr="008B2C76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33 777.64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Hurtownia Farmaceutyczna MEDIFARM </w:t>
            </w:r>
            <w:r w:rsidR="005A7854">
              <w:rPr>
                <w:sz w:val="22"/>
                <w:szCs w:val="22"/>
              </w:rPr>
              <w:t xml:space="preserve">           </w:t>
            </w:r>
            <w:r w:rsidRPr="008B2C76">
              <w:rPr>
                <w:sz w:val="22"/>
                <w:szCs w:val="22"/>
              </w:rPr>
              <w:t>Sp. z o.o.</w:t>
            </w:r>
          </w:p>
          <w:p w:rsidR="00DB054C" w:rsidRPr="008B2C76" w:rsidRDefault="00DB054C" w:rsidP="005A7854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Bławatków 6</w:t>
            </w:r>
            <w:r w:rsidR="005A7854">
              <w:rPr>
                <w:sz w:val="22"/>
                <w:szCs w:val="22"/>
              </w:rPr>
              <w:t xml:space="preserve">, </w:t>
            </w:r>
            <w:r w:rsidRPr="008B2C76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51 742.07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Hurtownia Farmaceutyczna MEDIFARM </w:t>
            </w:r>
            <w:r w:rsidR="005A7854">
              <w:rPr>
                <w:sz w:val="22"/>
                <w:szCs w:val="22"/>
              </w:rPr>
              <w:t xml:space="preserve">           </w:t>
            </w:r>
            <w:r w:rsidRPr="008B2C76">
              <w:rPr>
                <w:sz w:val="22"/>
                <w:szCs w:val="22"/>
              </w:rPr>
              <w:t>Sp. z o.o.</w:t>
            </w:r>
          </w:p>
          <w:p w:rsidR="00DB054C" w:rsidRPr="008B2C76" w:rsidRDefault="00DB054C" w:rsidP="005A7854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Bławatków 6</w:t>
            </w:r>
            <w:r w:rsidR="005A7854">
              <w:rPr>
                <w:sz w:val="22"/>
                <w:szCs w:val="22"/>
              </w:rPr>
              <w:t xml:space="preserve">, </w:t>
            </w:r>
            <w:r w:rsidRPr="008B2C76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27 226.25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Hurtownia Farmaceutyczna MEDIFARM </w:t>
            </w:r>
            <w:r w:rsidR="005A7854">
              <w:rPr>
                <w:sz w:val="22"/>
                <w:szCs w:val="22"/>
              </w:rPr>
              <w:t xml:space="preserve">                </w:t>
            </w:r>
            <w:r w:rsidRPr="008B2C76">
              <w:rPr>
                <w:sz w:val="22"/>
                <w:szCs w:val="22"/>
              </w:rPr>
              <w:t>Sp. z o.o.</w:t>
            </w:r>
          </w:p>
          <w:p w:rsidR="00DB054C" w:rsidRPr="008B2C76" w:rsidRDefault="00DB054C" w:rsidP="005A7854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Bławatków 6</w:t>
            </w:r>
            <w:r w:rsidR="005A7854">
              <w:rPr>
                <w:sz w:val="22"/>
                <w:szCs w:val="22"/>
              </w:rPr>
              <w:t xml:space="preserve">, </w:t>
            </w:r>
            <w:r w:rsidRPr="008B2C76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29 813.54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Hurtownia Farmaceutyczna MEDIFARM </w:t>
            </w:r>
            <w:r w:rsidR="005A7854">
              <w:rPr>
                <w:sz w:val="22"/>
                <w:szCs w:val="22"/>
              </w:rPr>
              <w:t xml:space="preserve">               </w:t>
            </w:r>
            <w:r w:rsidRPr="008B2C76">
              <w:rPr>
                <w:sz w:val="22"/>
                <w:szCs w:val="22"/>
              </w:rPr>
              <w:t>Sp. z o.o.</w:t>
            </w:r>
          </w:p>
          <w:p w:rsidR="00DB054C" w:rsidRPr="008B2C76" w:rsidRDefault="00DB054C" w:rsidP="005A7854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Bławatków 6</w:t>
            </w:r>
            <w:r w:rsidR="005A7854">
              <w:rPr>
                <w:sz w:val="22"/>
                <w:szCs w:val="22"/>
              </w:rPr>
              <w:t xml:space="preserve">, </w:t>
            </w:r>
            <w:r w:rsidRPr="008B2C76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7 403.75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Hurtownia Farmaceutyczna MEDIFARM </w:t>
            </w:r>
            <w:r w:rsidR="005A7854">
              <w:rPr>
                <w:sz w:val="22"/>
                <w:szCs w:val="22"/>
              </w:rPr>
              <w:t xml:space="preserve">             </w:t>
            </w:r>
            <w:r w:rsidRPr="008B2C76">
              <w:rPr>
                <w:sz w:val="22"/>
                <w:szCs w:val="22"/>
              </w:rPr>
              <w:t>Sp. z o.o.</w:t>
            </w:r>
          </w:p>
          <w:p w:rsidR="00DB054C" w:rsidRPr="008B2C76" w:rsidRDefault="00DB054C" w:rsidP="005A7854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Bławatków 6</w:t>
            </w:r>
            <w:r w:rsidR="005A7854">
              <w:rPr>
                <w:sz w:val="22"/>
                <w:szCs w:val="22"/>
              </w:rPr>
              <w:t xml:space="preserve">, </w:t>
            </w:r>
            <w:r w:rsidRPr="008B2C76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30 359.34 zł</w:t>
            </w:r>
          </w:p>
        </w:tc>
      </w:tr>
      <w:tr w:rsidR="00DB054C" w:rsidRPr="00BB547B" w:rsidTr="00E303F0">
        <w:tc>
          <w:tcPr>
            <w:tcW w:w="993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DB054C" w:rsidRPr="008B2C76" w:rsidRDefault="00DB054C" w:rsidP="00D87E02">
            <w:pPr>
              <w:spacing w:before="80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S4K Sp. z o.o.</w:t>
            </w:r>
          </w:p>
          <w:p w:rsidR="00DB054C" w:rsidRPr="008B2C76" w:rsidRDefault="00DB054C" w:rsidP="00D87E02">
            <w:pPr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 xml:space="preserve">Batalionów Chłopskich 50 </w:t>
            </w:r>
          </w:p>
          <w:p w:rsidR="00DB054C" w:rsidRPr="008B2C76" w:rsidRDefault="00DB054C" w:rsidP="00D87E02">
            <w:pPr>
              <w:spacing w:after="80"/>
              <w:jc w:val="both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25-671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054C" w:rsidRPr="008B2C76" w:rsidRDefault="00DB054C" w:rsidP="00D87E0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B2C76">
              <w:rPr>
                <w:sz w:val="22"/>
                <w:szCs w:val="22"/>
              </w:rPr>
              <w:t>26 596.79 zł</w:t>
            </w:r>
          </w:p>
        </w:tc>
      </w:tr>
      <w:bookmarkEnd w:id="0"/>
    </w:tbl>
    <w:p w:rsidR="005A7854" w:rsidRDefault="005A7854" w:rsidP="005A7854">
      <w:pPr>
        <w:jc w:val="right"/>
        <w:rPr>
          <w:i/>
          <w:sz w:val="24"/>
          <w:szCs w:val="24"/>
        </w:rPr>
      </w:pPr>
    </w:p>
    <w:p w:rsidR="005A7854" w:rsidRDefault="005A7854" w:rsidP="005A7854">
      <w:pPr>
        <w:jc w:val="right"/>
        <w:rPr>
          <w:i/>
          <w:sz w:val="24"/>
          <w:szCs w:val="24"/>
        </w:rPr>
      </w:pPr>
    </w:p>
    <w:p w:rsidR="005A7854" w:rsidRDefault="005A7854" w:rsidP="005A7854">
      <w:pPr>
        <w:jc w:val="right"/>
        <w:rPr>
          <w:i/>
          <w:sz w:val="24"/>
          <w:szCs w:val="24"/>
        </w:rPr>
      </w:pPr>
    </w:p>
    <w:p w:rsidR="00033841" w:rsidRDefault="00033841" w:rsidP="005A7854">
      <w:pPr>
        <w:jc w:val="right"/>
        <w:rPr>
          <w:i/>
          <w:sz w:val="24"/>
          <w:szCs w:val="24"/>
        </w:rPr>
      </w:pPr>
    </w:p>
    <w:p w:rsidR="00033841" w:rsidRDefault="00033841" w:rsidP="0003384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033841" w:rsidRDefault="00033841" w:rsidP="00033841">
      <w:pPr>
        <w:jc w:val="right"/>
        <w:rPr>
          <w:i/>
          <w:sz w:val="24"/>
          <w:szCs w:val="24"/>
        </w:rPr>
      </w:pPr>
    </w:p>
    <w:p w:rsidR="00033841" w:rsidRDefault="00033841" w:rsidP="0003384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Dyrektora ds. Lecznictwa</w:t>
      </w:r>
    </w:p>
    <w:p w:rsidR="00033841" w:rsidRPr="00BB547B" w:rsidRDefault="00033841" w:rsidP="000338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>dr n. med. Dariusz Ciura</w:t>
      </w:r>
    </w:p>
    <w:p w:rsidR="005A7854" w:rsidRPr="00BB547B" w:rsidRDefault="005A7854" w:rsidP="005A7854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p w:rsidR="00C236D3" w:rsidRPr="00BB547B" w:rsidRDefault="00C236D3" w:rsidP="00E303F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8B2C7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8D8" w:rsidRDefault="00E628D8">
      <w:r>
        <w:separator/>
      </w:r>
    </w:p>
  </w:endnote>
  <w:endnote w:type="continuationSeparator" w:id="0">
    <w:p w:rsidR="00E628D8" w:rsidRDefault="00E62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C18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C18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18F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18F2">
      <w:rPr>
        <w:rStyle w:val="Numerstrony"/>
        <w:rFonts w:ascii="Arial" w:hAnsi="Arial"/>
        <w:sz w:val="18"/>
        <w:szCs w:val="18"/>
      </w:rPr>
      <w:fldChar w:fldCharType="separate"/>
    </w:r>
    <w:r w:rsidR="00033841">
      <w:rPr>
        <w:rStyle w:val="Numerstrony"/>
        <w:rFonts w:ascii="Arial" w:hAnsi="Arial"/>
        <w:noProof/>
        <w:sz w:val="18"/>
        <w:szCs w:val="18"/>
      </w:rPr>
      <w:t>2</w:t>
    </w:r>
    <w:r w:rsidR="004C18F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18F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18F2">
      <w:rPr>
        <w:rStyle w:val="Numerstrony"/>
        <w:rFonts w:ascii="Arial" w:hAnsi="Arial"/>
        <w:sz w:val="18"/>
        <w:szCs w:val="18"/>
      </w:rPr>
      <w:fldChar w:fldCharType="separate"/>
    </w:r>
    <w:r w:rsidR="00033841">
      <w:rPr>
        <w:rStyle w:val="Numerstrony"/>
        <w:rFonts w:ascii="Arial" w:hAnsi="Arial"/>
        <w:noProof/>
        <w:sz w:val="18"/>
        <w:szCs w:val="18"/>
      </w:rPr>
      <w:t>2</w:t>
    </w:r>
    <w:r w:rsidR="004C18F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C18F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C18F2">
      <w:rPr>
        <w:rStyle w:val="Numerstrony"/>
      </w:rPr>
      <w:fldChar w:fldCharType="separate"/>
    </w:r>
    <w:r>
      <w:rPr>
        <w:rStyle w:val="Numerstrony"/>
        <w:noProof/>
      </w:rPr>
      <w:t>1</w:t>
    </w:r>
    <w:r w:rsidR="004C18F2">
      <w:rPr>
        <w:rStyle w:val="Numerstrony"/>
      </w:rPr>
      <w:fldChar w:fldCharType="end"/>
    </w:r>
    <w:r>
      <w:rPr>
        <w:rStyle w:val="Numerstrony"/>
      </w:rPr>
      <w:t>/</w:t>
    </w:r>
    <w:r w:rsidR="004C18F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C18F2">
      <w:rPr>
        <w:rStyle w:val="Numerstrony"/>
      </w:rPr>
      <w:fldChar w:fldCharType="separate"/>
    </w:r>
    <w:r w:rsidR="00033841">
      <w:rPr>
        <w:rStyle w:val="Numerstrony"/>
        <w:noProof/>
      </w:rPr>
      <w:t>2</w:t>
    </w:r>
    <w:r w:rsidR="004C18F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8D8" w:rsidRDefault="00E628D8">
      <w:r>
        <w:separator/>
      </w:r>
    </w:p>
  </w:footnote>
  <w:footnote w:type="continuationSeparator" w:id="0">
    <w:p w:rsidR="00E628D8" w:rsidRDefault="00E62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C76" w:rsidRDefault="004C18F2" w:rsidP="008B2C76">
    <w:pPr>
      <w:pStyle w:val="Nagwek"/>
    </w:pPr>
    <w:r w:rsidRPr="004C18F2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  <w:p w:rsidR="00DB054C" w:rsidRDefault="00DB05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054C"/>
    <w:rsid w:val="00007727"/>
    <w:rsid w:val="00017720"/>
    <w:rsid w:val="00033841"/>
    <w:rsid w:val="00035488"/>
    <w:rsid w:val="000D7F25"/>
    <w:rsid w:val="000E00E5"/>
    <w:rsid w:val="00173B20"/>
    <w:rsid w:val="001C69FF"/>
    <w:rsid w:val="0023318D"/>
    <w:rsid w:val="003D72FD"/>
    <w:rsid w:val="00423179"/>
    <w:rsid w:val="00435FEC"/>
    <w:rsid w:val="00490DC0"/>
    <w:rsid w:val="00493F8C"/>
    <w:rsid w:val="004C18F2"/>
    <w:rsid w:val="004C7E9B"/>
    <w:rsid w:val="00534B74"/>
    <w:rsid w:val="005614F2"/>
    <w:rsid w:val="00577BC6"/>
    <w:rsid w:val="005A7854"/>
    <w:rsid w:val="0069085C"/>
    <w:rsid w:val="006B27ED"/>
    <w:rsid w:val="00757A51"/>
    <w:rsid w:val="00843263"/>
    <w:rsid w:val="00861E75"/>
    <w:rsid w:val="00876AA5"/>
    <w:rsid w:val="008B2C76"/>
    <w:rsid w:val="009D19BD"/>
    <w:rsid w:val="009F189D"/>
    <w:rsid w:val="00A80738"/>
    <w:rsid w:val="00B71AA0"/>
    <w:rsid w:val="00BB547B"/>
    <w:rsid w:val="00C236D3"/>
    <w:rsid w:val="00C659E2"/>
    <w:rsid w:val="00C82837"/>
    <w:rsid w:val="00CA3D66"/>
    <w:rsid w:val="00CB0802"/>
    <w:rsid w:val="00D3019A"/>
    <w:rsid w:val="00D665F5"/>
    <w:rsid w:val="00D7128F"/>
    <w:rsid w:val="00DB054C"/>
    <w:rsid w:val="00E303F0"/>
    <w:rsid w:val="00E628D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57A51"/>
  </w:style>
  <w:style w:type="character" w:customStyle="1" w:styleId="TekstpodstawowywcityZnak">
    <w:name w:val="Tekst podstawowy wcięty Znak"/>
    <w:basedOn w:val="Domylnaczcionkaakapitu"/>
    <w:link w:val="Tekstpodstawowywcity"/>
    <w:rsid w:val="00757A5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785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271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2023-04-04T10:51:00Z</cp:lastPrinted>
  <dcterms:created xsi:type="dcterms:W3CDTF">2023-04-04T10:59:00Z</dcterms:created>
  <dcterms:modified xsi:type="dcterms:W3CDTF">2023-04-04T10:59:00Z</dcterms:modified>
</cp:coreProperties>
</file>