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85C" w:rsidRPr="00DA2AC1" w:rsidRDefault="00E8785C" w:rsidP="00E8785C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E8785C" w:rsidRPr="00DA2AC1" w:rsidRDefault="00E8785C" w:rsidP="00E8785C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E8785C" w:rsidRPr="00DA2AC1" w:rsidRDefault="00E8785C" w:rsidP="00E8785C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E8785C" w:rsidRPr="00DA2AC1" w:rsidRDefault="00E8785C" w:rsidP="00E8785C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E8785C" w:rsidRPr="00DA2AC1" w:rsidRDefault="00E8785C" w:rsidP="00E8785C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05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9966A1">
        <w:rPr>
          <w:sz w:val="24"/>
          <w:szCs w:val="24"/>
        </w:rPr>
        <w:t>4</w:t>
      </w:r>
      <w:r w:rsidRPr="00DA2AC1">
        <w:rPr>
          <w:sz w:val="24"/>
          <w:szCs w:val="24"/>
        </w:rPr>
        <w:t>-</w:t>
      </w:r>
      <w:r w:rsidR="009966A1">
        <w:rPr>
          <w:sz w:val="24"/>
          <w:szCs w:val="24"/>
        </w:rPr>
        <w:t>06</w:t>
      </w:r>
    </w:p>
    <w:p w:rsidR="00E8785C" w:rsidRPr="001566D5" w:rsidRDefault="00E8785C" w:rsidP="00E8785C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E8785C" w:rsidRDefault="00E8785C" w:rsidP="00E8785C"/>
    <w:p w:rsidR="00196651" w:rsidRPr="001566D5" w:rsidRDefault="00196651" w:rsidP="00E8785C"/>
    <w:p w:rsidR="00E8785C" w:rsidRDefault="00E8785C" w:rsidP="00E8785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E8785C" w:rsidRDefault="00E8785C" w:rsidP="00E8785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E8785C" w:rsidRDefault="00E8785C" w:rsidP="00E8785C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E8785C" w:rsidRDefault="00E8785C" w:rsidP="00E8785C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196651" w:rsidRPr="00196651" w:rsidRDefault="00196651" w:rsidP="00196651"/>
    <w:p w:rsidR="00E8785C" w:rsidRDefault="00E8785C" w:rsidP="00E8785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E8785C" w:rsidRDefault="00E8785C" w:rsidP="00E8785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</w:p>
    <w:p w:rsidR="00E8785C" w:rsidRDefault="00E8785C" w:rsidP="00E8785C">
      <w:pPr>
        <w:jc w:val="both"/>
        <w:rPr>
          <w:i/>
          <w:sz w:val="22"/>
          <w:szCs w:val="22"/>
        </w:rPr>
      </w:pPr>
    </w:p>
    <w:p w:rsidR="00E8785C" w:rsidRPr="00406690" w:rsidRDefault="00E8785C" w:rsidP="00E8785C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E8785C" w:rsidRPr="00406690" w:rsidRDefault="00E8785C" w:rsidP="00E8785C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przetargu nieograniczonego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E8785C" w:rsidRDefault="00E8785C" w:rsidP="00E8785C">
      <w:pPr>
        <w:ind w:left="851" w:hanging="851"/>
        <w:jc w:val="both"/>
        <w:rPr>
          <w:bCs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>
        <w:rPr>
          <w:b/>
          <w:bCs/>
          <w:sz w:val="22"/>
          <w:szCs w:val="22"/>
        </w:rPr>
        <w:t>„</w:t>
      </w:r>
      <w:r w:rsidRPr="00F46B31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produkt</w:t>
      </w:r>
      <w:r w:rsidRPr="00F46B31">
        <w:rPr>
          <w:b/>
          <w:bCs/>
          <w:i/>
          <w:sz w:val="22"/>
          <w:szCs w:val="22"/>
        </w:rPr>
        <w:t xml:space="preserve">ów </w:t>
      </w:r>
      <w:r>
        <w:rPr>
          <w:b/>
          <w:bCs/>
          <w:i/>
          <w:sz w:val="22"/>
          <w:szCs w:val="22"/>
        </w:rPr>
        <w:t>l</w:t>
      </w:r>
      <w:r w:rsidRPr="00F46B31">
        <w:rPr>
          <w:b/>
          <w:bCs/>
          <w:i/>
          <w:sz w:val="22"/>
          <w:szCs w:val="22"/>
        </w:rPr>
        <w:t>e</w:t>
      </w:r>
      <w:r>
        <w:rPr>
          <w:b/>
          <w:bCs/>
          <w:i/>
          <w:sz w:val="22"/>
          <w:szCs w:val="22"/>
        </w:rPr>
        <w:t>cz</w:t>
      </w:r>
      <w:r w:rsidRPr="00F46B31">
        <w:rPr>
          <w:b/>
          <w:bCs/>
          <w:i/>
          <w:sz w:val="22"/>
          <w:szCs w:val="22"/>
        </w:rPr>
        <w:t>n</w:t>
      </w:r>
      <w:r>
        <w:rPr>
          <w:b/>
          <w:bCs/>
          <w:i/>
          <w:sz w:val="22"/>
          <w:szCs w:val="22"/>
        </w:rPr>
        <w:t>icz</w:t>
      </w:r>
      <w:r w:rsidRPr="00F46B31">
        <w:rPr>
          <w:b/>
          <w:bCs/>
          <w:i/>
          <w:sz w:val="22"/>
          <w:szCs w:val="22"/>
        </w:rPr>
        <w:t>ych</w:t>
      </w:r>
      <w:r>
        <w:rPr>
          <w:b/>
          <w:bCs/>
          <w:i/>
          <w:sz w:val="22"/>
          <w:szCs w:val="22"/>
        </w:rPr>
        <w:t xml:space="preserve"> w ramach Programu lekowego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</w:p>
    <w:p w:rsidR="00E8785C" w:rsidRPr="005B5F96" w:rsidRDefault="00E8785C" w:rsidP="00E8785C">
      <w:pPr>
        <w:ind w:left="851" w:hanging="851"/>
        <w:jc w:val="both"/>
        <w:rPr>
          <w:b/>
          <w:i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05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E8785C" w:rsidRDefault="00E8785C" w:rsidP="00E8785C">
      <w:pPr>
        <w:jc w:val="both"/>
        <w:rPr>
          <w:b/>
          <w:sz w:val="22"/>
          <w:szCs w:val="22"/>
        </w:rPr>
      </w:pPr>
    </w:p>
    <w:p w:rsidR="00E8785C" w:rsidRDefault="00E8785C" w:rsidP="00E8785C">
      <w:pPr>
        <w:jc w:val="both"/>
        <w:rPr>
          <w:sz w:val="24"/>
          <w:szCs w:val="24"/>
        </w:rPr>
      </w:pPr>
    </w:p>
    <w:p w:rsidR="00E8785C" w:rsidRPr="001566D5" w:rsidRDefault="00E8785C" w:rsidP="00E8785C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 w:rsidR="00D41FCB">
        <w:rPr>
          <w:sz w:val="24"/>
          <w:szCs w:val="24"/>
        </w:rPr>
        <w:t>135</w:t>
      </w:r>
      <w:r w:rsidR="00D41FCB" w:rsidRPr="001566D5">
        <w:rPr>
          <w:sz w:val="24"/>
          <w:szCs w:val="24"/>
        </w:rPr>
        <w:t xml:space="preserve"> </w:t>
      </w:r>
      <w:r w:rsidRPr="001566D5">
        <w:rPr>
          <w:sz w:val="24"/>
          <w:szCs w:val="24"/>
        </w:rPr>
        <w:t>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2C547D" w:rsidRPr="00E8785C" w:rsidTr="00E03EB2">
        <w:tc>
          <w:tcPr>
            <w:tcW w:w="9356" w:type="dxa"/>
            <w:shd w:val="clear" w:color="auto" w:fill="auto"/>
          </w:tcPr>
          <w:p w:rsidR="00E8785C" w:rsidRPr="00E8785C" w:rsidRDefault="00E8785C" w:rsidP="00E03EB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2C547D" w:rsidRPr="00E8785C" w:rsidRDefault="002C547D" w:rsidP="00E03EB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8785C">
              <w:rPr>
                <w:sz w:val="24"/>
                <w:szCs w:val="24"/>
                <w:u w:val="single"/>
              </w:rPr>
              <w:t>§2 ust. 5 wzoru umowy</w:t>
            </w:r>
            <w:r w:rsidRPr="00E8785C">
              <w:rPr>
                <w:sz w:val="24"/>
                <w:szCs w:val="24"/>
              </w:rPr>
              <w:t xml:space="preserve">: </w:t>
            </w:r>
          </w:p>
          <w:p w:rsidR="00E8785C" w:rsidRDefault="002C547D" w:rsidP="00E8785C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E8785C">
              <w:rPr>
                <w:sz w:val="24"/>
                <w:szCs w:val="24"/>
              </w:rPr>
              <w:t>Prosimy o modyfikację treści §2 ust. 5, poprzez skonkretyzowanie granicznych wartości dla poszczególnych pozycji asortymentowych, jakie Zamawiający zamierza zrealizować, np. poprzez podanie, że zmiany ilości produktów określonych w formularzu cenowym mogą ulec zmniejszeniu lub zwiększeniu w granicach +/- 20%, przy czym przez takie sformułowanie Zamawiający będzie rozumiał możliwość zamówienia o 20% mniejszych lub o 20% większych ilości, każdego z zamówionych asortymentów. Aktualna treść §2 ust. 5 jest na tyle ogólna i nieprecyzyjna, że na jej podstawie wykonawcy nie są w stanie określić faktycznej wielkości przedmiotu zamówienia w zakresie poszczególnych pozycji asortymentowych oraz nie są w stanie dokonać prawidłowej kalkulacji cen na potrzeby składanej oferty.</w:t>
            </w:r>
          </w:p>
          <w:p w:rsidR="002C547D" w:rsidRPr="00E8785C" w:rsidRDefault="00E8785C" w:rsidP="00E8785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E8785C">
              <w:rPr>
                <w:b/>
                <w:sz w:val="24"/>
                <w:szCs w:val="24"/>
              </w:rPr>
              <w:t>Odp.:</w:t>
            </w:r>
          </w:p>
          <w:p w:rsidR="00E8785C" w:rsidRPr="0058735B" w:rsidRDefault="0058735B" w:rsidP="00E03EB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</w:t>
            </w:r>
            <w:r w:rsidR="00F83D26">
              <w:rPr>
                <w:sz w:val="24"/>
                <w:szCs w:val="24"/>
              </w:rPr>
              <w:t xml:space="preserve">wyraża zgody na modyfikację treści </w:t>
            </w:r>
            <w:r w:rsidRPr="0058735B">
              <w:rPr>
                <w:sz w:val="24"/>
                <w:szCs w:val="24"/>
              </w:rPr>
              <w:t xml:space="preserve">§2 ust. 5 </w:t>
            </w:r>
            <w:r>
              <w:rPr>
                <w:sz w:val="24"/>
                <w:szCs w:val="24"/>
              </w:rPr>
              <w:t>Projekt</w:t>
            </w:r>
            <w:r w:rsidRPr="0058735B">
              <w:rPr>
                <w:sz w:val="24"/>
                <w:szCs w:val="24"/>
              </w:rPr>
              <w:t>u umowy</w:t>
            </w:r>
            <w:r>
              <w:rPr>
                <w:sz w:val="24"/>
                <w:szCs w:val="24"/>
              </w:rPr>
              <w:t>.</w:t>
            </w:r>
            <w:r w:rsidR="00FC0B50">
              <w:rPr>
                <w:sz w:val="24"/>
                <w:szCs w:val="24"/>
              </w:rPr>
              <w:t xml:space="preserve"> </w:t>
            </w:r>
          </w:p>
          <w:p w:rsidR="002C547D" w:rsidRPr="00E8785C" w:rsidRDefault="002C547D" w:rsidP="00FC0B50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2C547D" w:rsidRPr="00E8785C" w:rsidRDefault="002C547D" w:rsidP="00E03EB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8785C">
              <w:rPr>
                <w:sz w:val="24"/>
                <w:szCs w:val="24"/>
                <w:u w:val="single"/>
              </w:rPr>
              <w:t>§2 ust. 9 wzoru umowy</w:t>
            </w:r>
            <w:r w:rsidRPr="00E8785C">
              <w:rPr>
                <w:sz w:val="24"/>
                <w:szCs w:val="24"/>
              </w:rPr>
              <w:t xml:space="preserve">: </w:t>
            </w:r>
          </w:p>
          <w:p w:rsidR="002C547D" w:rsidRDefault="002C547D" w:rsidP="00E8785C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E8785C">
              <w:rPr>
                <w:sz w:val="24"/>
                <w:szCs w:val="24"/>
              </w:rPr>
              <w:t>Prosimy o dodanie słów zgodnych z przesłanką wynikającą z treści art. 552 kodeksu cywilnego "... z wyłączeniem powołania się przez Wykonawcę na okoliczności, które zgodnie z przepisami prawa powszechnie obowiązującego uprawniają Sprzedającego do odmowy do</w:t>
            </w:r>
            <w:r w:rsidR="00E8785C">
              <w:rPr>
                <w:sz w:val="24"/>
                <w:szCs w:val="24"/>
              </w:rPr>
              <w:t>starczenia towaru Kupującemu."</w:t>
            </w:r>
          </w:p>
          <w:p w:rsidR="00E8785C" w:rsidRPr="00E8785C" w:rsidRDefault="00E8785C" w:rsidP="00E8785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E8785C">
              <w:rPr>
                <w:b/>
                <w:sz w:val="24"/>
                <w:szCs w:val="24"/>
              </w:rPr>
              <w:t>Odp.:</w:t>
            </w:r>
          </w:p>
          <w:p w:rsidR="00E8785C" w:rsidRDefault="00FC0B50" w:rsidP="00E8785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wyraża zgody </w:t>
            </w:r>
            <w:r w:rsidR="003E7816">
              <w:rPr>
                <w:sz w:val="24"/>
                <w:szCs w:val="24"/>
              </w:rPr>
              <w:t xml:space="preserve">na dodanie </w:t>
            </w:r>
            <w:r w:rsidR="003E7816" w:rsidRPr="003E7816">
              <w:rPr>
                <w:sz w:val="24"/>
                <w:szCs w:val="24"/>
              </w:rPr>
              <w:t xml:space="preserve">do §2 ust. 9 </w:t>
            </w:r>
            <w:r w:rsidR="00FE27A1">
              <w:rPr>
                <w:sz w:val="24"/>
                <w:szCs w:val="24"/>
              </w:rPr>
              <w:t>Projekt</w:t>
            </w:r>
            <w:r w:rsidR="003E7816" w:rsidRPr="003E7816">
              <w:rPr>
                <w:sz w:val="24"/>
                <w:szCs w:val="24"/>
              </w:rPr>
              <w:t>u umowy</w:t>
            </w:r>
            <w:r w:rsidR="00FE27A1">
              <w:rPr>
                <w:sz w:val="24"/>
                <w:szCs w:val="24"/>
              </w:rPr>
              <w:t xml:space="preserve"> zapisu </w:t>
            </w:r>
            <w:r w:rsidR="00DA5959">
              <w:rPr>
                <w:sz w:val="24"/>
                <w:szCs w:val="24"/>
              </w:rPr>
              <w:t xml:space="preserve">                                 </w:t>
            </w:r>
            <w:r w:rsidR="00FE27A1">
              <w:rPr>
                <w:sz w:val="24"/>
                <w:szCs w:val="24"/>
              </w:rPr>
              <w:t xml:space="preserve">o </w:t>
            </w:r>
            <w:r w:rsidR="00DA5959">
              <w:rPr>
                <w:sz w:val="24"/>
                <w:szCs w:val="24"/>
              </w:rPr>
              <w:t>proponowanym</w:t>
            </w:r>
            <w:r w:rsidR="00FE27A1">
              <w:rPr>
                <w:sz w:val="24"/>
                <w:szCs w:val="24"/>
              </w:rPr>
              <w:t xml:space="preserve"> brzmieniu.</w:t>
            </w:r>
          </w:p>
          <w:p w:rsidR="00FC0B50" w:rsidRPr="00E8785C" w:rsidRDefault="00FC0B50" w:rsidP="00E8785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2C547D" w:rsidRPr="00E8785C" w:rsidRDefault="002C547D" w:rsidP="00E03EB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2C547D" w:rsidRPr="00E8785C" w:rsidRDefault="002C547D" w:rsidP="00E03EB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2C547D" w:rsidRPr="00E8785C" w:rsidRDefault="002C547D" w:rsidP="00E03EB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8785C">
              <w:rPr>
                <w:sz w:val="24"/>
                <w:szCs w:val="24"/>
                <w:u w:val="single"/>
              </w:rPr>
              <w:t>§4 ust. 3 wzoru umowy</w:t>
            </w:r>
          </w:p>
          <w:p w:rsidR="00E8785C" w:rsidRDefault="002C547D" w:rsidP="00E8785C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E8785C">
              <w:rPr>
                <w:sz w:val="24"/>
                <w:szCs w:val="24"/>
              </w:rPr>
              <w:t>Prosimy o zmianę tego zapisu, aby należność za dostawy była wypłacana w terminie do 60 dni od dnia doręczenia przez Wykonawcę do siedziby Zamawiającego prawidłowo wystawionej faktury, zgodnie z art. 8 us</w:t>
            </w:r>
            <w:r w:rsidR="00E8785C">
              <w:rPr>
                <w:sz w:val="24"/>
                <w:szCs w:val="24"/>
              </w:rPr>
              <w:t>t. 2 ustawy z dnia 8 marca 2013</w:t>
            </w:r>
            <w:r w:rsidRPr="00E8785C">
              <w:rPr>
                <w:sz w:val="24"/>
                <w:szCs w:val="24"/>
              </w:rPr>
              <w:t xml:space="preserve">r. </w:t>
            </w:r>
            <w:r w:rsidR="00E8785C">
              <w:rPr>
                <w:sz w:val="24"/>
                <w:szCs w:val="24"/>
              </w:rPr>
              <w:t xml:space="preserve">                                     </w:t>
            </w:r>
            <w:r w:rsidRPr="00E8785C">
              <w:rPr>
                <w:sz w:val="24"/>
                <w:szCs w:val="24"/>
              </w:rPr>
              <w:t>o przeciwdziałaniu nadmiernym opóźnieniom w transakcjach handlowych (t. j. Dz. U. 2022 poz. 893 ze zm.).</w:t>
            </w:r>
          </w:p>
          <w:p w:rsidR="00E8785C" w:rsidRPr="00E8785C" w:rsidRDefault="002C547D" w:rsidP="00E8785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E8785C">
              <w:rPr>
                <w:sz w:val="24"/>
                <w:szCs w:val="24"/>
              </w:rPr>
              <w:t xml:space="preserve"> </w:t>
            </w:r>
            <w:r w:rsidR="00E8785C" w:rsidRPr="00E8785C">
              <w:rPr>
                <w:b/>
                <w:sz w:val="24"/>
                <w:szCs w:val="24"/>
              </w:rPr>
              <w:t>Odp.:</w:t>
            </w:r>
          </w:p>
          <w:p w:rsidR="006D6784" w:rsidRPr="0058735B" w:rsidRDefault="006D6784" w:rsidP="006D6784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wyraża zgody na modyfikację treści </w:t>
            </w:r>
            <w:r w:rsidRPr="0058735B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4</w:t>
            </w:r>
            <w:r w:rsidRPr="0058735B">
              <w:rPr>
                <w:sz w:val="24"/>
                <w:szCs w:val="24"/>
              </w:rPr>
              <w:t xml:space="preserve"> ust. </w:t>
            </w:r>
            <w:r>
              <w:rPr>
                <w:sz w:val="24"/>
                <w:szCs w:val="24"/>
              </w:rPr>
              <w:t>3</w:t>
            </w:r>
            <w:r w:rsidRPr="0058735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Projekt</w:t>
            </w:r>
            <w:r w:rsidRPr="0058735B">
              <w:rPr>
                <w:sz w:val="24"/>
                <w:szCs w:val="24"/>
              </w:rPr>
              <w:t>u umowy</w:t>
            </w:r>
            <w:r>
              <w:rPr>
                <w:sz w:val="24"/>
                <w:szCs w:val="24"/>
              </w:rPr>
              <w:t xml:space="preserve">. </w:t>
            </w:r>
          </w:p>
          <w:p w:rsidR="002C547D" w:rsidRPr="00E8785C" w:rsidRDefault="002C547D" w:rsidP="0010379F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2C547D" w:rsidRPr="00E8785C" w:rsidRDefault="002C547D" w:rsidP="00E03EB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8785C">
              <w:rPr>
                <w:sz w:val="24"/>
                <w:szCs w:val="24"/>
                <w:u w:val="single"/>
              </w:rPr>
              <w:t>§9a ust. 7 wzoru umowy</w:t>
            </w:r>
          </w:p>
          <w:p w:rsidR="00E8785C" w:rsidRDefault="002C547D" w:rsidP="00E8785C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E8785C">
              <w:rPr>
                <w:sz w:val="24"/>
                <w:szCs w:val="24"/>
              </w:rPr>
              <w:t>Czy Zamawiający wyrazi zgodę na podniesienie maksymalnej wartości zmiany wysokości wynagrodzenia, jaką dopuszcza w efekcie zastosowania postanowień dotyczących zmiany cen materiałów lub kosztów związanych z realizacją zamówienia do wartości 20%?</w:t>
            </w:r>
          </w:p>
          <w:p w:rsidR="00E8785C" w:rsidRPr="00E8785C" w:rsidRDefault="002C547D" w:rsidP="00E8785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E8785C">
              <w:rPr>
                <w:sz w:val="24"/>
                <w:szCs w:val="24"/>
              </w:rPr>
              <w:t xml:space="preserve"> </w:t>
            </w:r>
            <w:r w:rsidR="00E8785C" w:rsidRPr="00E8785C">
              <w:rPr>
                <w:b/>
                <w:sz w:val="24"/>
                <w:szCs w:val="24"/>
              </w:rPr>
              <w:t>Odp.:</w:t>
            </w:r>
          </w:p>
          <w:p w:rsidR="00196651" w:rsidRPr="0058735B" w:rsidRDefault="00196651" w:rsidP="0019665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wyraża zgody na modyfikację treści </w:t>
            </w:r>
            <w:r w:rsidRPr="0058735B">
              <w:rPr>
                <w:sz w:val="24"/>
                <w:szCs w:val="24"/>
              </w:rPr>
              <w:t>§</w:t>
            </w:r>
            <w:r>
              <w:rPr>
                <w:sz w:val="24"/>
                <w:szCs w:val="24"/>
              </w:rPr>
              <w:t>9a</w:t>
            </w:r>
            <w:r w:rsidRPr="0058735B">
              <w:rPr>
                <w:sz w:val="24"/>
                <w:szCs w:val="24"/>
              </w:rPr>
              <w:t xml:space="preserve"> ust. </w:t>
            </w:r>
            <w:r>
              <w:rPr>
                <w:sz w:val="24"/>
                <w:szCs w:val="24"/>
              </w:rPr>
              <w:t>7</w:t>
            </w:r>
            <w:r w:rsidRPr="0058735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Projekt</w:t>
            </w:r>
            <w:r w:rsidRPr="0058735B">
              <w:rPr>
                <w:sz w:val="24"/>
                <w:szCs w:val="24"/>
              </w:rPr>
              <w:t>u umowy</w:t>
            </w:r>
            <w:r>
              <w:rPr>
                <w:sz w:val="24"/>
                <w:szCs w:val="24"/>
              </w:rPr>
              <w:t xml:space="preserve">. </w:t>
            </w:r>
          </w:p>
          <w:p w:rsidR="002C547D" w:rsidRPr="00E8785C" w:rsidRDefault="002C547D" w:rsidP="007D57D2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2C547D" w:rsidRPr="00E8785C" w:rsidRDefault="002C547D" w:rsidP="00E03EB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E8785C">
              <w:rPr>
                <w:sz w:val="24"/>
                <w:szCs w:val="24"/>
                <w:u w:val="single"/>
              </w:rPr>
              <w:t>§9a wzoru umowy</w:t>
            </w:r>
          </w:p>
          <w:p w:rsidR="002C547D" w:rsidRDefault="002C547D" w:rsidP="00E8785C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E8785C">
              <w:rPr>
                <w:sz w:val="24"/>
                <w:szCs w:val="24"/>
              </w:rPr>
              <w:t xml:space="preserve">Prosimy o dodanie zastrzeżenia, że w przypadku, gdy strony nie dojdą do porozumienia </w:t>
            </w:r>
            <w:r w:rsidR="00E8785C">
              <w:rPr>
                <w:sz w:val="24"/>
                <w:szCs w:val="24"/>
              </w:rPr>
              <w:t xml:space="preserve">                </w:t>
            </w:r>
            <w:r w:rsidRPr="00E8785C">
              <w:rPr>
                <w:sz w:val="24"/>
                <w:szCs w:val="24"/>
              </w:rPr>
              <w:t>w zakresie zmiany wynagrodzenia Wykonawcy w oparciu o postanowienia §9a wzoru umowy, zarówno Wykonawca jak i Zamawiający nabędą uprawnienie do rozwiązania w tej części umowy za porozumieniem stron, z zachowaniem jednomiesięcznego okresu wypowiedzenia, bez obowiązku ponoszenia z tego tytułu kar umownych.</w:t>
            </w:r>
          </w:p>
          <w:p w:rsidR="00E8785C" w:rsidRPr="00E8785C" w:rsidRDefault="00E8785C" w:rsidP="00E8785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E8785C">
              <w:rPr>
                <w:b/>
                <w:sz w:val="24"/>
                <w:szCs w:val="24"/>
              </w:rPr>
              <w:t>Odp.:</w:t>
            </w:r>
          </w:p>
          <w:p w:rsidR="007D57D2" w:rsidRDefault="007D57D2" w:rsidP="007D57D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wyraża zgody na dodanie </w:t>
            </w:r>
            <w:r w:rsidR="00DA7474">
              <w:rPr>
                <w:sz w:val="24"/>
                <w:szCs w:val="24"/>
              </w:rPr>
              <w:t>w</w:t>
            </w:r>
            <w:r w:rsidRPr="003E7816">
              <w:rPr>
                <w:sz w:val="24"/>
                <w:szCs w:val="24"/>
              </w:rPr>
              <w:t xml:space="preserve"> §</w:t>
            </w:r>
            <w:r w:rsidR="00AF14E2">
              <w:rPr>
                <w:sz w:val="24"/>
                <w:szCs w:val="24"/>
              </w:rPr>
              <w:t>9a</w:t>
            </w:r>
            <w:r w:rsidRPr="003E781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Projekt</w:t>
            </w:r>
            <w:r w:rsidRPr="003E7816">
              <w:rPr>
                <w:sz w:val="24"/>
                <w:szCs w:val="24"/>
              </w:rPr>
              <w:t>u umowy</w:t>
            </w:r>
            <w:r>
              <w:rPr>
                <w:sz w:val="24"/>
                <w:szCs w:val="24"/>
              </w:rPr>
              <w:t xml:space="preserve"> zapisu o </w:t>
            </w:r>
            <w:r w:rsidR="00196651">
              <w:rPr>
                <w:sz w:val="24"/>
                <w:szCs w:val="24"/>
              </w:rPr>
              <w:t>proponowany</w:t>
            </w:r>
            <w:r>
              <w:rPr>
                <w:sz w:val="24"/>
                <w:szCs w:val="24"/>
              </w:rPr>
              <w:t>m brzmieniu.</w:t>
            </w:r>
          </w:p>
          <w:p w:rsidR="00E8785C" w:rsidRPr="00E8785C" w:rsidRDefault="00E8785C" w:rsidP="00E8785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2C547D" w:rsidRPr="00E8785C" w:rsidRDefault="002C547D" w:rsidP="00E03EB2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083994" w:rsidRDefault="00083994" w:rsidP="00083994">
      <w:pPr>
        <w:jc w:val="right"/>
        <w:rPr>
          <w:i/>
          <w:sz w:val="24"/>
          <w:szCs w:val="24"/>
        </w:rPr>
      </w:pPr>
    </w:p>
    <w:p w:rsidR="00083994" w:rsidRDefault="00083994" w:rsidP="00083994">
      <w:pPr>
        <w:jc w:val="right"/>
        <w:rPr>
          <w:i/>
          <w:sz w:val="24"/>
          <w:szCs w:val="24"/>
        </w:rPr>
      </w:pPr>
      <w:r w:rsidRPr="00F5699A">
        <w:rPr>
          <w:i/>
          <w:sz w:val="24"/>
          <w:szCs w:val="24"/>
        </w:rPr>
        <w:t xml:space="preserve">Zamawiający </w:t>
      </w:r>
    </w:p>
    <w:p w:rsidR="00083994" w:rsidRDefault="00083994" w:rsidP="00083994">
      <w:pPr>
        <w:jc w:val="right"/>
        <w:rPr>
          <w:i/>
          <w:sz w:val="24"/>
          <w:szCs w:val="24"/>
        </w:rPr>
      </w:pPr>
    </w:p>
    <w:p w:rsidR="00083994" w:rsidRDefault="00083994" w:rsidP="00083994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BE7BFD" w:rsidRPr="00E8785C" w:rsidRDefault="00083994" w:rsidP="00083994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sectPr w:rsidR="00BE7BFD" w:rsidRPr="00E8785C" w:rsidSect="00FC0B50">
      <w:footerReference w:type="even" r:id="rId7"/>
      <w:footerReference w:type="default" r:id="rId8"/>
      <w:footerReference w:type="first" r:id="rId9"/>
      <w:pgSz w:w="11906" w:h="16838" w:code="9"/>
      <w:pgMar w:top="568" w:right="1418" w:bottom="1418" w:left="1418" w:header="708" w:footer="38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2E25" w:rsidRDefault="001B2E25">
      <w:r>
        <w:separator/>
      </w:r>
    </w:p>
  </w:endnote>
  <w:endnote w:type="continuationSeparator" w:id="0">
    <w:p w:rsidR="001B2E25" w:rsidRDefault="001B2E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B09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B09AE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B09A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F7DC8" w:rsidRPr="004F7DC8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2E25" w:rsidRDefault="001B2E25">
      <w:r>
        <w:separator/>
      </w:r>
    </w:p>
  </w:footnote>
  <w:footnote w:type="continuationSeparator" w:id="0">
    <w:p w:rsidR="001B2E25" w:rsidRDefault="001B2E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C7409"/>
    <w:multiLevelType w:val="hybridMultilevel"/>
    <w:tmpl w:val="A35C8D1A"/>
    <w:lvl w:ilvl="0" w:tplc="DB1E8A5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547D"/>
    <w:rsid w:val="00031374"/>
    <w:rsid w:val="00037AB5"/>
    <w:rsid w:val="00083994"/>
    <w:rsid w:val="000A1097"/>
    <w:rsid w:val="000E2A8F"/>
    <w:rsid w:val="0010379F"/>
    <w:rsid w:val="0012774F"/>
    <w:rsid w:val="00144B7A"/>
    <w:rsid w:val="00180C6E"/>
    <w:rsid w:val="00196651"/>
    <w:rsid w:val="001B2E25"/>
    <w:rsid w:val="0029606A"/>
    <w:rsid w:val="002C547D"/>
    <w:rsid w:val="003E7816"/>
    <w:rsid w:val="004848F3"/>
    <w:rsid w:val="004A75F2"/>
    <w:rsid w:val="004F7DC8"/>
    <w:rsid w:val="005144A9"/>
    <w:rsid w:val="00520165"/>
    <w:rsid w:val="0058735B"/>
    <w:rsid w:val="005B1B08"/>
    <w:rsid w:val="00632C3C"/>
    <w:rsid w:val="00662BDB"/>
    <w:rsid w:val="006A5DF1"/>
    <w:rsid w:val="006B7198"/>
    <w:rsid w:val="006D4AB3"/>
    <w:rsid w:val="006D50F7"/>
    <w:rsid w:val="006D6784"/>
    <w:rsid w:val="006F3B81"/>
    <w:rsid w:val="007D57D2"/>
    <w:rsid w:val="007D7198"/>
    <w:rsid w:val="00802B34"/>
    <w:rsid w:val="00870F9F"/>
    <w:rsid w:val="008804B6"/>
    <w:rsid w:val="00897AB0"/>
    <w:rsid w:val="008A3553"/>
    <w:rsid w:val="009003D1"/>
    <w:rsid w:val="00947A50"/>
    <w:rsid w:val="009966A1"/>
    <w:rsid w:val="00A905AC"/>
    <w:rsid w:val="00AB09AE"/>
    <w:rsid w:val="00AF14E2"/>
    <w:rsid w:val="00B1255C"/>
    <w:rsid w:val="00BA6584"/>
    <w:rsid w:val="00BE7BFD"/>
    <w:rsid w:val="00C370F2"/>
    <w:rsid w:val="00C44EEC"/>
    <w:rsid w:val="00CB34B2"/>
    <w:rsid w:val="00D22FFA"/>
    <w:rsid w:val="00D41FCB"/>
    <w:rsid w:val="00D8461B"/>
    <w:rsid w:val="00D9049C"/>
    <w:rsid w:val="00D915F2"/>
    <w:rsid w:val="00DA5959"/>
    <w:rsid w:val="00DA7474"/>
    <w:rsid w:val="00DF32E8"/>
    <w:rsid w:val="00E21B49"/>
    <w:rsid w:val="00E2789F"/>
    <w:rsid w:val="00E46173"/>
    <w:rsid w:val="00E72428"/>
    <w:rsid w:val="00E8785C"/>
    <w:rsid w:val="00EA14B3"/>
    <w:rsid w:val="00EA416E"/>
    <w:rsid w:val="00F83D26"/>
    <w:rsid w:val="00FC0B50"/>
    <w:rsid w:val="00FC5957"/>
    <w:rsid w:val="00FD265E"/>
    <w:rsid w:val="00FE27A1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D50F7"/>
  </w:style>
  <w:style w:type="paragraph" w:styleId="Nagwek1">
    <w:name w:val="heading 1"/>
    <w:basedOn w:val="Normalny"/>
    <w:next w:val="Normalny"/>
    <w:link w:val="Nagwek1Znak"/>
    <w:qFormat/>
    <w:rsid w:val="006D50F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D50F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D50F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D50F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D50F7"/>
  </w:style>
  <w:style w:type="paragraph" w:styleId="Tekstpodstawowywcity">
    <w:name w:val="Body Text Indent"/>
    <w:basedOn w:val="Normalny"/>
    <w:rsid w:val="006D50F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D50F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D50F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D50F7"/>
    <w:rPr>
      <w:sz w:val="28"/>
    </w:rPr>
  </w:style>
  <w:style w:type="paragraph" w:styleId="Tekstpodstawowywcity3">
    <w:name w:val="Body Text Indent 3"/>
    <w:basedOn w:val="Normalny"/>
    <w:rsid w:val="006D50F7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E8785C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E878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481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2023-04-06T08:18:00Z</cp:lastPrinted>
  <dcterms:created xsi:type="dcterms:W3CDTF">2023-04-06T09:37:00Z</dcterms:created>
  <dcterms:modified xsi:type="dcterms:W3CDTF">2023-04-06T09:37:00Z</dcterms:modified>
</cp:coreProperties>
</file>