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0F" w:rsidRPr="00DA2AC1" w:rsidRDefault="00904C0F" w:rsidP="00904C0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904C0F" w:rsidRPr="00DA2AC1" w:rsidRDefault="00904C0F" w:rsidP="00904C0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904C0F" w:rsidRPr="00DA2AC1" w:rsidRDefault="00904C0F" w:rsidP="00904C0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904C0F" w:rsidRPr="00DA2AC1" w:rsidRDefault="00904C0F" w:rsidP="00904C0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04C0F" w:rsidRPr="00DA2AC1" w:rsidRDefault="00904C0F" w:rsidP="00904C0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08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BA1612">
        <w:rPr>
          <w:sz w:val="24"/>
          <w:szCs w:val="24"/>
        </w:rPr>
        <w:t>11</w:t>
      </w:r>
    </w:p>
    <w:p w:rsidR="00904C0F" w:rsidRDefault="00904C0F" w:rsidP="00904C0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04C0F" w:rsidRPr="0030748E" w:rsidRDefault="00904C0F" w:rsidP="00904C0F"/>
    <w:p w:rsidR="00904C0F" w:rsidRPr="001566D5" w:rsidRDefault="00904C0F" w:rsidP="00904C0F"/>
    <w:p w:rsidR="00904C0F" w:rsidRDefault="00904C0F" w:rsidP="00904C0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904C0F" w:rsidRDefault="00904C0F" w:rsidP="00904C0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904C0F" w:rsidRDefault="00904C0F" w:rsidP="00904C0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04C0F" w:rsidRDefault="00904C0F" w:rsidP="00904C0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04C0F" w:rsidRDefault="00904C0F" w:rsidP="00904C0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904C0F" w:rsidRDefault="00904C0F" w:rsidP="00904C0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904C0F" w:rsidRDefault="00904C0F" w:rsidP="00904C0F">
      <w:pPr>
        <w:jc w:val="both"/>
        <w:rPr>
          <w:i/>
          <w:sz w:val="22"/>
          <w:szCs w:val="22"/>
        </w:rPr>
      </w:pPr>
    </w:p>
    <w:p w:rsidR="00904C0F" w:rsidRPr="00406690" w:rsidRDefault="00904C0F" w:rsidP="00904C0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904C0F" w:rsidRPr="00406690" w:rsidRDefault="00904C0F" w:rsidP="00904C0F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904C0F" w:rsidRPr="005B5F96" w:rsidRDefault="00904C0F" w:rsidP="00904C0F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do procesów sterylizacji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08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904C0F" w:rsidRDefault="00904C0F" w:rsidP="00904C0F">
      <w:pPr>
        <w:jc w:val="both"/>
        <w:rPr>
          <w:b/>
          <w:sz w:val="22"/>
          <w:szCs w:val="22"/>
        </w:rPr>
      </w:pPr>
    </w:p>
    <w:p w:rsidR="00904C0F" w:rsidRDefault="00904C0F" w:rsidP="00904C0F">
      <w:pPr>
        <w:jc w:val="both"/>
        <w:rPr>
          <w:sz w:val="24"/>
          <w:szCs w:val="24"/>
        </w:rPr>
      </w:pPr>
    </w:p>
    <w:p w:rsidR="00904C0F" w:rsidRPr="001566D5" w:rsidRDefault="00904C0F" w:rsidP="00904C0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904C0F" w:rsidRPr="00E935D6" w:rsidRDefault="00904C0F" w:rsidP="00904C0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E2250" w:rsidRPr="00904C0F" w:rsidTr="005A2823">
        <w:tc>
          <w:tcPr>
            <w:tcW w:w="9356" w:type="dxa"/>
            <w:shd w:val="clear" w:color="auto" w:fill="auto"/>
          </w:tcPr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Dotyczy zapisów SWZ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:rsidR="005E2250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904C0F" w:rsidRDefault="00BA1612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Pr="00904C0F">
              <w:rPr>
                <w:sz w:val="24"/>
                <w:szCs w:val="24"/>
              </w:rPr>
              <w:t>aby Oferent posiadał certyfikat systemu zarządzania jakością ISO 9001:2015</w:t>
            </w:r>
            <w:r>
              <w:rPr>
                <w:sz w:val="24"/>
                <w:szCs w:val="24"/>
              </w:rPr>
              <w:t>.</w:t>
            </w:r>
            <w:r w:rsidR="002D4AD1">
              <w:rPr>
                <w:sz w:val="24"/>
                <w:szCs w:val="24"/>
              </w:rPr>
              <w:t xml:space="preserve"> Zamawiający nie stawia wymagań w tym zakresie.</w:t>
            </w:r>
          </w:p>
          <w:p w:rsidR="00BA1612" w:rsidRPr="00904C0F" w:rsidRDefault="00BA1612" w:rsidP="00BA161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BA1612" w:rsidRDefault="005E2250" w:rsidP="00BA161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A1612">
              <w:rPr>
                <w:sz w:val="24"/>
                <w:szCs w:val="24"/>
              </w:rPr>
              <w:t xml:space="preserve">Czy Zamawiający wymaga, aby Oferent posiadał certyfikat systemu zarządzania jakością PN-EN ISO 13485:2016-04 dotyczący produkcji i dystrybucji opakowań, testów oraz wyrobów pomocniczych do kontroli procesów sterylizacji, mycia i dezynfekcji? Zamawiający zyskuje pewność, że oferowane wyroby produkowane są zgodnie </w:t>
            </w:r>
            <w:r w:rsidR="00904C0F" w:rsidRPr="00BA1612">
              <w:rPr>
                <w:sz w:val="24"/>
                <w:szCs w:val="24"/>
              </w:rPr>
              <w:t xml:space="preserve">                                  </w:t>
            </w:r>
            <w:r w:rsidRPr="00BA1612">
              <w:rPr>
                <w:sz w:val="24"/>
                <w:szCs w:val="24"/>
              </w:rPr>
              <w:t>z obowiązującymi wymaganiami i normami.</w:t>
            </w:r>
          </w:p>
          <w:p w:rsidR="005E2250" w:rsidRPr="00904C0F" w:rsidRDefault="00904C0F" w:rsidP="00BA161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2D4AD1" w:rsidRDefault="00BA1612" w:rsidP="002D4A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dopuszcza, </w:t>
            </w:r>
            <w:r w:rsidRPr="00904C0F">
              <w:rPr>
                <w:sz w:val="24"/>
                <w:szCs w:val="24"/>
              </w:rPr>
              <w:t>aby</w:t>
            </w:r>
            <w:r w:rsidR="002D4AD1" w:rsidRPr="00BA1612">
              <w:rPr>
                <w:sz w:val="24"/>
                <w:szCs w:val="24"/>
              </w:rPr>
              <w:t xml:space="preserve"> Oferent posiadał certyfikat systemu zarządzania jakością PN-EN ISO 13485:2016-04</w:t>
            </w:r>
            <w:r w:rsidR="002D4AD1">
              <w:rPr>
                <w:sz w:val="24"/>
                <w:szCs w:val="24"/>
              </w:rPr>
              <w:t>. Zamawiający nie stawia wymagań w tym zakresie.</w:t>
            </w:r>
          </w:p>
          <w:p w:rsidR="002D4AD1" w:rsidRDefault="002D4AD1" w:rsidP="002D4AD1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Dotyczy Parametry Techniczne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1 poz. 1, 3, 4, 5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Default="005E2250" w:rsidP="00904C0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w odniesieniu do testów z w/w pozycji Zamawiający wyrazi zgodę na przedstawienie poświadczenia o zgodności z normami wystawionego przez wytwórcę wyrobu? Testy do sterylizacji, jako wyroby medyczne klasy I, zgodnie z ustawą o wyrobach medycznych, nie wymagają udziału jednostki notyfikowanej w zakresie ich wytwarzania? Przedmiotowy zapis nie ma podstaw prawnych i służyć może ograniczeniu konkurencyjności postępowania.</w:t>
            </w:r>
          </w:p>
          <w:p w:rsidR="00904C0F" w:rsidRPr="00904C0F" w:rsidRDefault="00904C0F" w:rsidP="00B405EA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lastRenderedPageBreak/>
              <w:t>Odp.:</w:t>
            </w:r>
          </w:p>
          <w:p w:rsidR="00904C0F" w:rsidRPr="00904C0F" w:rsidRDefault="00B405EA" w:rsidP="00B405E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pierwotnych zapisów SWZ.</w:t>
            </w: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E2250" w:rsidRPr="00904C0F" w:rsidRDefault="00904C0F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04C0F">
              <w:rPr>
                <w:sz w:val="24"/>
                <w:szCs w:val="24"/>
                <w:u w:val="single"/>
              </w:rPr>
              <w:t>P</w:t>
            </w:r>
            <w:r w:rsidR="005E2250" w:rsidRPr="00904C0F">
              <w:rPr>
                <w:sz w:val="24"/>
                <w:szCs w:val="24"/>
                <w:u w:val="single"/>
              </w:rPr>
              <w:t>akiet 1 poz. 3: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dopuści zaoferowanie taśmy wskaźnikowej o szerokości 19 mm?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5F1E58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3 </w:t>
            </w:r>
            <w:r w:rsidRPr="00904C0F">
              <w:rPr>
                <w:sz w:val="24"/>
                <w:szCs w:val="24"/>
              </w:rPr>
              <w:t>taśm</w:t>
            </w:r>
            <w:r>
              <w:rPr>
                <w:sz w:val="24"/>
                <w:szCs w:val="24"/>
              </w:rPr>
              <w:t>ę</w:t>
            </w:r>
            <w:r w:rsidRPr="00904C0F">
              <w:rPr>
                <w:sz w:val="24"/>
                <w:szCs w:val="24"/>
              </w:rPr>
              <w:t xml:space="preserve"> wskaźnikow</w:t>
            </w:r>
            <w:r>
              <w:rPr>
                <w:sz w:val="24"/>
                <w:szCs w:val="24"/>
              </w:rPr>
              <w:t>ą</w:t>
            </w:r>
            <w:r w:rsidRPr="00904C0F">
              <w:rPr>
                <w:sz w:val="24"/>
                <w:szCs w:val="24"/>
              </w:rPr>
              <w:t xml:space="preserve"> o szerokości 19 </w:t>
            </w:r>
            <w:proofErr w:type="spellStart"/>
            <w:r w:rsidRPr="00904C0F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405EA" w:rsidRPr="00904C0F" w:rsidRDefault="00B405EA" w:rsidP="005F1E5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1 poz. 4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dopuści zaoferowanie testu o nieznacznie większych wymiarach niż oczekiwane tzn. 19x100 mm?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5F1E58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4 testu o zaoferowanym wymiarze.</w:t>
            </w:r>
          </w:p>
          <w:p w:rsidR="005F1E58" w:rsidRPr="00904C0F" w:rsidRDefault="005F1E58" w:rsidP="005F1E5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04C0F">
              <w:rPr>
                <w:sz w:val="24"/>
                <w:szCs w:val="24"/>
                <w:u w:val="single"/>
              </w:rPr>
              <w:t>Pakiet 1 poz. 5: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powielenie pozycji 4 w zamian za pozycje 5?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35757C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</w:t>
            </w:r>
            <w:r w:rsidRPr="00904C0F">
              <w:rPr>
                <w:sz w:val="24"/>
                <w:szCs w:val="24"/>
              </w:rPr>
              <w:t>na powielenie pozycji 4 w zamian za pozycje 5</w:t>
            </w:r>
            <w:r>
              <w:rPr>
                <w:sz w:val="24"/>
                <w:szCs w:val="24"/>
              </w:rPr>
              <w:t>.</w:t>
            </w:r>
          </w:p>
          <w:p w:rsidR="005F1E58" w:rsidRPr="00904C0F" w:rsidRDefault="005F1E58" w:rsidP="0035757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1 poz. 7 i 9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zaoferowanie inkubatora posiadającego 10 miejsc na fiolki?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35757C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7, 9 </w:t>
            </w:r>
            <w:r w:rsidRPr="00904C0F">
              <w:rPr>
                <w:sz w:val="24"/>
                <w:szCs w:val="24"/>
              </w:rPr>
              <w:t>inkubator posiadając</w:t>
            </w:r>
            <w:r w:rsidR="009134F7">
              <w:rPr>
                <w:sz w:val="24"/>
                <w:szCs w:val="24"/>
              </w:rPr>
              <w:t>y</w:t>
            </w:r>
            <w:r w:rsidRPr="00904C0F">
              <w:rPr>
                <w:sz w:val="24"/>
                <w:szCs w:val="24"/>
              </w:rPr>
              <w:t xml:space="preserve"> 10 miejsc na fiolki</w:t>
            </w:r>
            <w:r w:rsidR="009134F7">
              <w:rPr>
                <w:sz w:val="24"/>
                <w:szCs w:val="24"/>
              </w:rPr>
              <w:t>.</w:t>
            </w:r>
          </w:p>
          <w:p w:rsidR="0035757C" w:rsidRPr="00904C0F" w:rsidRDefault="0035757C" w:rsidP="009134F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1 poz. 11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Proszę o wskazanie typu, modelu i producenta przyrządu PCD, który posiada Zamawiający?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825159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41128D">
              <w:rPr>
                <w:sz w:val="24"/>
                <w:szCs w:val="24"/>
              </w:rPr>
              <w:t>rzyrząd PCD</w:t>
            </w:r>
            <w:r w:rsidR="002A28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2A28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Albert BROWNE – AB123</w:t>
            </w:r>
            <w:r w:rsidR="002A289C">
              <w:rPr>
                <w:sz w:val="24"/>
                <w:szCs w:val="24"/>
              </w:rPr>
              <w:t>.</w:t>
            </w:r>
          </w:p>
          <w:p w:rsidR="009134F7" w:rsidRPr="00904C0F" w:rsidRDefault="009134F7" w:rsidP="002A289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1 poz. 17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134F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zmianę zabarwienia testu na - z różowego na niebieski?</w:t>
            </w:r>
          </w:p>
          <w:p w:rsidR="00904C0F" w:rsidRPr="00904C0F" w:rsidRDefault="00904C0F" w:rsidP="009134F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9134F7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17 </w:t>
            </w:r>
            <w:r w:rsidRPr="00904C0F">
              <w:rPr>
                <w:sz w:val="24"/>
                <w:szCs w:val="24"/>
              </w:rPr>
              <w:t>zmianę zabarwienia testu na - z różowego na niebieski</w:t>
            </w:r>
            <w:r>
              <w:rPr>
                <w:sz w:val="24"/>
                <w:szCs w:val="24"/>
              </w:rPr>
              <w:t>.</w:t>
            </w:r>
          </w:p>
          <w:p w:rsidR="009134F7" w:rsidRPr="00904C0F" w:rsidRDefault="009134F7" w:rsidP="009134F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2 poz. 1-3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 xml:space="preserve">Czy Zamawiający wyrazi zgodę na zaoferowanie produktów konfekcjonowanych </w:t>
            </w:r>
            <w:r w:rsidR="00904C0F">
              <w:rPr>
                <w:sz w:val="24"/>
                <w:szCs w:val="24"/>
              </w:rPr>
              <w:t xml:space="preserve">                         </w:t>
            </w:r>
            <w:r w:rsidRPr="00904C0F">
              <w:rPr>
                <w:sz w:val="24"/>
                <w:szCs w:val="24"/>
              </w:rPr>
              <w:t xml:space="preserve">w osobnych kolorach? 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9134F7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poz. 1-3 </w:t>
            </w:r>
            <w:r w:rsidRPr="00904C0F">
              <w:rPr>
                <w:sz w:val="24"/>
                <w:szCs w:val="24"/>
              </w:rPr>
              <w:t>produkt</w:t>
            </w:r>
            <w:r w:rsidR="002027DD">
              <w:rPr>
                <w:sz w:val="24"/>
                <w:szCs w:val="24"/>
              </w:rPr>
              <w:t>y</w:t>
            </w:r>
            <w:r w:rsidRPr="00904C0F">
              <w:rPr>
                <w:sz w:val="24"/>
                <w:szCs w:val="24"/>
              </w:rPr>
              <w:t xml:space="preserve"> konfekcjonowan</w:t>
            </w:r>
            <w:r w:rsidR="002027DD">
              <w:rPr>
                <w:sz w:val="24"/>
                <w:szCs w:val="24"/>
              </w:rPr>
              <w:t>e</w:t>
            </w:r>
            <w:r w:rsidRPr="00904C0F">
              <w:rPr>
                <w:sz w:val="24"/>
                <w:szCs w:val="24"/>
              </w:rPr>
              <w:t xml:space="preserve"> w osobnych kolorach</w:t>
            </w:r>
            <w:r w:rsidR="002027DD">
              <w:rPr>
                <w:sz w:val="24"/>
                <w:szCs w:val="24"/>
              </w:rPr>
              <w:t>.</w:t>
            </w:r>
          </w:p>
          <w:p w:rsidR="009134F7" w:rsidRDefault="009134F7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027DD" w:rsidRDefault="002027DD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027DD" w:rsidRPr="00904C0F" w:rsidRDefault="002027DD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2 poz. 2 i 3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ma na myśli włókninę SMS?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Default="002027DD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 Pakiecie nr 2 poz. 2, 3 ma na myśli </w:t>
            </w:r>
            <w:r w:rsidRPr="00904C0F">
              <w:rPr>
                <w:sz w:val="24"/>
                <w:szCs w:val="24"/>
              </w:rPr>
              <w:t>włókninę SMS</w:t>
            </w:r>
            <w:r>
              <w:rPr>
                <w:sz w:val="24"/>
                <w:szCs w:val="24"/>
              </w:rPr>
              <w:t>.</w:t>
            </w:r>
          </w:p>
          <w:p w:rsidR="002027DD" w:rsidRPr="00904C0F" w:rsidRDefault="002027DD" w:rsidP="002027D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3 poz. 1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umieszczenie daty produkcji na etykiecie zewnętrznej?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Pr="00904C0F" w:rsidRDefault="002027DD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</w:t>
            </w:r>
            <w:r w:rsidR="00B401EC">
              <w:rPr>
                <w:sz w:val="24"/>
                <w:szCs w:val="24"/>
              </w:rPr>
              <w:t xml:space="preserve">1 </w:t>
            </w:r>
            <w:r w:rsidR="00B401EC" w:rsidRPr="00904C0F">
              <w:rPr>
                <w:sz w:val="24"/>
                <w:szCs w:val="24"/>
              </w:rPr>
              <w:t>umieszczenie daty produkcji na etykiecie zewnętrznej</w:t>
            </w:r>
            <w:r w:rsidR="00B401EC">
              <w:rPr>
                <w:sz w:val="24"/>
                <w:szCs w:val="24"/>
              </w:rPr>
              <w:t>.</w:t>
            </w:r>
          </w:p>
          <w:p w:rsidR="00904C0F" w:rsidRDefault="00904C0F" w:rsidP="00B401EC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  <w:u w:val="single"/>
              </w:rPr>
              <w:t>Pakiet 3 poz. 1a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zgodni się na zaoferowanie produktu o szerokości 400 mm?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Pr="00904C0F" w:rsidRDefault="00B401EC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693015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ie wyraża zgody </w:t>
            </w:r>
            <w:r w:rsidR="00693015">
              <w:rPr>
                <w:sz w:val="24"/>
                <w:szCs w:val="24"/>
              </w:rPr>
              <w:t xml:space="preserve">w Pakiecie nr 3 poz. 1a </w:t>
            </w:r>
            <w:r>
              <w:rPr>
                <w:sz w:val="24"/>
                <w:szCs w:val="24"/>
              </w:rPr>
              <w:t>na</w:t>
            </w:r>
            <w:r w:rsidRPr="00904C0F">
              <w:rPr>
                <w:sz w:val="24"/>
                <w:szCs w:val="24"/>
              </w:rPr>
              <w:t xml:space="preserve"> zaoferowanie produktu o szerokości 400 </w:t>
            </w:r>
            <w:proofErr w:type="spellStart"/>
            <w:r w:rsidRPr="00904C0F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04C0F" w:rsidRDefault="00904C0F" w:rsidP="0069301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01EC">
              <w:rPr>
                <w:sz w:val="24"/>
                <w:szCs w:val="24"/>
                <w:u w:val="single"/>
              </w:rPr>
              <w:t>Pakiet 3 poz. 2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zaoferowanie rękawów typu TYVEK o gramaturze papieru 64,4 g/m2?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Pr="00904C0F" w:rsidRDefault="00693015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w Pakiecie nr 3 poz. 2 </w:t>
            </w:r>
            <w:r w:rsidRPr="00904C0F">
              <w:rPr>
                <w:sz w:val="24"/>
                <w:szCs w:val="24"/>
              </w:rPr>
              <w:t>na zaoferowanie rękawów typu TYVEK o gramaturze papieru 64,4 g/m2</w:t>
            </w:r>
            <w:r>
              <w:rPr>
                <w:sz w:val="24"/>
                <w:szCs w:val="24"/>
              </w:rPr>
              <w:t>.</w:t>
            </w:r>
          </w:p>
          <w:p w:rsidR="005E2250" w:rsidRPr="00904C0F" w:rsidRDefault="005E2250" w:rsidP="0069301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04C0F">
              <w:rPr>
                <w:sz w:val="24"/>
                <w:szCs w:val="24"/>
                <w:u w:val="single"/>
              </w:rPr>
              <w:t>Pakiet 3 poz. 2:</w:t>
            </w:r>
          </w:p>
          <w:p w:rsidR="005E2250" w:rsidRPr="00904C0F" w:rsidRDefault="005E2250" w:rsidP="00904C0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>Czy Zamawiający wyrazi zgodę na zaoferowanie rękawów typu TYVEK o długości 70 m?</w:t>
            </w:r>
          </w:p>
          <w:p w:rsidR="00904C0F" w:rsidRPr="00904C0F" w:rsidRDefault="00904C0F" w:rsidP="00904C0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Pr="00904C0F" w:rsidRDefault="00784117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2 </w:t>
            </w:r>
            <w:r w:rsidRPr="00904C0F">
              <w:rPr>
                <w:sz w:val="24"/>
                <w:szCs w:val="24"/>
              </w:rPr>
              <w:t>rękaw</w:t>
            </w:r>
            <w:r>
              <w:rPr>
                <w:sz w:val="24"/>
                <w:szCs w:val="24"/>
              </w:rPr>
              <w:t>y</w:t>
            </w:r>
            <w:r w:rsidRPr="00904C0F">
              <w:rPr>
                <w:sz w:val="24"/>
                <w:szCs w:val="24"/>
              </w:rPr>
              <w:t xml:space="preserve"> typu TYVEK o długości 70 m</w:t>
            </w:r>
            <w:r>
              <w:rPr>
                <w:sz w:val="24"/>
                <w:szCs w:val="24"/>
              </w:rPr>
              <w:t>.</w:t>
            </w:r>
          </w:p>
          <w:p w:rsidR="005E2250" w:rsidRPr="00904C0F" w:rsidRDefault="005E2250" w:rsidP="0078411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2250" w:rsidRPr="00904C0F" w:rsidRDefault="005E2250" w:rsidP="005A282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1BF6">
              <w:rPr>
                <w:sz w:val="24"/>
                <w:szCs w:val="24"/>
                <w:u w:val="single"/>
              </w:rPr>
              <w:t>Pakiet 3 poz. 2a</w:t>
            </w:r>
            <w:r w:rsidRPr="00904C0F">
              <w:rPr>
                <w:sz w:val="24"/>
                <w:szCs w:val="24"/>
              </w:rPr>
              <w:t>:</w:t>
            </w:r>
          </w:p>
          <w:p w:rsidR="005E2250" w:rsidRPr="00904C0F" w:rsidRDefault="005E2250" w:rsidP="00A11BF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04C0F">
              <w:rPr>
                <w:sz w:val="24"/>
                <w:szCs w:val="24"/>
              </w:rPr>
              <w:t xml:space="preserve">Czy Zamawiający wyrazi zgodę na zaoferowanie rękawa o szerokości 350 lub 400 mm </w:t>
            </w:r>
            <w:r w:rsidR="00A11BF6">
              <w:rPr>
                <w:sz w:val="24"/>
                <w:szCs w:val="24"/>
              </w:rPr>
              <w:t xml:space="preserve">                    </w:t>
            </w:r>
            <w:r w:rsidRPr="00904C0F">
              <w:rPr>
                <w:sz w:val="24"/>
                <w:szCs w:val="24"/>
              </w:rPr>
              <w:t>w zamian 380 mm?</w:t>
            </w:r>
          </w:p>
          <w:p w:rsidR="00A11BF6" w:rsidRPr="00904C0F" w:rsidRDefault="00A11BF6" w:rsidP="00A11BF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04C0F">
              <w:rPr>
                <w:b/>
                <w:sz w:val="24"/>
                <w:szCs w:val="24"/>
              </w:rPr>
              <w:t>Odp.:</w:t>
            </w:r>
          </w:p>
          <w:p w:rsidR="005E2250" w:rsidRPr="00904C0F" w:rsidRDefault="00784117" w:rsidP="006D50D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3 poz. 2a </w:t>
            </w:r>
            <w:r w:rsidR="00173327" w:rsidRPr="00904C0F">
              <w:rPr>
                <w:sz w:val="24"/>
                <w:szCs w:val="24"/>
              </w:rPr>
              <w:t xml:space="preserve">rękaw o szerokości </w:t>
            </w:r>
            <w:r w:rsidR="00173327" w:rsidRPr="006D50D1">
              <w:rPr>
                <w:sz w:val="24"/>
                <w:szCs w:val="24"/>
              </w:rPr>
              <w:t>400</w:t>
            </w:r>
            <w:r w:rsidR="00173327" w:rsidRPr="00904C0F">
              <w:rPr>
                <w:sz w:val="24"/>
                <w:szCs w:val="24"/>
              </w:rPr>
              <w:t xml:space="preserve"> </w:t>
            </w:r>
            <w:proofErr w:type="spellStart"/>
            <w:r w:rsidR="00173327" w:rsidRPr="00904C0F">
              <w:rPr>
                <w:sz w:val="24"/>
                <w:szCs w:val="24"/>
              </w:rPr>
              <w:t>mm</w:t>
            </w:r>
            <w:proofErr w:type="spellEnd"/>
            <w:r w:rsidR="00173327">
              <w:rPr>
                <w:sz w:val="24"/>
                <w:szCs w:val="24"/>
              </w:rPr>
              <w:t>.</w:t>
            </w:r>
          </w:p>
        </w:tc>
      </w:tr>
    </w:tbl>
    <w:p w:rsidR="00437AD6" w:rsidRDefault="00437AD6" w:rsidP="00437AD6">
      <w:pPr>
        <w:jc w:val="right"/>
        <w:rPr>
          <w:i/>
          <w:sz w:val="24"/>
          <w:szCs w:val="24"/>
        </w:rPr>
      </w:pPr>
    </w:p>
    <w:p w:rsidR="00437AD6" w:rsidRDefault="00437AD6" w:rsidP="00437AD6">
      <w:pPr>
        <w:jc w:val="right"/>
        <w:rPr>
          <w:i/>
          <w:sz w:val="24"/>
          <w:szCs w:val="24"/>
        </w:rPr>
      </w:pPr>
    </w:p>
    <w:p w:rsidR="00437AD6" w:rsidRDefault="00437AD6" w:rsidP="00437AD6">
      <w:pPr>
        <w:jc w:val="right"/>
        <w:rPr>
          <w:i/>
          <w:sz w:val="24"/>
          <w:szCs w:val="24"/>
        </w:rPr>
      </w:pPr>
    </w:p>
    <w:p w:rsidR="00437AD6" w:rsidRPr="00E945D1" w:rsidRDefault="00437AD6" w:rsidP="00437AD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437AD6" w:rsidRPr="00E945D1" w:rsidRDefault="00437AD6" w:rsidP="00437AD6">
      <w:pPr>
        <w:jc w:val="right"/>
        <w:rPr>
          <w:i/>
          <w:sz w:val="24"/>
          <w:szCs w:val="24"/>
        </w:rPr>
      </w:pPr>
    </w:p>
    <w:p w:rsidR="00437AD6" w:rsidRPr="00E945D1" w:rsidRDefault="00437AD6" w:rsidP="00437AD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904C0F" w:rsidRDefault="00437AD6" w:rsidP="00437AD6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904C0F" w:rsidSect="00A11BF6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284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DBB" w:rsidRDefault="007E4DBB">
      <w:r>
        <w:separator/>
      </w:r>
    </w:p>
  </w:endnote>
  <w:endnote w:type="continuationSeparator" w:id="0">
    <w:p w:rsidR="007E4DBB" w:rsidRDefault="007E4D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11A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11A2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11A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D50D1" w:rsidRPr="006D50D1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DBB" w:rsidRDefault="007E4DBB">
      <w:r>
        <w:separator/>
      </w:r>
    </w:p>
  </w:footnote>
  <w:footnote w:type="continuationSeparator" w:id="0">
    <w:p w:rsidR="007E4DBB" w:rsidRDefault="007E4D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6479D8"/>
    <w:multiLevelType w:val="hybridMultilevel"/>
    <w:tmpl w:val="829AE872"/>
    <w:lvl w:ilvl="0" w:tplc="0F4E74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250"/>
    <w:rsid w:val="00031374"/>
    <w:rsid w:val="000A1097"/>
    <w:rsid w:val="000E2A8F"/>
    <w:rsid w:val="0012774F"/>
    <w:rsid w:val="00144B7A"/>
    <w:rsid w:val="00173327"/>
    <w:rsid w:val="00180C6E"/>
    <w:rsid w:val="002027DD"/>
    <w:rsid w:val="0029606A"/>
    <w:rsid w:val="002A289C"/>
    <w:rsid w:val="002D4AD1"/>
    <w:rsid w:val="003357C0"/>
    <w:rsid w:val="0035757C"/>
    <w:rsid w:val="0041128D"/>
    <w:rsid w:val="00437AD6"/>
    <w:rsid w:val="004848F3"/>
    <w:rsid w:val="004A75F2"/>
    <w:rsid w:val="005144A9"/>
    <w:rsid w:val="00520165"/>
    <w:rsid w:val="005B1B08"/>
    <w:rsid w:val="005D3619"/>
    <w:rsid w:val="005E2250"/>
    <w:rsid w:val="005F1E58"/>
    <w:rsid w:val="00632C3C"/>
    <w:rsid w:val="00662BDB"/>
    <w:rsid w:val="00693015"/>
    <w:rsid w:val="006A5DF1"/>
    <w:rsid w:val="006B7198"/>
    <w:rsid w:val="006D4AB3"/>
    <w:rsid w:val="006D50D1"/>
    <w:rsid w:val="006F3B81"/>
    <w:rsid w:val="00784117"/>
    <w:rsid w:val="007C14FF"/>
    <w:rsid w:val="007D7198"/>
    <w:rsid w:val="007E4DBB"/>
    <w:rsid w:val="00825159"/>
    <w:rsid w:val="00864A4B"/>
    <w:rsid w:val="00870F9F"/>
    <w:rsid w:val="008804B6"/>
    <w:rsid w:val="00897AB0"/>
    <w:rsid w:val="008A3553"/>
    <w:rsid w:val="00904C0F"/>
    <w:rsid w:val="009134F7"/>
    <w:rsid w:val="00A11BF6"/>
    <w:rsid w:val="00A905AC"/>
    <w:rsid w:val="00B401EC"/>
    <w:rsid w:val="00B405EA"/>
    <w:rsid w:val="00BA1612"/>
    <w:rsid w:val="00BA6584"/>
    <w:rsid w:val="00BE7BFD"/>
    <w:rsid w:val="00C370F2"/>
    <w:rsid w:val="00C44EEC"/>
    <w:rsid w:val="00CD068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1A2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57C0"/>
  </w:style>
  <w:style w:type="paragraph" w:styleId="Nagwek1">
    <w:name w:val="heading 1"/>
    <w:basedOn w:val="Normalny"/>
    <w:next w:val="Normalny"/>
    <w:link w:val="Nagwek1Znak"/>
    <w:qFormat/>
    <w:rsid w:val="003357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357C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35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357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57C0"/>
  </w:style>
  <w:style w:type="paragraph" w:styleId="Tekstpodstawowywcity">
    <w:name w:val="Body Text Indent"/>
    <w:basedOn w:val="Normalny"/>
    <w:rsid w:val="003357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357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357C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357C0"/>
    <w:rPr>
      <w:sz w:val="28"/>
    </w:rPr>
  </w:style>
  <w:style w:type="paragraph" w:styleId="Tekstpodstawowywcity3">
    <w:name w:val="Body Text Indent 3"/>
    <w:basedOn w:val="Normalny"/>
    <w:rsid w:val="003357C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04C0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04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723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2023-04-11T08:24:00Z</cp:lastPrinted>
  <dcterms:created xsi:type="dcterms:W3CDTF">2023-04-11T08:24:00Z</dcterms:created>
  <dcterms:modified xsi:type="dcterms:W3CDTF">2023-04-11T08:24:00Z</dcterms:modified>
</cp:coreProperties>
</file>