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BA0" w:rsidRPr="00DA2AC1" w:rsidRDefault="00581BA0" w:rsidP="00581BA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581BA0" w:rsidRPr="00DA2AC1" w:rsidRDefault="00581BA0" w:rsidP="00581BA0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581BA0" w:rsidRPr="00DA2AC1" w:rsidRDefault="00581BA0" w:rsidP="00581BA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581BA0" w:rsidRPr="00DA2AC1" w:rsidRDefault="00581BA0" w:rsidP="00581BA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81BA0" w:rsidRPr="00DA2AC1" w:rsidRDefault="00581BA0" w:rsidP="00581BA0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08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04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11</w:t>
      </w:r>
    </w:p>
    <w:p w:rsidR="00581BA0" w:rsidRDefault="00581BA0" w:rsidP="00581BA0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581BA0" w:rsidRPr="0030748E" w:rsidRDefault="00581BA0" w:rsidP="00581BA0"/>
    <w:p w:rsidR="00581BA0" w:rsidRPr="001566D5" w:rsidRDefault="00581BA0" w:rsidP="00581BA0"/>
    <w:p w:rsidR="00581BA0" w:rsidRDefault="00581BA0" w:rsidP="00581BA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581BA0" w:rsidRDefault="00581BA0" w:rsidP="00581BA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581BA0" w:rsidRDefault="00581BA0" w:rsidP="00581BA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81BA0" w:rsidRDefault="00581BA0" w:rsidP="00581BA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81BA0" w:rsidRDefault="00581BA0" w:rsidP="00581BA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581BA0" w:rsidRDefault="00581BA0" w:rsidP="00581BA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</w:t>
      </w:r>
    </w:p>
    <w:p w:rsidR="00581BA0" w:rsidRDefault="00581BA0" w:rsidP="00581BA0">
      <w:pPr>
        <w:jc w:val="both"/>
        <w:rPr>
          <w:i/>
          <w:sz w:val="22"/>
          <w:szCs w:val="22"/>
        </w:rPr>
      </w:pPr>
    </w:p>
    <w:p w:rsidR="00581BA0" w:rsidRPr="00406690" w:rsidRDefault="00581BA0" w:rsidP="00581BA0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581BA0" w:rsidRPr="00406690" w:rsidRDefault="00581BA0" w:rsidP="00581BA0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581BA0" w:rsidRPr="005B5F96" w:rsidRDefault="00581BA0" w:rsidP="00581BA0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do procesów sterylizacji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08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581BA0" w:rsidRDefault="00581BA0" w:rsidP="00581BA0">
      <w:pPr>
        <w:jc w:val="both"/>
        <w:rPr>
          <w:b/>
          <w:sz w:val="22"/>
          <w:szCs w:val="22"/>
        </w:rPr>
      </w:pPr>
    </w:p>
    <w:p w:rsidR="00581BA0" w:rsidRDefault="00581BA0" w:rsidP="00581BA0">
      <w:pPr>
        <w:jc w:val="both"/>
        <w:rPr>
          <w:sz w:val="24"/>
          <w:szCs w:val="24"/>
        </w:rPr>
      </w:pPr>
    </w:p>
    <w:p w:rsidR="00581BA0" w:rsidRPr="001566D5" w:rsidRDefault="00581BA0" w:rsidP="00581BA0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EA65D3" w:rsidRPr="00581BA0" w:rsidTr="0004508C">
        <w:tc>
          <w:tcPr>
            <w:tcW w:w="9356" w:type="dxa"/>
            <w:shd w:val="clear" w:color="auto" w:fill="auto"/>
          </w:tcPr>
          <w:p w:rsidR="00EA65D3" w:rsidRPr="00581BA0" w:rsidRDefault="00EA65D3" w:rsidP="0004508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81BA0">
              <w:rPr>
                <w:sz w:val="24"/>
                <w:szCs w:val="24"/>
                <w:u w:val="single"/>
              </w:rPr>
              <w:t xml:space="preserve">Pakiet nr 2 poz.3: </w:t>
            </w:r>
          </w:p>
          <w:p w:rsidR="00EA65D3" w:rsidRPr="00581BA0" w:rsidRDefault="00EA65D3" w:rsidP="00581BA0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581BA0">
              <w:rPr>
                <w:sz w:val="24"/>
                <w:szCs w:val="24"/>
              </w:rPr>
              <w:t xml:space="preserve">Czy Zamawiający dopuści do oceny włókninę w dwóch kolorach (zielonym i niebieskim) nie pakowaną naprzemiennie? </w:t>
            </w:r>
          </w:p>
          <w:p w:rsidR="00EA65D3" w:rsidRPr="00581BA0" w:rsidRDefault="00581BA0" w:rsidP="00581BA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81BA0">
              <w:rPr>
                <w:b/>
                <w:sz w:val="24"/>
                <w:szCs w:val="24"/>
              </w:rPr>
              <w:t>Odp.:</w:t>
            </w:r>
          </w:p>
          <w:p w:rsidR="00EA65D3" w:rsidRDefault="0099443E" w:rsidP="0004508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 poz. 3 </w:t>
            </w:r>
            <w:r w:rsidRPr="00581BA0">
              <w:rPr>
                <w:sz w:val="24"/>
                <w:szCs w:val="24"/>
              </w:rPr>
              <w:t xml:space="preserve">włókninę w dwóch kolorach (zielonym </w:t>
            </w:r>
            <w:r>
              <w:rPr>
                <w:sz w:val="24"/>
                <w:szCs w:val="24"/>
              </w:rPr>
              <w:t xml:space="preserve">                             </w:t>
            </w:r>
            <w:r w:rsidRPr="00581BA0">
              <w:rPr>
                <w:sz w:val="24"/>
                <w:szCs w:val="24"/>
              </w:rPr>
              <w:t>i niebieskim) nie pakowaną naprzemiennie</w:t>
            </w:r>
            <w:r>
              <w:rPr>
                <w:sz w:val="24"/>
                <w:szCs w:val="24"/>
              </w:rPr>
              <w:t>.</w:t>
            </w:r>
          </w:p>
          <w:p w:rsidR="0099443E" w:rsidRPr="00581BA0" w:rsidRDefault="0099443E" w:rsidP="0099443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1BA0" w:rsidRDefault="00EA65D3" w:rsidP="0004508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81BA0">
              <w:rPr>
                <w:sz w:val="24"/>
                <w:szCs w:val="24"/>
                <w:u w:val="single"/>
              </w:rPr>
              <w:t>Pakiet 3 poz. 2</w:t>
            </w:r>
            <w:r w:rsidRPr="00581BA0">
              <w:rPr>
                <w:sz w:val="24"/>
                <w:szCs w:val="24"/>
              </w:rPr>
              <w:t xml:space="preserve">: </w:t>
            </w:r>
          </w:p>
          <w:p w:rsidR="00EA65D3" w:rsidRPr="00581BA0" w:rsidRDefault="00EA65D3" w:rsidP="00581BA0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581BA0">
              <w:rPr>
                <w:sz w:val="24"/>
                <w:szCs w:val="24"/>
              </w:rPr>
              <w:t xml:space="preserve">Czy Zamawiający wyrazi zgodę na zaoferowanie rękawów do sterylizacji plazmowej typu TYVEK z włókniny HDPE </w:t>
            </w:r>
            <w:proofErr w:type="spellStart"/>
            <w:r w:rsidRPr="00581BA0">
              <w:rPr>
                <w:sz w:val="24"/>
                <w:szCs w:val="24"/>
              </w:rPr>
              <w:t>Tyvek</w:t>
            </w:r>
            <w:proofErr w:type="spellEnd"/>
            <w:r w:rsidR="0099443E">
              <w:rPr>
                <w:sz w:val="24"/>
                <w:szCs w:val="24"/>
              </w:rPr>
              <w:t>®</w:t>
            </w:r>
            <w:r w:rsidRPr="00581BA0">
              <w:rPr>
                <w:sz w:val="24"/>
                <w:szCs w:val="24"/>
              </w:rPr>
              <w:t xml:space="preserve"> 1059B o gramaturze min. 64,4 g/m2? Pozostałe parametry zgodne z SIWZ. </w:t>
            </w:r>
          </w:p>
          <w:p w:rsidR="00EA65D3" w:rsidRPr="00581BA0" w:rsidRDefault="00581BA0" w:rsidP="00581BA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81BA0">
              <w:rPr>
                <w:b/>
                <w:sz w:val="24"/>
                <w:szCs w:val="24"/>
              </w:rPr>
              <w:t>Odp.:</w:t>
            </w:r>
          </w:p>
          <w:p w:rsidR="00581BA0" w:rsidRDefault="0099443E" w:rsidP="0004508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w Pakiecie nr 3 poz. 2</w:t>
            </w:r>
            <w:r w:rsidRPr="00581BA0">
              <w:rPr>
                <w:sz w:val="24"/>
                <w:szCs w:val="24"/>
              </w:rPr>
              <w:t xml:space="preserve"> na zaoferowanie rękawów do sterylizacji plazmowej typu TYVEK z włókniny HDPE </w:t>
            </w:r>
            <w:proofErr w:type="spellStart"/>
            <w:r w:rsidRPr="00581BA0">
              <w:rPr>
                <w:sz w:val="24"/>
                <w:szCs w:val="24"/>
              </w:rPr>
              <w:t>Tyvek</w:t>
            </w:r>
            <w:proofErr w:type="spellEnd"/>
            <w:r>
              <w:rPr>
                <w:sz w:val="24"/>
                <w:szCs w:val="24"/>
              </w:rPr>
              <w:t>®</w:t>
            </w:r>
            <w:r w:rsidRPr="00581BA0">
              <w:rPr>
                <w:sz w:val="24"/>
                <w:szCs w:val="24"/>
              </w:rPr>
              <w:t xml:space="preserve"> 1059B o gramaturze min. 64,4 g/m2</w:t>
            </w:r>
            <w:r w:rsidR="00C23047">
              <w:rPr>
                <w:sz w:val="24"/>
                <w:szCs w:val="24"/>
              </w:rPr>
              <w:t>.</w:t>
            </w:r>
          </w:p>
          <w:p w:rsidR="0099443E" w:rsidRPr="00581BA0" w:rsidRDefault="0099443E" w:rsidP="00C2304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A65D3" w:rsidRPr="00581BA0" w:rsidRDefault="00EA65D3" w:rsidP="0004508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81BA0">
              <w:rPr>
                <w:sz w:val="24"/>
                <w:szCs w:val="24"/>
                <w:u w:val="single"/>
              </w:rPr>
              <w:t xml:space="preserve">Pakiet 3 poz. 2 a): </w:t>
            </w:r>
          </w:p>
          <w:p w:rsidR="00EA65D3" w:rsidRPr="00581BA0" w:rsidRDefault="00EA65D3" w:rsidP="00581BA0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581BA0">
              <w:rPr>
                <w:sz w:val="24"/>
                <w:szCs w:val="24"/>
              </w:rPr>
              <w:t xml:space="preserve">Czy Zamawiający dopuści do zaoferowania rękaw do sterylizacji </w:t>
            </w:r>
            <w:proofErr w:type="spellStart"/>
            <w:r w:rsidRPr="00581BA0">
              <w:rPr>
                <w:sz w:val="24"/>
                <w:szCs w:val="24"/>
              </w:rPr>
              <w:t>Tyvek</w:t>
            </w:r>
            <w:proofErr w:type="spellEnd"/>
            <w:r w:rsidRPr="00581BA0">
              <w:rPr>
                <w:sz w:val="24"/>
                <w:szCs w:val="24"/>
              </w:rPr>
              <w:t xml:space="preserve"> o szerokości 350 mm? </w:t>
            </w:r>
          </w:p>
          <w:p w:rsidR="00EA65D3" w:rsidRPr="00581BA0" w:rsidRDefault="00581BA0" w:rsidP="00581BA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581BA0">
              <w:rPr>
                <w:b/>
                <w:sz w:val="24"/>
                <w:szCs w:val="24"/>
              </w:rPr>
              <w:t>Odp.:</w:t>
            </w:r>
          </w:p>
          <w:p w:rsidR="00581BA0" w:rsidRDefault="00C23047" w:rsidP="0004508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3 poz. 2a) </w:t>
            </w:r>
            <w:proofErr w:type="spellStart"/>
            <w:r w:rsidRPr="00581BA0">
              <w:rPr>
                <w:sz w:val="24"/>
                <w:szCs w:val="24"/>
              </w:rPr>
              <w:t>rękaw</w:t>
            </w:r>
            <w:r>
              <w:rPr>
                <w:sz w:val="24"/>
                <w:szCs w:val="24"/>
              </w:rPr>
              <w:t>u</w:t>
            </w:r>
            <w:proofErr w:type="spellEnd"/>
            <w:r w:rsidRPr="00581BA0">
              <w:rPr>
                <w:sz w:val="24"/>
                <w:szCs w:val="24"/>
              </w:rPr>
              <w:t xml:space="preserve"> do sterylizacji </w:t>
            </w:r>
            <w:proofErr w:type="spellStart"/>
            <w:r w:rsidRPr="00581BA0">
              <w:rPr>
                <w:sz w:val="24"/>
                <w:szCs w:val="24"/>
              </w:rPr>
              <w:t>Tyvek</w:t>
            </w:r>
            <w:proofErr w:type="spellEnd"/>
            <w:r w:rsidRPr="00581BA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      </w:t>
            </w:r>
            <w:r w:rsidRPr="00581BA0">
              <w:rPr>
                <w:sz w:val="24"/>
                <w:szCs w:val="24"/>
              </w:rPr>
              <w:t xml:space="preserve">o szerokości 350 </w:t>
            </w:r>
            <w:proofErr w:type="spellStart"/>
            <w:r w:rsidRPr="00581BA0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581BA0" w:rsidRDefault="00581BA0" w:rsidP="0004508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23047" w:rsidRPr="00581BA0" w:rsidRDefault="00C23047" w:rsidP="0004508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81BA0" w:rsidRPr="00581BA0" w:rsidRDefault="00EA65D3" w:rsidP="0004508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81BA0">
              <w:rPr>
                <w:sz w:val="24"/>
                <w:szCs w:val="24"/>
                <w:u w:val="single"/>
              </w:rPr>
              <w:lastRenderedPageBreak/>
              <w:t xml:space="preserve">Pakiet 3 poz. 2 a): </w:t>
            </w:r>
          </w:p>
          <w:p w:rsidR="00EA65D3" w:rsidRPr="00581BA0" w:rsidRDefault="00EA65D3" w:rsidP="00581BA0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581BA0">
              <w:rPr>
                <w:sz w:val="24"/>
                <w:szCs w:val="24"/>
              </w:rPr>
              <w:t xml:space="preserve">Czy Zamawiający dopuści do zaoferowania rękaw do sterylizacji </w:t>
            </w:r>
            <w:proofErr w:type="spellStart"/>
            <w:r w:rsidRPr="00581BA0">
              <w:rPr>
                <w:sz w:val="24"/>
                <w:szCs w:val="24"/>
              </w:rPr>
              <w:t>Tyvek</w:t>
            </w:r>
            <w:proofErr w:type="spellEnd"/>
            <w:r w:rsidRPr="00581BA0">
              <w:rPr>
                <w:sz w:val="24"/>
                <w:szCs w:val="24"/>
              </w:rPr>
              <w:t xml:space="preserve"> o szerokości 420 mm? </w:t>
            </w:r>
          </w:p>
          <w:p w:rsidR="00581BA0" w:rsidRPr="00581BA0" w:rsidRDefault="00581BA0" w:rsidP="00581BA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581BA0">
              <w:rPr>
                <w:b/>
                <w:sz w:val="24"/>
                <w:szCs w:val="24"/>
              </w:rPr>
              <w:t>Odp.:</w:t>
            </w:r>
          </w:p>
          <w:p w:rsidR="00EA65D3" w:rsidRPr="00581BA0" w:rsidRDefault="002B1C61" w:rsidP="0004508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 poz. 2a)</w:t>
            </w:r>
            <w:r w:rsidRPr="00581BA0">
              <w:rPr>
                <w:sz w:val="24"/>
                <w:szCs w:val="24"/>
              </w:rPr>
              <w:t xml:space="preserve"> rękaw do sterylizacji </w:t>
            </w:r>
            <w:proofErr w:type="spellStart"/>
            <w:r w:rsidRPr="00581BA0">
              <w:rPr>
                <w:sz w:val="24"/>
                <w:szCs w:val="24"/>
              </w:rPr>
              <w:t>Tyvek</w:t>
            </w:r>
            <w:proofErr w:type="spellEnd"/>
            <w:r w:rsidRPr="00581BA0">
              <w:rPr>
                <w:sz w:val="24"/>
                <w:szCs w:val="24"/>
              </w:rPr>
              <w:t xml:space="preserve"> o szerokości </w:t>
            </w:r>
            <w:r>
              <w:rPr>
                <w:sz w:val="24"/>
                <w:szCs w:val="24"/>
              </w:rPr>
              <w:t xml:space="preserve">  </w:t>
            </w:r>
            <w:r w:rsidRPr="00581BA0">
              <w:rPr>
                <w:sz w:val="24"/>
                <w:szCs w:val="24"/>
              </w:rPr>
              <w:t xml:space="preserve">420 </w:t>
            </w:r>
            <w:proofErr w:type="spellStart"/>
            <w:r w:rsidRPr="00581BA0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EA65D3" w:rsidRPr="00581BA0" w:rsidRDefault="00EA65D3" w:rsidP="002B1C6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7C0BC1" w:rsidRDefault="00EA65D3" w:rsidP="0004508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C0BC1">
              <w:rPr>
                <w:sz w:val="24"/>
                <w:szCs w:val="24"/>
                <w:u w:val="single"/>
              </w:rPr>
              <w:t>Umowa: §4 pkt.3:</w:t>
            </w:r>
            <w:r w:rsidRPr="00581BA0">
              <w:rPr>
                <w:sz w:val="24"/>
                <w:szCs w:val="24"/>
              </w:rPr>
              <w:t xml:space="preserve"> </w:t>
            </w:r>
          </w:p>
          <w:p w:rsidR="00EA65D3" w:rsidRPr="00581BA0" w:rsidRDefault="00EA65D3" w:rsidP="007C0BC1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581BA0">
              <w:rPr>
                <w:sz w:val="24"/>
                <w:szCs w:val="24"/>
              </w:rPr>
              <w:t>Czy Zamawiający wyrazi zgodę na skrócenie terminu płatności do 60 dni?</w:t>
            </w:r>
          </w:p>
          <w:p w:rsidR="007C0BC1" w:rsidRDefault="007C0BC1" w:rsidP="007C0BC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581BA0">
              <w:rPr>
                <w:b/>
                <w:sz w:val="24"/>
                <w:szCs w:val="24"/>
              </w:rPr>
              <w:t>Odp.:</w:t>
            </w:r>
          </w:p>
          <w:p w:rsidR="002B1C61" w:rsidRPr="002B1C61" w:rsidRDefault="002B1C61" w:rsidP="007C0BC1">
            <w:pPr>
              <w:ind w:left="28" w:right="-74"/>
              <w:jc w:val="both"/>
              <w:rPr>
                <w:sz w:val="24"/>
                <w:szCs w:val="24"/>
              </w:rPr>
            </w:pPr>
            <w:r w:rsidRPr="002B1C61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nie wyraża zgody na </w:t>
            </w:r>
            <w:r w:rsidRPr="00581BA0">
              <w:rPr>
                <w:sz w:val="24"/>
                <w:szCs w:val="24"/>
              </w:rPr>
              <w:t>skrócenie terminu płatności do 60 dni</w:t>
            </w:r>
            <w:r w:rsidR="00BF28EB">
              <w:rPr>
                <w:sz w:val="24"/>
                <w:szCs w:val="24"/>
              </w:rPr>
              <w:t>.</w:t>
            </w:r>
          </w:p>
          <w:p w:rsidR="00EA65D3" w:rsidRPr="00581BA0" w:rsidRDefault="00EA65D3" w:rsidP="002B1C61">
            <w:pPr>
              <w:spacing w:after="60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C7576E" w:rsidRDefault="00C7576E" w:rsidP="00C7576E">
      <w:pPr>
        <w:jc w:val="right"/>
        <w:rPr>
          <w:i/>
          <w:sz w:val="24"/>
          <w:szCs w:val="24"/>
        </w:rPr>
      </w:pPr>
    </w:p>
    <w:p w:rsidR="00C7576E" w:rsidRDefault="00C7576E" w:rsidP="00C7576E">
      <w:pPr>
        <w:jc w:val="right"/>
        <w:rPr>
          <w:i/>
          <w:sz w:val="24"/>
          <w:szCs w:val="24"/>
        </w:rPr>
      </w:pPr>
    </w:p>
    <w:p w:rsidR="00C7576E" w:rsidRPr="00E945D1" w:rsidRDefault="00C7576E" w:rsidP="00C7576E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C7576E" w:rsidRPr="00E945D1" w:rsidRDefault="00C7576E" w:rsidP="00C7576E">
      <w:pPr>
        <w:jc w:val="right"/>
        <w:rPr>
          <w:i/>
          <w:sz w:val="24"/>
          <w:szCs w:val="24"/>
        </w:rPr>
      </w:pPr>
    </w:p>
    <w:p w:rsidR="00C7576E" w:rsidRPr="00E945D1" w:rsidRDefault="00C7576E" w:rsidP="00C7576E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C7576E" w:rsidRPr="00904C0F" w:rsidRDefault="00C7576E" w:rsidP="00C7576E">
      <w:pPr>
        <w:jc w:val="right"/>
        <w:rPr>
          <w:sz w:val="24"/>
          <w:szCs w:val="24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p w:rsidR="00BE7BFD" w:rsidRPr="00581BA0" w:rsidRDefault="00BE7BFD" w:rsidP="00520165">
      <w:pPr>
        <w:jc w:val="both"/>
        <w:rPr>
          <w:sz w:val="24"/>
          <w:szCs w:val="24"/>
        </w:rPr>
      </w:pPr>
    </w:p>
    <w:sectPr w:rsidR="00BE7BFD" w:rsidRPr="00581BA0" w:rsidSect="00581B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CCA" w:rsidRDefault="003D7CCA">
      <w:r>
        <w:separator/>
      </w:r>
    </w:p>
  </w:endnote>
  <w:endnote w:type="continuationSeparator" w:id="0">
    <w:p w:rsidR="003D7CCA" w:rsidRDefault="003D7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202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2026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2026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F28EB" w:rsidRPr="00BF28E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CCA" w:rsidRDefault="003D7CCA">
      <w:r>
        <w:separator/>
      </w:r>
    </w:p>
  </w:footnote>
  <w:footnote w:type="continuationSeparator" w:id="0">
    <w:p w:rsidR="003D7CCA" w:rsidRDefault="003D7C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5D3" w:rsidRDefault="00EA65D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5D3" w:rsidRDefault="00EA65D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5D3" w:rsidRDefault="00EA65D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A5CCD"/>
    <w:multiLevelType w:val="hybridMultilevel"/>
    <w:tmpl w:val="49F83DFA"/>
    <w:lvl w:ilvl="0" w:tplc="70CA55B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65D3"/>
    <w:rsid w:val="00031374"/>
    <w:rsid w:val="000A1097"/>
    <w:rsid w:val="000E2A8F"/>
    <w:rsid w:val="0012774F"/>
    <w:rsid w:val="00144B7A"/>
    <w:rsid w:val="00180C6E"/>
    <w:rsid w:val="00275BC9"/>
    <w:rsid w:val="0029606A"/>
    <w:rsid w:val="002B1C61"/>
    <w:rsid w:val="002B67A7"/>
    <w:rsid w:val="003D7CCA"/>
    <w:rsid w:val="0042026C"/>
    <w:rsid w:val="004848F3"/>
    <w:rsid w:val="004A75F2"/>
    <w:rsid w:val="005144A9"/>
    <w:rsid w:val="00520165"/>
    <w:rsid w:val="00581BA0"/>
    <w:rsid w:val="005B1B08"/>
    <w:rsid w:val="00632C3C"/>
    <w:rsid w:val="00662BDB"/>
    <w:rsid w:val="006A5DF1"/>
    <w:rsid w:val="006B7198"/>
    <w:rsid w:val="006D4AB3"/>
    <w:rsid w:val="006F3B81"/>
    <w:rsid w:val="007C0BC1"/>
    <w:rsid w:val="007D7198"/>
    <w:rsid w:val="00864A4B"/>
    <w:rsid w:val="00870F9F"/>
    <w:rsid w:val="008804B6"/>
    <w:rsid w:val="00897AB0"/>
    <w:rsid w:val="008A3553"/>
    <w:rsid w:val="0099443E"/>
    <w:rsid w:val="00A01942"/>
    <w:rsid w:val="00A905AC"/>
    <w:rsid w:val="00BA6584"/>
    <w:rsid w:val="00BE7BFD"/>
    <w:rsid w:val="00BF28EB"/>
    <w:rsid w:val="00C23047"/>
    <w:rsid w:val="00C370F2"/>
    <w:rsid w:val="00C44EEC"/>
    <w:rsid w:val="00C7576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A65D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1942"/>
  </w:style>
  <w:style w:type="paragraph" w:styleId="Nagwek1">
    <w:name w:val="heading 1"/>
    <w:basedOn w:val="Normalny"/>
    <w:next w:val="Normalny"/>
    <w:link w:val="Nagwek1Znak"/>
    <w:qFormat/>
    <w:rsid w:val="00A0194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194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0194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194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1942"/>
  </w:style>
  <w:style w:type="paragraph" w:styleId="Tekstpodstawowywcity">
    <w:name w:val="Body Text Indent"/>
    <w:basedOn w:val="Normalny"/>
    <w:rsid w:val="00A0194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0194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0194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01942"/>
    <w:rPr>
      <w:sz w:val="28"/>
    </w:rPr>
  </w:style>
  <w:style w:type="paragraph" w:styleId="Tekstpodstawowywcity3">
    <w:name w:val="Body Text Indent 3"/>
    <w:basedOn w:val="Normalny"/>
    <w:rsid w:val="00A0194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81BA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81B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2023-04-11T08:34:00Z</cp:lastPrinted>
  <dcterms:created xsi:type="dcterms:W3CDTF">2023-04-11T08:34:00Z</dcterms:created>
  <dcterms:modified xsi:type="dcterms:W3CDTF">2023-04-11T08:34:00Z</dcterms:modified>
</cp:coreProperties>
</file>