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330EE6" w14:textId="77777777" w:rsidR="00FB7F50" w:rsidRPr="002245BE" w:rsidRDefault="00E15767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E15767">
        <w:rPr>
          <w:sz w:val="22"/>
          <w:szCs w:val="22"/>
        </w:rPr>
        <w:t>Kolbuszowa</w:t>
      </w:r>
      <w:r w:rsidR="00FB7F50" w:rsidRPr="002245BE">
        <w:rPr>
          <w:sz w:val="22"/>
          <w:szCs w:val="22"/>
        </w:rPr>
        <w:t xml:space="preserve"> dnia: </w:t>
      </w:r>
      <w:r w:rsidRPr="00E15767">
        <w:rPr>
          <w:sz w:val="22"/>
          <w:szCs w:val="22"/>
        </w:rPr>
        <w:t>2023-04-13</w:t>
      </w:r>
    </w:p>
    <w:p w14:paraId="76CF65E4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0D84E1F4" w14:textId="77777777" w:rsidR="00FB7F50" w:rsidRPr="002245BE" w:rsidRDefault="00E15767" w:rsidP="00FB7F50">
      <w:pPr>
        <w:spacing w:after="40"/>
        <w:rPr>
          <w:b/>
          <w:bCs/>
          <w:sz w:val="22"/>
          <w:szCs w:val="22"/>
        </w:rPr>
      </w:pPr>
      <w:r w:rsidRPr="00E15767">
        <w:rPr>
          <w:b/>
          <w:bCs/>
          <w:sz w:val="22"/>
          <w:szCs w:val="22"/>
        </w:rPr>
        <w:t>Samodzielny Publiczny Zespół Opieki Zdrowotnej w Kolbuszowej</w:t>
      </w:r>
    </w:p>
    <w:p w14:paraId="3DDD0683" w14:textId="77777777" w:rsidR="00FB7F50" w:rsidRPr="002245BE" w:rsidRDefault="00E15767" w:rsidP="00FB7F50">
      <w:pPr>
        <w:rPr>
          <w:sz w:val="22"/>
          <w:szCs w:val="22"/>
        </w:rPr>
      </w:pPr>
      <w:r w:rsidRPr="00E15767">
        <w:rPr>
          <w:sz w:val="22"/>
          <w:szCs w:val="22"/>
        </w:rPr>
        <w:t>Grunwaldzka</w:t>
      </w:r>
      <w:r w:rsidR="00FB7F50" w:rsidRPr="002245BE">
        <w:rPr>
          <w:sz w:val="22"/>
          <w:szCs w:val="22"/>
        </w:rPr>
        <w:t xml:space="preserve"> </w:t>
      </w:r>
      <w:r w:rsidRPr="00E15767">
        <w:rPr>
          <w:sz w:val="22"/>
          <w:szCs w:val="22"/>
        </w:rPr>
        <w:t>4</w:t>
      </w:r>
    </w:p>
    <w:p w14:paraId="634FA442" w14:textId="77777777" w:rsidR="00FB7F50" w:rsidRPr="002245BE" w:rsidRDefault="00E15767" w:rsidP="00FB7F50">
      <w:pPr>
        <w:rPr>
          <w:sz w:val="22"/>
          <w:szCs w:val="22"/>
        </w:rPr>
      </w:pPr>
      <w:r w:rsidRPr="00E15767">
        <w:rPr>
          <w:sz w:val="22"/>
          <w:szCs w:val="22"/>
        </w:rPr>
        <w:t>36-100</w:t>
      </w:r>
      <w:r w:rsidR="00FB7F50" w:rsidRPr="002245BE">
        <w:rPr>
          <w:sz w:val="22"/>
          <w:szCs w:val="22"/>
        </w:rPr>
        <w:t xml:space="preserve"> </w:t>
      </w:r>
      <w:r w:rsidRPr="00E15767">
        <w:rPr>
          <w:sz w:val="22"/>
          <w:szCs w:val="22"/>
        </w:rPr>
        <w:t>Kolbuszowa</w:t>
      </w:r>
    </w:p>
    <w:p w14:paraId="015D5B8F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758E3FC8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6D31DCC2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2CEEE2A8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E15767" w:rsidRPr="00607F9B" w14:paraId="1C03630F" w14:textId="77777777" w:rsidTr="00D83B23">
        <w:trPr>
          <w:trHeight w:val="638"/>
        </w:trPr>
        <w:tc>
          <w:tcPr>
            <w:tcW w:w="959" w:type="dxa"/>
            <w:shd w:val="clear" w:color="auto" w:fill="auto"/>
          </w:tcPr>
          <w:p w14:paraId="637A1B53" w14:textId="77777777" w:rsidR="00E15767" w:rsidRPr="00607F9B" w:rsidRDefault="00E15767" w:rsidP="00D83B2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E772641" w14:textId="77777777" w:rsidR="00E15767" w:rsidRPr="00607F9B" w:rsidRDefault="00E15767" w:rsidP="00D83B2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15767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E15767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15767">
              <w:rPr>
                <w:b/>
                <w:bCs/>
                <w:sz w:val="22"/>
                <w:szCs w:val="22"/>
              </w:rPr>
              <w:t>Dostawa wyrobów do pielęgnacji pacjenta i opatrunki specjalistyczne w 4 pakietach- powtórzenie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15767">
              <w:rPr>
                <w:b/>
                <w:sz w:val="22"/>
                <w:szCs w:val="22"/>
              </w:rPr>
              <w:t>Eap-2412/3/23/M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8FBE8F3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E15767" w:rsidRPr="00E15767">
        <w:rPr>
          <w:b/>
          <w:sz w:val="22"/>
          <w:szCs w:val="22"/>
        </w:rPr>
        <w:t>Samodzielny Publiczny Zespół Opieki Zdrowotnej w Kolbuszowej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E15767" w:rsidRPr="00E15767">
        <w:rPr>
          <w:sz w:val="22"/>
          <w:szCs w:val="22"/>
        </w:rPr>
        <w:t>(</w:t>
      </w:r>
      <w:proofErr w:type="spellStart"/>
      <w:r w:rsidR="00E15767" w:rsidRPr="00E15767">
        <w:rPr>
          <w:sz w:val="22"/>
          <w:szCs w:val="22"/>
        </w:rPr>
        <w:t>t.j</w:t>
      </w:r>
      <w:proofErr w:type="spellEnd"/>
      <w:r w:rsidR="00E15767" w:rsidRPr="00E15767">
        <w:rPr>
          <w:sz w:val="22"/>
          <w:szCs w:val="22"/>
        </w:rPr>
        <w:t>. Dz. U. z 2022r. poz. 1710)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E15767" w14:paraId="2E29B941" w14:textId="77777777" w:rsidTr="00D83B2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03249C74" w14:textId="77777777" w:rsidR="00E15767" w:rsidRPr="00D26ED6" w:rsidRDefault="00E15767" w:rsidP="00D83B2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E15767">
              <w:rPr>
                <w:b/>
                <w:sz w:val="22"/>
                <w:szCs w:val="22"/>
              </w:rPr>
              <w:t>ConvaTec</w:t>
            </w:r>
            <w:proofErr w:type="spellEnd"/>
            <w:r w:rsidRPr="00E15767">
              <w:rPr>
                <w:b/>
                <w:sz w:val="22"/>
                <w:szCs w:val="22"/>
              </w:rPr>
              <w:t xml:space="preserve"> Polska Sp. z o.o.</w:t>
            </w:r>
          </w:p>
          <w:p w14:paraId="2E92D061" w14:textId="77777777" w:rsidR="00E15767" w:rsidRPr="009F0E5C" w:rsidRDefault="00E15767" w:rsidP="00D83B23">
            <w:pPr>
              <w:jc w:val="both"/>
              <w:rPr>
                <w:bCs/>
                <w:sz w:val="22"/>
                <w:szCs w:val="22"/>
              </w:rPr>
            </w:pPr>
            <w:r w:rsidRPr="00E15767">
              <w:rPr>
                <w:bCs/>
                <w:sz w:val="22"/>
                <w:szCs w:val="22"/>
              </w:rPr>
              <w:t>Al. Armii Ludowej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15767">
              <w:rPr>
                <w:bCs/>
                <w:sz w:val="22"/>
                <w:szCs w:val="22"/>
              </w:rPr>
              <w:t>26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150E298" w14:textId="77777777" w:rsidR="00E15767" w:rsidRPr="009F0E5C" w:rsidRDefault="00E15767" w:rsidP="00D83B23">
            <w:pPr>
              <w:jc w:val="both"/>
              <w:rPr>
                <w:bCs/>
                <w:sz w:val="22"/>
                <w:szCs w:val="22"/>
              </w:rPr>
            </w:pPr>
            <w:r w:rsidRPr="00E15767">
              <w:rPr>
                <w:bCs/>
                <w:sz w:val="22"/>
                <w:szCs w:val="22"/>
              </w:rPr>
              <w:t>00 609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15767">
              <w:rPr>
                <w:bCs/>
                <w:sz w:val="22"/>
                <w:szCs w:val="22"/>
              </w:rPr>
              <w:t>Warszawa</w:t>
            </w:r>
          </w:p>
          <w:p w14:paraId="2711CB65" w14:textId="77777777" w:rsidR="00E15767" w:rsidRDefault="00E15767" w:rsidP="00D83B2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0B4A3ED" w14:textId="77777777" w:rsidR="00E15767" w:rsidRPr="00211A34" w:rsidRDefault="00E15767" w:rsidP="00D83B2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E15767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E15767">
              <w:rPr>
                <w:sz w:val="22"/>
                <w:szCs w:val="22"/>
              </w:rPr>
              <w:t>Pakiet  I - Opatrunki specjalistyczne 1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E15767">
              <w:rPr>
                <w:b/>
                <w:sz w:val="22"/>
                <w:szCs w:val="22"/>
              </w:rPr>
              <w:t>45 599.76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D01AAD0" w14:textId="77777777" w:rsidR="00E15767" w:rsidRPr="00D26ED6" w:rsidRDefault="00E15767" w:rsidP="00D83B2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402E72C" w14:textId="77777777" w:rsidR="00E15767" w:rsidRPr="00E15767" w:rsidRDefault="00E15767" w:rsidP="00D83B2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5767">
              <w:t>Uzasadnienie wyboru:</w:t>
            </w:r>
          </w:p>
          <w:p w14:paraId="1E6B5542" w14:textId="77777777" w:rsidR="00E15767" w:rsidRPr="00E15767" w:rsidRDefault="00E15767" w:rsidP="00D83B2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5767">
              <w:t>-</w:t>
            </w:r>
            <w:r w:rsidRPr="00E15767">
              <w:tab/>
              <w:t xml:space="preserve">treść wybranej oferty odpowiada treści SWZ, </w:t>
            </w:r>
          </w:p>
          <w:p w14:paraId="16B28964" w14:textId="77777777" w:rsidR="00E15767" w:rsidRPr="00E15767" w:rsidRDefault="00E15767" w:rsidP="00D83B2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5767">
              <w:t>-</w:t>
            </w:r>
            <w:r w:rsidRPr="00E15767">
              <w:tab/>
              <w:t xml:space="preserve">wybrana oferta spełnia wszystkie wymagania Zamawiającego opisane w SWZ i uzyskała największą ilość punktów - 98 pkt. /wyliczenie wg. wzoru zamieszczonego w SWZ / przy kryterium oceny: </w:t>
            </w:r>
          </w:p>
          <w:p w14:paraId="5A4D6E95" w14:textId="77777777" w:rsidR="00E15767" w:rsidRPr="00E15767" w:rsidRDefault="00E15767" w:rsidP="00D83B2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5767">
              <w:t>I. Kryterium: Cena oferty - 60 punktów</w:t>
            </w:r>
          </w:p>
          <w:p w14:paraId="67983F3D" w14:textId="77777777" w:rsidR="00E15767" w:rsidRPr="00E15767" w:rsidRDefault="00E15767" w:rsidP="00D83B2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5767">
              <w:t>II. Warunki techniczne  - 35 punktów</w:t>
            </w:r>
          </w:p>
          <w:p w14:paraId="56BF03B1" w14:textId="77777777" w:rsidR="00E15767" w:rsidRPr="00E15767" w:rsidRDefault="00E15767" w:rsidP="00D83B2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5767">
              <w:t>III. Termin dostawy  - 3 punktów</w:t>
            </w:r>
          </w:p>
          <w:p w14:paraId="78FD72CA" w14:textId="77777777" w:rsidR="00E15767" w:rsidRDefault="00E15767" w:rsidP="00D83B2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5767">
              <w:t>- oferta wpłynęła do Zamawiającego w wyznaczonym terminie , a Wykonawca  ją składający nie podlega wykluczeniu z postępowania</w:t>
            </w:r>
          </w:p>
        </w:tc>
      </w:tr>
      <w:tr w:rsidR="00E15767" w14:paraId="0ECD380A" w14:textId="77777777" w:rsidTr="00D83B2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11B4AE7C" w14:textId="77777777" w:rsidR="00E15767" w:rsidRPr="00D26ED6" w:rsidRDefault="00E15767" w:rsidP="00D83B2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E15767">
              <w:rPr>
                <w:b/>
                <w:sz w:val="22"/>
                <w:szCs w:val="22"/>
              </w:rPr>
              <w:lastRenderedPageBreak/>
              <w:t xml:space="preserve">Zarys International </w:t>
            </w:r>
            <w:proofErr w:type="spellStart"/>
            <w:r w:rsidRPr="00E15767">
              <w:rPr>
                <w:b/>
                <w:sz w:val="22"/>
                <w:szCs w:val="22"/>
              </w:rPr>
              <w:t>Group</w:t>
            </w:r>
            <w:proofErr w:type="spellEnd"/>
            <w:r w:rsidRPr="00E15767">
              <w:rPr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14:paraId="5B96838B" w14:textId="77777777" w:rsidR="00E15767" w:rsidRPr="009F0E5C" w:rsidRDefault="00E15767" w:rsidP="00D83B23">
            <w:pPr>
              <w:jc w:val="both"/>
              <w:rPr>
                <w:bCs/>
                <w:sz w:val="22"/>
                <w:szCs w:val="22"/>
              </w:rPr>
            </w:pPr>
            <w:r w:rsidRPr="00E15767">
              <w:rPr>
                <w:bCs/>
                <w:sz w:val="22"/>
                <w:szCs w:val="22"/>
              </w:rPr>
              <w:t>Pod Borem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15767">
              <w:rPr>
                <w:bCs/>
                <w:sz w:val="22"/>
                <w:szCs w:val="22"/>
              </w:rPr>
              <w:t>18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84143B0" w14:textId="77777777" w:rsidR="00E15767" w:rsidRPr="009F0E5C" w:rsidRDefault="00E15767" w:rsidP="00D83B23">
            <w:pPr>
              <w:jc w:val="both"/>
              <w:rPr>
                <w:bCs/>
                <w:sz w:val="22"/>
                <w:szCs w:val="22"/>
              </w:rPr>
            </w:pPr>
            <w:r w:rsidRPr="00E15767">
              <w:rPr>
                <w:bCs/>
                <w:sz w:val="22"/>
                <w:szCs w:val="22"/>
              </w:rPr>
              <w:t>41-808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15767">
              <w:rPr>
                <w:bCs/>
                <w:sz w:val="22"/>
                <w:szCs w:val="22"/>
              </w:rPr>
              <w:t>Zabrze</w:t>
            </w:r>
          </w:p>
          <w:p w14:paraId="3ACE88C3" w14:textId="77777777" w:rsidR="00E15767" w:rsidRDefault="00E15767" w:rsidP="00D83B2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06161CE" w14:textId="77777777" w:rsidR="00E15767" w:rsidRPr="00211A34" w:rsidRDefault="00E15767" w:rsidP="00D83B2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E15767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E15767">
              <w:rPr>
                <w:sz w:val="22"/>
                <w:szCs w:val="22"/>
              </w:rPr>
              <w:t>Pakiet  II - Opatrunki specjalistyczne 2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E15767">
              <w:rPr>
                <w:b/>
                <w:sz w:val="22"/>
                <w:szCs w:val="22"/>
              </w:rPr>
              <w:t>6 307.47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2F1E1D1" w14:textId="77777777" w:rsidR="00E15767" w:rsidRPr="00D26ED6" w:rsidRDefault="00E15767" w:rsidP="00D83B2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47101CB" w14:textId="77777777" w:rsidR="00E15767" w:rsidRPr="00E15767" w:rsidRDefault="00E15767" w:rsidP="00D83B2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5767">
              <w:t>Uzasadnienie wyboru:</w:t>
            </w:r>
          </w:p>
          <w:p w14:paraId="1E5E8DAF" w14:textId="77777777" w:rsidR="00E15767" w:rsidRPr="00E15767" w:rsidRDefault="00E15767" w:rsidP="00D83B2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5767">
              <w:t>-</w:t>
            </w:r>
            <w:r w:rsidRPr="00E15767">
              <w:tab/>
              <w:t xml:space="preserve">treść wybranej oferty odpowiada treści SWZ, </w:t>
            </w:r>
          </w:p>
          <w:p w14:paraId="2C6E2A3F" w14:textId="77777777" w:rsidR="00E15767" w:rsidRPr="00E15767" w:rsidRDefault="00E15767" w:rsidP="00D83B2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5767">
              <w:t>-</w:t>
            </w:r>
            <w:r w:rsidRPr="00E15767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19578B28" w14:textId="77777777" w:rsidR="00E15767" w:rsidRPr="00E15767" w:rsidRDefault="00E15767" w:rsidP="00D83B2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5767">
              <w:t>I. Kryterium: Cena oferty - 60 punktów</w:t>
            </w:r>
          </w:p>
          <w:p w14:paraId="4E822FF5" w14:textId="77777777" w:rsidR="00E15767" w:rsidRPr="00E15767" w:rsidRDefault="00E15767" w:rsidP="00D83B2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5767">
              <w:t>II. Warunki techniczne  - 35 punktów</w:t>
            </w:r>
          </w:p>
          <w:p w14:paraId="7376AD35" w14:textId="77777777" w:rsidR="00E15767" w:rsidRPr="00E15767" w:rsidRDefault="00E15767" w:rsidP="00D83B2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5767">
              <w:t>III. Termin dostawy  - 5 punktów</w:t>
            </w:r>
          </w:p>
          <w:p w14:paraId="2ADFB6FA" w14:textId="77777777" w:rsidR="00E15767" w:rsidRPr="00E15767" w:rsidRDefault="00E15767" w:rsidP="00D83B2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5767">
              <w:t>- oferta wpłynęła do Zamawiającego w wyznaczonym terminie , a Wykonawca  ją składający nie podlega wykluczeniu z postępowania</w:t>
            </w:r>
          </w:p>
          <w:p w14:paraId="637B5DE0" w14:textId="77777777" w:rsidR="00E15767" w:rsidRDefault="00E15767" w:rsidP="00D83B2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5767">
              <w:t>-kwota oferty nie przekraczała kwoty jaką Zamawiający zamierza przeznaczyć na sfinansowanie zamówienia.</w:t>
            </w:r>
          </w:p>
        </w:tc>
      </w:tr>
      <w:tr w:rsidR="00E15767" w14:paraId="44564193" w14:textId="77777777" w:rsidTr="00D83B2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71EB8D0E" w14:textId="77777777" w:rsidR="00E15767" w:rsidRPr="00D26ED6" w:rsidRDefault="00E15767" w:rsidP="00D83B2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E15767">
              <w:rPr>
                <w:b/>
                <w:sz w:val="22"/>
                <w:szCs w:val="22"/>
              </w:rPr>
              <w:t>SCHULKE POLSKA SP. Z O.O.</w:t>
            </w:r>
          </w:p>
          <w:p w14:paraId="748F3F7A" w14:textId="77777777" w:rsidR="00E15767" w:rsidRPr="009F0E5C" w:rsidRDefault="00E15767" w:rsidP="00D83B23">
            <w:pPr>
              <w:jc w:val="both"/>
              <w:rPr>
                <w:bCs/>
                <w:sz w:val="22"/>
                <w:szCs w:val="22"/>
              </w:rPr>
            </w:pPr>
            <w:r w:rsidRPr="00E15767">
              <w:rPr>
                <w:bCs/>
                <w:sz w:val="22"/>
                <w:szCs w:val="22"/>
              </w:rPr>
              <w:t>AL. JEROZOLIMSKIE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15767">
              <w:rPr>
                <w:bCs/>
                <w:sz w:val="22"/>
                <w:szCs w:val="22"/>
              </w:rPr>
              <w:t>132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6833304" w14:textId="77777777" w:rsidR="00E15767" w:rsidRPr="009F0E5C" w:rsidRDefault="00E15767" w:rsidP="00D83B23">
            <w:pPr>
              <w:jc w:val="both"/>
              <w:rPr>
                <w:bCs/>
                <w:sz w:val="22"/>
                <w:szCs w:val="22"/>
              </w:rPr>
            </w:pPr>
            <w:r w:rsidRPr="00E15767">
              <w:rPr>
                <w:bCs/>
                <w:sz w:val="22"/>
                <w:szCs w:val="22"/>
              </w:rPr>
              <w:t>02-305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15767">
              <w:rPr>
                <w:bCs/>
                <w:sz w:val="22"/>
                <w:szCs w:val="22"/>
              </w:rPr>
              <w:t>WARSZAWA</w:t>
            </w:r>
          </w:p>
          <w:p w14:paraId="6248F87E" w14:textId="77777777" w:rsidR="00E15767" w:rsidRDefault="00E15767" w:rsidP="00D83B2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471E406" w14:textId="77777777" w:rsidR="00E15767" w:rsidRPr="00211A34" w:rsidRDefault="00E15767" w:rsidP="00D83B2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E15767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E15767">
              <w:rPr>
                <w:sz w:val="22"/>
                <w:szCs w:val="22"/>
              </w:rPr>
              <w:t>Pakiet  III - Gąbki do czyszczenia ran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E15767">
              <w:rPr>
                <w:b/>
                <w:sz w:val="22"/>
                <w:szCs w:val="22"/>
              </w:rPr>
              <w:t>13 359.60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0458363" w14:textId="77777777" w:rsidR="00E15767" w:rsidRPr="00D26ED6" w:rsidRDefault="00E15767" w:rsidP="00D83B2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5CE3233" w14:textId="77777777" w:rsidR="00E15767" w:rsidRPr="00E15767" w:rsidRDefault="00E15767" w:rsidP="00D83B2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5767">
              <w:t>Uzasadnienie wyboru:</w:t>
            </w:r>
          </w:p>
          <w:p w14:paraId="1268A213" w14:textId="77777777" w:rsidR="00E15767" w:rsidRPr="00E15767" w:rsidRDefault="00E15767" w:rsidP="00D83B2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5767">
              <w:t>-</w:t>
            </w:r>
            <w:r w:rsidRPr="00E15767">
              <w:tab/>
              <w:t xml:space="preserve">treść wybranej oferty odpowiada treści SWZ, </w:t>
            </w:r>
          </w:p>
          <w:p w14:paraId="531E7AAF" w14:textId="77777777" w:rsidR="00E15767" w:rsidRPr="00E15767" w:rsidRDefault="00E15767" w:rsidP="00D83B2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5767">
              <w:t>-</w:t>
            </w:r>
            <w:r w:rsidRPr="00E15767">
              <w:tab/>
              <w:t xml:space="preserve">wybrana oferta spełnia wszystkie wymagania Zamawiającego opisane w SWZ i uzyskała największą ilość punktów - 98 pkt. /wyliczenie wg. wzoru zamieszczonego w SWZ / przy kryterium oceny: </w:t>
            </w:r>
          </w:p>
          <w:p w14:paraId="535565DD" w14:textId="77777777" w:rsidR="00E15767" w:rsidRPr="00E15767" w:rsidRDefault="00E15767" w:rsidP="00D83B2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5767">
              <w:t>I. Kryterium: Cena oferty - 60 punktów</w:t>
            </w:r>
          </w:p>
          <w:p w14:paraId="0E31A468" w14:textId="77777777" w:rsidR="00E15767" w:rsidRPr="00E15767" w:rsidRDefault="00E15767" w:rsidP="00D83B2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5767">
              <w:t>II. Warunki techniczne  - 35 punktów</w:t>
            </w:r>
          </w:p>
          <w:p w14:paraId="217CEA72" w14:textId="77777777" w:rsidR="00E15767" w:rsidRPr="00E15767" w:rsidRDefault="00E15767" w:rsidP="00D83B2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5767">
              <w:t>III. Termin dostawy  - 3 punktów</w:t>
            </w:r>
          </w:p>
          <w:p w14:paraId="503AE7E3" w14:textId="77777777" w:rsidR="00E15767" w:rsidRPr="00E15767" w:rsidRDefault="00E15767" w:rsidP="00D83B2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5767">
              <w:t>- oferta wpłynęła do Zamawiającego w wyznaczonym terminie , a Wykonawca  ją składający nie podlega wykluczeniu z postępowania</w:t>
            </w:r>
          </w:p>
          <w:p w14:paraId="7EDECC73" w14:textId="77777777" w:rsidR="00E15767" w:rsidRDefault="00E15767" w:rsidP="00D83B2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5767">
              <w:t>-kwota oferty nie przekraczała kwoty jaką Zamawiający zamierza przeznaczyć na sfinansowanie zamówienia.</w:t>
            </w:r>
          </w:p>
        </w:tc>
      </w:tr>
      <w:tr w:rsidR="00E15767" w14:paraId="6E9FFC38" w14:textId="77777777" w:rsidTr="00D83B2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3C1E9086" w14:textId="77777777" w:rsidR="00E15767" w:rsidRPr="00D26ED6" w:rsidRDefault="00E15767" w:rsidP="00D83B2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E15767">
              <w:rPr>
                <w:b/>
                <w:sz w:val="22"/>
                <w:szCs w:val="22"/>
              </w:rPr>
              <w:lastRenderedPageBreak/>
              <w:t>MED4ME SPÓŁKA Z OGRANICZONĄ ODPOWIEDZIALNOŚCIĄ</w:t>
            </w:r>
          </w:p>
          <w:p w14:paraId="7B9B42A3" w14:textId="77777777" w:rsidR="00E15767" w:rsidRPr="009F0E5C" w:rsidRDefault="00E15767" w:rsidP="00D83B23">
            <w:pPr>
              <w:jc w:val="both"/>
              <w:rPr>
                <w:bCs/>
                <w:sz w:val="22"/>
                <w:szCs w:val="22"/>
              </w:rPr>
            </w:pPr>
            <w:r w:rsidRPr="00E15767">
              <w:rPr>
                <w:bCs/>
                <w:sz w:val="22"/>
                <w:szCs w:val="22"/>
              </w:rPr>
              <w:t>TYTUSA CHAŁUBIŃSKIEGO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15767">
              <w:rPr>
                <w:bCs/>
                <w:sz w:val="22"/>
                <w:szCs w:val="22"/>
              </w:rPr>
              <w:t>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E585EE1" w14:textId="77777777" w:rsidR="00E15767" w:rsidRPr="009F0E5C" w:rsidRDefault="00E15767" w:rsidP="00D83B23">
            <w:pPr>
              <w:jc w:val="both"/>
              <w:rPr>
                <w:bCs/>
                <w:sz w:val="22"/>
                <w:szCs w:val="22"/>
              </w:rPr>
            </w:pPr>
            <w:r w:rsidRPr="00E15767">
              <w:rPr>
                <w:bCs/>
                <w:sz w:val="22"/>
                <w:szCs w:val="22"/>
              </w:rPr>
              <w:t>00-613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15767">
              <w:rPr>
                <w:bCs/>
                <w:sz w:val="22"/>
                <w:szCs w:val="22"/>
              </w:rPr>
              <w:t>Warszawa</w:t>
            </w:r>
          </w:p>
          <w:p w14:paraId="6F3C945C" w14:textId="77777777" w:rsidR="00E15767" w:rsidRDefault="00E15767" w:rsidP="00D83B2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214773A" w14:textId="77777777" w:rsidR="00E15767" w:rsidRPr="00211A34" w:rsidRDefault="00E15767" w:rsidP="00D83B2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E15767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E15767">
              <w:rPr>
                <w:sz w:val="22"/>
                <w:szCs w:val="22"/>
              </w:rPr>
              <w:t xml:space="preserve">Pakiet IV- Preparaty do </w:t>
            </w:r>
            <w:proofErr w:type="spellStart"/>
            <w:r w:rsidRPr="00E15767">
              <w:rPr>
                <w:sz w:val="22"/>
                <w:szCs w:val="22"/>
              </w:rPr>
              <w:t>stomii</w:t>
            </w:r>
            <w:proofErr w:type="spellEnd"/>
            <w:r w:rsidRPr="00E15767">
              <w:rPr>
                <w:sz w:val="22"/>
                <w:szCs w:val="22"/>
              </w:rPr>
              <w:t>- 4 pozycje asortymentowe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E15767">
              <w:rPr>
                <w:b/>
                <w:sz w:val="22"/>
                <w:szCs w:val="22"/>
              </w:rPr>
              <w:t>3 436.78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62E8B77" w14:textId="77777777" w:rsidR="00E15767" w:rsidRPr="00D26ED6" w:rsidRDefault="00E15767" w:rsidP="00D83B2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2A93232" w14:textId="77777777" w:rsidR="00E15767" w:rsidRPr="00E15767" w:rsidRDefault="00E15767" w:rsidP="00D83B2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5767">
              <w:t>Uzasadnienie wyboru:</w:t>
            </w:r>
          </w:p>
          <w:p w14:paraId="4FF76A1A" w14:textId="77777777" w:rsidR="00E15767" w:rsidRPr="00E15767" w:rsidRDefault="00E15767" w:rsidP="00D83B2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5767">
              <w:t>-</w:t>
            </w:r>
            <w:r w:rsidRPr="00E15767">
              <w:tab/>
              <w:t xml:space="preserve">treść wybranej oferty odpowiada treści SWZ, </w:t>
            </w:r>
          </w:p>
          <w:p w14:paraId="61AE3B4A" w14:textId="77777777" w:rsidR="00E15767" w:rsidRPr="00E15767" w:rsidRDefault="00E15767" w:rsidP="00D83B2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5767">
              <w:t>-</w:t>
            </w:r>
            <w:r w:rsidRPr="00E15767">
              <w:tab/>
              <w:t xml:space="preserve">wybrana oferta spełnia wszystkie wymagania Zamawiającego opisane w SWZ i uzyskała największą ilość punktów - 98 pkt. /wyliczenie wg. wzoru zamieszczonego w SWZ / przy kryterium oceny: </w:t>
            </w:r>
          </w:p>
          <w:p w14:paraId="74256989" w14:textId="77777777" w:rsidR="00E15767" w:rsidRPr="00E15767" w:rsidRDefault="00E15767" w:rsidP="00D83B2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5767">
              <w:t>I. Kryterium: Cena oferty - 60 punktów</w:t>
            </w:r>
          </w:p>
          <w:p w14:paraId="5A4E9CF0" w14:textId="77777777" w:rsidR="00E15767" w:rsidRPr="00E15767" w:rsidRDefault="00E15767" w:rsidP="00D83B2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5767">
              <w:t>II. Warunki techniczne  - 35 punktów</w:t>
            </w:r>
          </w:p>
          <w:p w14:paraId="14E779E2" w14:textId="77777777" w:rsidR="00E15767" w:rsidRPr="00E15767" w:rsidRDefault="00E15767" w:rsidP="00D83B2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5767">
              <w:t>III. Termin dostawy  - 3 punktów</w:t>
            </w:r>
          </w:p>
          <w:p w14:paraId="0F3B8CA6" w14:textId="77777777" w:rsidR="00E15767" w:rsidRPr="00E15767" w:rsidRDefault="00E15767" w:rsidP="00D83B2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5767">
              <w:t>- oferta wpłynęła do Zamawiającego w wyznaczonym terminie , a Wykonawca  ją składający nie podlega wykluczeniu z postępowania</w:t>
            </w:r>
          </w:p>
          <w:p w14:paraId="7A8F82F5" w14:textId="77777777" w:rsidR="00E15767" w:rsidRDefault="00E15767" w:rsidP="00D83B2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5767">
              <w:t>-kwota oferty nie przekraczała kwoty jaką Zamawiający zamierza przeznaczyć na sfinansowanie zamówienia.</w:t>
            </w:r>
          </w:p>
        </w:tc>
      </w:tr>
    </w:tbl>
    <w:p w14:paraId="0A9BDD11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3E503A2E" w14:textId="77777777" w:rsidTr="00596EA3">
        <w:tc>
          <w:tcPr>
            <w:tcW w:w="2169" w:type="dxa"/>
            <w:shd w:val="clear" w:color="auto" w:fill="F3F3F3"/>
          </w:tcPr>
          <w:p w14:paraId="187C9E3C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7FCF1B17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474F4381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46DD9955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E15767" w:rsidRPr="00834EF4" w14:paraId="3D62E90E" w14:textId="77777777" w:rsidTr="00D83B23">
        <w:tc>
          <w:tcPr>
            <w:tcW w:w="2169" w:type="dxa"/>
            <w:shd w:val="clear" w:color="auto" w:fill="auto"/>
          </w:tcPr>
          <w:p w14:paraId="26D4CA8F" w14:textId="77777777" w:rsidR="00E15767" w:rsidRPr="00211A34" w:rsidRDefault="00E15767" w:rsidP="00D83B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15767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15767">
              <w:rPr>
                <w:sz w:val="20"/>
                <w:szCs w:val="20"/>
              </w:rPr>
              <w:t>Pakiet  I - Opatrunki specjalistyczne 1</w:t>
            </w:r>
          </w:p>
        </w:tc>
        <w:tc>
          <w:tcPr>
            <w:tcW w:w="2793" w:type="dxa"/>
            <w:shd w:val="clear" w:color="auto" w:fill="auto"/>
          </w:tcPr>
          <w:p w14:paraId="4C6B8D3D" w14:textId="77777777" w:rsidR="00E15767" w:rsidRPr="00211A34" w:rsidRDefault="00E15767" w:rsidP="00D83B2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E15767">
              <w:rPr>
                <w:b/>
                <w:bCs/>
                <w:sz w:val="20"/>
                <w:szCs w:val="20"/>
              </w:rPr>
              <w:t>ConvaTec</w:t>
            </w:r>
            <w:proofErr w:type="spellEnd"/>
            <w:r w:rsidRPr="00E15767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14:paraId="55164D54" w14:textId="77777777" w:rsidR="00E15767" w:rsidRPr="00211A34" w:rsidRDefault="00E15767" w:rsidP="00D83B23">
            <w:pPr>
              <w:rPr>
                <w:sz w:val="20"/>
                <w:szCs w:val="20"/>
              </w:rPr>
            </w:pPr>
            <w:r w:rsidRPr="00E15767">
              <w:rPr>
                <w:sz w:val="20"/>
                <w:szCs w:val="20"/>
              </w:rPr>
              <w:t>Al. Armii Ludowej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15767">
              <w:rPr>
                <w:sz w:val="20"/>
                <w:szCs w:val="20"/>
              </w:rPr>
              <w:t>26</w:t>
            </w:r>
          </w:p>
          <w:p w14:paraId="53A16622" w14:textId="77777777" w:rsidR="00E15767" w:rsidRPr="00211A34" w:rsidRDefault="00E15767" w:rsidP="00D83B23">
            <w:pPr>
              <w:spacing w:after="40"/>
              <w:rPr>
                <w:color w:val="000000"/>
                <w:sz w:val="20"/>
                <w:szCs w:val="20"/>
              </w:rPr>
            </w:pPr>
            <w:r w:rsidRPr="00E15767">
              <w:rPr>
                <w:sz w:val="20"/>
                <w:szCs w:val="20"/>
              </w:rPr>
              <w:t>00 609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15767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71D7FF4A" w14:textId="77777777" w:rsidR="00E15767" w:rsidRPr="00E15767" w:rsidRDefault="00E15767" w:rsidP="00D83B23">
            <w:pPr>
              <w:spacing w:before="40" w:after="40"/>
              <w:rPr>
                <w:sz w:val="20"/>
                <w:szCs w:val="20"/>
              </w:rPr>
            </w:pPr>
            <w:r w:rsidRPr="00E15767">
              <w:rPr>
                <w:sz w:val="20"/>
                <w:szCs w:val="20"/>
              </w:rPr>
              <w:t>1 - Cena - 60.00</w:t>
            </w:r>
          </w:p>
          <w:p w14:paraId="0669AB07" w14:textId="77777777" w:rsidR="00E15767" w:rsidRPr="00E15767" w:rsidRDefault="00E15767" w:rsidP="00D83B23">
            <w:pPr>
              <w:spacing w:before="40" w:after="40"/>
              <w:rPr>
                <w:sz w:val="20"/>
                <w:szCs w:val="20"/>
              </w:rPr>
            </w:pPr>
            <w:r w:rsidRPr="00E15767">
              <w:rPr>
                <w:sz w:val="20"/>
                <w:szCs w:val="20"/>
              </w:rPr>
              <w:t>2 - Warunki techniczne - 35.00</w:t>
            </w:r>
          </w:p>
          <w:p w14:paraId="1ED2E9D0" w14:textId="77777777" w:rsidR="00E15767" w:rsidRPr="00211A34" w:rsidRDefault="00E15767" w:rsidP="00D83B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15767">
              <w:rPr>
                <w:sz w:val="20"/>
                <w:szCs w:val="20"/>
              </w:rPr>
              <w:t>3 - Termin dostawy - 3.00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C6081DE" w14:textId="77777777" w:rsidR="00E15767" w:rsidRPr="00211A34" w:rsidRDefault="00E15767" w:rsidP="00D83B23">
            <w:pPr>
              <w:jc w:val="center"/>
              <w:rPr>
                <w:color w:val="000000"/>
                <w:sz w:val="20"/>
                <w:szCs w:val="20"/>
              </w:rPr>
            </w:pPr>
            <w:r w:rsidRPr="00E15767">
              <w:rPr>
                <w:sz w:val="20"/>
                <w:szCs w:val="20"/>
              </w:rPr>
              <w:t xml:space="preserve">  98,00</w:t>
            </w:r>
          </w:p>
        </w:tc>
      </w:tr>
      <w:tr w:rsidR="00E15767" w:rsidRPr="00834EF4" w14:paraId="26F445A7" w14:textId="77777777" w:rsidTr="00D83B23">
        <w:tc>
          <w:tcPr>
            <w:tcW w:w="2169" w:type="dxa"/>
            <w:shd w:val="clear" w:color="auto" w:fill="auto"/>
          </w:tcPr>
          <w:p w14:paraId="16939BE6" w14:textId="77777777" w:rsidR="00E15767" w:rsidRPr="00211A34" w:rsidRDefault="00E15767" w:rsidP="00D83B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15767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15767">
              <w:rPr>
                <w:sz w:val="20"/>
                <w:szCs w:val="20"/>
              </w:rPr>
              <w:t>Pakiet  II - Opatrunki specjalistyczne 2</w:t>
            </w:r>
          </w:p>
        </w:tc>
        <w:tc>
          <w:tcPr>
            <w:tcW w:w="2793" w:type="dxa"/>
            <w:shd w:val="clear" w:color="auto" w:fill="auto"/>
          </w:tcPr>
          <w:p w14:paraId="37D089EB" w14:textId="77777777" w:rsidR="00E15767" w:rsidRPr="00211A34" w:rsidRDefault="00E15767" w:rsidP="00D83B2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15767">
              <w:rPr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E15767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E15767">
              <w:rPr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14:paraId="5647BB29" w14:textId="77777777" w:rsidR="00E15767" w:rsidRPr="00211A34" w:rsidRDefault="00E15767" w:rsidP="00D83B23">
            <w:pPr>
              <w:rPr>
                <w:sz w:val="20"/>
                <w:szCs w:val="20"/>
              </w:rPr>
            </w:pPr>
            <w:r w:rsidRPr="00E15767">
              <w:rPr>
                <w:sz w:val="20"/>
                <w:szCs w:val="20"/>
              </w:rPr>
              <w:t>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15767">
              <w:rPr>
                <w:sz w:val="20"/>
                <w:szCs w:val="20"/>
              </w:rPr>
              <w:t>18</w:t>
            </w:r>
          </w:p>
          <w:p w14:paraId="18E3F5FA" w14:textId="77777777" w:rsidR="00E15767" w:rsidRPr="00211A34" w:rsidRDefault="00E15767" w:rsidP="00D83B23">
            <w:pPr>
              <w:spacing w:after="40"/>
              <w:rPr>
                <w:color w:val="000000"/>
                <w:sz w:val="20"/>
                <w:szCs w:val="20"/>
              </w:rPr>
            </w:pPr>
            <w:r w:rsidRPr="00E15767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15767">
              <w:rPr>
                <w:sz w:val="20"/>
                <w:szCs w:val="20"/>
              </w:rPr>
              <w:t>Zabrze</w:t>
            </w:r>
          </w:p>
        </w:tc>
        <w:tc>
          <w:tcPr>
            <w:tcW w:w="2976" w:type="dxa"/>
            <w:shd w:val="clear" w:color="auto" w:fill="auto"/>
          </w:tcPr>
          <w:p w14:paraId="7C6048BD" w14:textId="77777777" w:rsidR="00E15767" w:rsidRPr="00E15767" w:rsidRDefault="00E15767" w:rsidP="00D83B23">
            <w:pPr>
              <w:spacing w:before="40" w:after="40"/>
              <w:rPr>
                <w:sz w:val="20"/>
                <w:szCs w:val="20"/>
              </w:rPr>
            </w:pPr>
            <w:r w:rsidRPr="00E15767">
              <w:rPr>
                <w:sz w:val="20"/>
                <w:szCs w:val="20"/>
              </w:rPr>
              <w:t>1 - Cena - 60.00</w:t>
            </w:r>
          </w:p>
          <w:p w14:paraId="14D38176" w14:textId="77777777" w:rsidR="00E15767" w:rsidRPr="00E15767" w:rsidRDefault="00E15767" w:rsidP="00D83B23">
            <w:pPr>
              <w:spacing w:before="40" w:after="40"/>
              <w:rPr>
                <w:sz w:val="20"/>
                <w:szCs w:val="20"/>
              </w:rPr>
            </w:pPr>
            <w:r w:rsidRPr="00E15767">
              <w:rPr>
                <w:sz w:val="20"/>
                <w:szCs w:val="20"/>
              </w:rPr>
              <w:t>2 - Warunki techniczne - 35.00</w:t>
            </w:r>
          </w:p>
          <w:p w14:paraId="111A36A8" w14:textId="77777777" w:rsidR="00E15767" w:rsidRPr="00211A34" w:rsidRDefault="00E15767" w:rsidP="00D83B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15767">
              <w:rPr>
                <w:sz w:val="20"/>
                <w:szCs w:val="20"/>
              </w:rPr>
              <w:t>3 - Termin dostawy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5AF73A5" w14:textId="77777777" w:rsidR="00E15767" w:rsidRPr="00211A34" w:rsidRDefault="00E15767" w:rsidP="00D83B23">
            <w:pPr>
              <w:jc w:val="center"/>
              <w:rPr>
                <w:color w:val="000000"/>
                <w:sz w:val="20"/>
                <w:szCs w:val="20"/>
              </w:rPr>
            </w:pPr>
            <w:r w:rsidRPr="00E15767">
              <w:rPr>
                <w:sz w:val="20"/>
                <w:szCs w:val="20"/>
              </w:rPr>
              <w:t xml:space="preserve">  100,00</w:t>
            </w:r>
          </w:p>
        </w:tc>
      </w:tr>
      <w:tr w:rsidR="00E15767" w:rsidRPr="00834EF4" w14:paraId="6533507C" w14:textId="77777777" w:rsidTr="00D83B23">
        <w:tc>
          <w:tcPr>
            <w:tcW w:w="2169" w:type="dxa"/>
            <w:shd w:val="clear" w:color="auto" w:fill="auto"/>
          </w:tcPr>
          <w:p w14:paraId="0420E0CD" w14:textId="77777777" w:rsidR="00E15767" w:rsidRPr="00211A34" w:rsidRDefault="00E15767" w:rsidP="00D83B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15767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15767">
              <w:rPr>
                <w:sz w:val="20"/>
                <w:szCs w:val="20"/>
              </w:rPr>
              <w:t>Pakiet  II - Opatrunki specjalistyczne 2</w:t>
            </w:r>
          </w:p>
        </w:tc>
        <w:tc>
          <w:tcPr>
            <w:tcW w:w="2793" w:type="dxa"/>
            <w:shd w:val="clear" w:color="auto" w:fill="auto"/>
          </w:tcPr>
          <w:p w14:paraId="7C5CD6BC" w14:textId="77777777" w:rsidR="00E15767" w:rsidRPr="00211A34" w:rsidRDefault="00E15767" w:rsidP="00D83B2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15767">
              <w:rPr>
                <w:b/>
                <w:bCs/>
                <w:sz w:val="20"/>
                <w:szCs w:val="20"/>
              </w:rPr>
              <w:t xml:space="preserve">Lohmann &amp; </w:t>
            </w:r>
            <w:proofErr w:type="spellStart"/>
            <w:r w:rsidRPr="00E15767">
              <w:rPr>
                <w:b/>
                <w:bCs/>
                <w:sz w:val="20"/>
                <w:szCs w:val="20"/>
              </w:rPr>
              <w:t>Rauscher</w:t>
            </w:r>
            <w:proofErr w:type="spellEnd"/>
            <w:r w:rsidRPr="00E15767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14:paraId="10A6E854" w14:textId="77777777" w:rsidR="00E15767" w:rsidRPr="00211A34" w:rsidRDefault="00E15767" w:rsidP="00D83B23">
            <w:pPr>
              <w:rPr>
                <w:sz w:val="20"/>
                <w:szCs w:val="20"/>
              </w:rPr>
            </w:pPr>
            <w:r w:rsidRPr="00E15767">
              <w:rPr>
                <w:sz w:val="20"/>
                <w:szCs w:val="20"/>
              </w:rPr>
              <w:t>Moniuszki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15767">
              <w:rPr>
                <w:sz w:val="20"/>
                <w:szCs w:val="20"/>
              </w:rPr>
              <w:t>14</w:t>
            </w:r>
          </w:p>
          <w:p w14:paraId="6E2BA612" w14:textId="77777777" w:rsidR="00E15767" w:rsidRPr="00211A34" w:rsidRDefault="00E15767" w:rsidP="00D83B23">
            <w:pPr>
              <w:spacing w:after="40"/>
              <w:rPr>
                <w:color w:val="000000"/>
                <w:sz w:val="20"/>
                <w:szCs w:val="20"/>
              </w:rPr>
            </w:pPr>
            <w:r w:rsidRPr="00E15767">
              <w:rPr>
                <w:sz w:val="20"/>
                <w:szCs w:val="20"/>
              </w:rPr>
              <w:t>95-200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15767">
              <w:rPr>
                <w:sz w:val="20"/>
                <w:szCs w:val="20"/>
              </w:rPr>
              <w:t>Pabianice</w:t>
            </w:r>
          </w:p>
        </w:tc>
        <w:tc>
          <w:tcPr>
            <w:tcW w:w="2976" w:type="dxa"/>
            <w:shd w:val="clear" w:color="auto" w:fill="auto"/>
          </w:tcPr>
          <w:p w14:paraId="1B8EEC4A" w14:textId="77777777" w:rsidR="00E15767" w:rsidRPr="00E15767" w:rsidRDefault="00E15767" w:rsidP="00D83B23">
            <w:pPr>
              <w:spacing w:before="40" w:after="40"/>
              <w:rPr>
                <w:sz w:val="20"/>
                <w:szCs w:val="20"/>
              </w:rPr>
            </w:pPr>
            <w:r w:rsidRPr="00E15767">
              <w:rPr>
                <w:sz w:val="20"/>
                <w:szCs w:val="20"/>
              </w:rPr>
              <w:t>1 - Cena - 22.28</w:t>
            </w:r>
          </w:p>
          <w:p w14:paraId="550B8E26" w14:textId="77777777" w:rsidR="00E15767" w:rsidRPr="00E15767" w:rsidRDefault="00E15767" w:rsidP="00D83B23">
            <w:pPr>
              <w:spacing w:before="40" w:after="40"/>
              <w:rPr>
                <w:sz w:val="20"/>
                <w:szCs w:val="20"/>
              </w:rPr>
            </w:pPr>
            <w:r w:rsidRPr="00E15767">
              <w:rPr>
                <w:sz w:val="20"/>
                <w:szCs w:val="20"/>
              </w:rPr>
              <w:t>2 - Warunki techniczne - 35.00</w:t>
            </w:r>
          </w:p>
          <w:p w14:paraId="37593BA5" w14:textId="77777777" w:rsidR="00E15767" w:rsidRPr="00211A34" w:rsidRDefault="00E15767" w:rsidP="00D83B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15767">
              <w:rPr>
                <w:sz w:val="20"/>
                <w:szCs w:val="20"/>
              </w:rPr>
              <w:t>3 - Termin dostawy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551FBBC" w14:textId="77777777" w:rsidR="00E15767" w:rsidRPr="00211A34" w:rsidRDefault="00E15767" w:rsidP="00D83B23">
            <w:pPr>
              <w:jc w:val="center"/>
              <w:rPr>
                <w:color w:val="000000"/>
                <w:sz w:val="20"/>
                <w:szCs w:val="20"/>
              </w:rPr>
            </w:pPr>
            <w:r w:rsidRPr="00E15767">
              <w:rPr>
                <w:sz w:val="20"/>
                <w:szCs w:val="20"/>
              </w:rPr>
              <w:t xml:space="preserve">  62,28</w:t>
            </w:r>
          </w:p>
        </w:tc>
      </w:tr>
      <w:tr w:rsidR="00E15767" w:rsidRPr="00834EF4" w14:paraId="113AC757" w14:textId="77777777" w:rsidTr="00D83B23">
        <w:tc>
          <w:tcPr>
            <w:tcW w:w="2169" w:type="dxa"/>
            <w:shd w:val="clear" w:color="auto" w:fill="auto"/>
          </w:tcPr>
          <w:p w14:paraId="7CA3822E" w14:textId="77777777" w:rsidR="00E15767" w:rsidRPr="00211A34" w:rsidRDefault="00E15767" w:rsidP="00D83B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15767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15767">
              <w:rPr>
                <w:sz w:val="20"/>
                <w:szCs w:val="20"/>
              </w:rPr>
              <w:t>Pakiet  III - Gąbki do czyszczenia ran</w:t>
            </w:r>
          </w:p>
        </w:tc>
        <w:tc>
          <w:tcPr>
            <w:tcW w:w="2793" w:type="dxa"/>
            <w:shd w:val="clear" w:color="auto" w:fill="auto"/>
          </w:tcPr>
          <w:p w14:paraId="27C61673" w14:textId="77777777" w:rsidR="00E15767" w:rsidRPr="00211A34" w:rsidRDefault="00E15767" w:rsidP="00D83B2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15767">
              <w:rPr>
                <w:b/>
                <w:bCs/>
                <w:sz w:val="20"/>
                <w:szCs w:val="20"/>
              </w:rPr>
              <w:t>SCHULKE POLSKA SP. Z O.O.</w:t>
            </w:r>
          </w:p>
          <w:p w14:paraId="7557F771" w14:textId="77777777" w:rsidR="00E15767" w:rsidRPr="00211A34" w:rsidRDefault="00E15767" w:rsidP="00D83B23">
            <w:pPr>
              <w:rPr>
                <w:sz w:val="20"/>
                <w:szCs w:val="20"/>
              </w:rPr>
            </w:pPr>
            <w:r w:rsidRPr="00E15767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15767">
              <w:rPr>
                <w:sz w:val="20"/>
                <w:szCs w:val="20"/>
              </w:rPr>
              <w:t>132</w:t>
            </w:r>
          </w:p>
          <w:p w14:paraId="4ABC96B2" w14:textId="77777777" w:rsidR="00E15767" w:rsidRPr="00211A34" w:rsidRDefault="00E15767" w:rsidP="00D83B23">
            <w:pPr>
              <w:spacing w:after="40"/>
              <w:rPr>
                <w:color w:val="000000"/>
                <w:sz w:val="20"/>
                <w:szCs w:val="20"/>
              </w:rPr>
            </w:pPr>
            <w:r w:rsidRPr="00E15767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15767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3FEE1330" w14:textId="77777777" w:rsidR="00E15767" w:rsidRPr="00E15767" w:rsidRDefault="00E15767" w:rsidP="00D83B23">
            <w:pPr>
              <w:spacing w:before="40" w:after="40"/>
              <w:rPr>
                <w:sz w:val="20"/>
                <w:szCs w:val="20"/>
              </w:rPr>
            </w:pPr>
            <w:r w:rsidRPr="00E15767">
              <w:rPr>
                <w:sz w:val="20"/>
                <w:szCs w:val="20"/>
              </w:rPr>
              <w:t>1 - Cena - 60.00</w:t>
            </w:r>
          </w:p>
          <w:p w14:paraId="2B630130" w14:textId="77777777" w:rsidR="00E15767" w:rsidRPr="00E15767" w:rsidRDefault="00E15767" w:rsidP="00D83B23">
            <w:pPr>
              <w:spacing w:before="40" w:after="40"/>
              <w:rPr>
                <w:sz w:val="20"/>
                <w:szCs w:val="20"/>
              </w:rPr>
            </w:pPr>
            <w:r w:rsidRPr="00E15767">
              <w:rPr>
                <w:sz w:val="20"/>
                <w:szCs w:val="20"/>
              </w:rPr>
              <w:t>2 - Warunki techniczne - 35.00</w:t>
            </w:r>
          </w:p>
          <w:p w14:paraId="103165BB" w14:textId="77777777" w:rsidR="00E15767" w:rsidRPr="00211A34" w:rsidRDefault="00E15767" w:rsidP="00D83B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15767">
              <w:rPr>
                <w:sz w:val="20"/>
                <w:szCs w:val="20"/>
              </w:rPr>
              <w:t>3 - Termin dostawy - 3.00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21881DC" w14:textId="77777777" w:rsidR="00E15767" w:rsidRPr="00211A34" w:rsidRDefault="00E15767" w:rsidP="00D83B23">
            <w:pPr>
              <w:jc w:val="center"/>
              <w:rPr>
                <w:color w:val="000000"/>
                <w:sz w:val="20"/>
                <w:szCs w:val="20"/>
              </w:rPr>
            </w:pPr>
            <w:r w:rsidRPr="00E15767">
              <w:rPr>
                <w:sz w:val="20"/>
                <w:szCs w:val="20"/>
              </w:rPr>
              <w:t xml:space="preserve">  98,00</w:t>
            </w:r>
          </w:p>
        </w:tc>
      </w:tr>
      <w:tr w:rsidR="00E15767" w:rsidRPr="00834EF4" w14:paraId="43F618FA" w14:textId="77777777" w:rsidTr="00D83B23">
        <w:tc>
          <w:tcPr>
            <w:tcW w:w="2169" w:type="dxa"/>
            <w:shd w:val="clear" w:color="auto" w:fill="auto"/>
          </w:tcPr>
          <w:p w14:paraId="16FE1618" w14:textId="77777777" w:rsidR="00E15767" w:rsidRPr="00211A34" w:rsidRDefault="00E15767" w:rsidP="00D83B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15767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15767">
              <w:rPr>
                <w:sz w:val="20"/>
                <w:szCs w:val="20"/>
              </w:rPr>
              <w:t xml:space="preserve">Pakiet IV- Preparaty do </w:t>
            </w:r>
            <w:proofErr w:type="spellStart"/>
            <w:r w:rsidRPr="00E15767">
              <w:rPr>
                <w:sz w:val="20"/>
                <w:szCs w:val="20"/>
              </w:rPr>
              <w:t>stomii</w:t>
            </w:r>
            <w:proofErr w:type="spellEnd"/>
            <w:r w:rsidRPr="00E15767">
              <w:rPr>
                <w:sz w:val="20"/>
                <w:szCs w:val="20"/>
              </w:rPr>
              <w:t>- 4 pozycje asortymentowe</w:t>
            </w:r>
          </w:p>
        </w:tc>
        <w:tc>
          <w:tcPr>
            <w:tcW w:w="2793" w:type="dxa"/>
            <w:shd w:val="clear" w:color="auto" w:fill="auto"/>
          </w:tcPr>
          <w:p w14:paraId="2CA2671E" w14:textId="77777777" w:rsidR="00E15767" w:rsidRPr="00211A34" w:rsidRDefault="00E15767" w:rsidP="00D83B2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15767">
              <w:rPr>
                <w:b/>
                <w:bCs/>
                <w:sz w:val="20"/>
                <w:szCs w:val="20"/>
              </w:rPr>
              <w:t>MED4ME SPÓŁKA Z OGRANICZONĄ ODPOWIEDZIALNOŚCIĄ</w:t>
            </w:r>
          </w:p>
          <w:p w14:paraId="6D5ABFEA" w14:textId="77777777" w:rsidR="00E15767" w:rsidRPr="00211A34" w:rsidRDefault="00E15767" w:rsidP="00D83B23">
            <w:pPr>
              <w:rPr>
                <w:sz w:val="20"/>
                <w:szCs w:val="20"/>
              </w:rPr>
            </w:pPr>
            <w:r w:rsidRPr="00E15767">
              <w:rPr>
                <w:sz w:val="20"/>
                <w:szCs w:val="20"/>
              </w:rPr>
              <w:t>TYTUSA CHAŁUBIŃSKIEGO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15767">
              <w:rPr>
                <w:sz w:val="20"/>
                <w:szCs w:val="20"/>
              </w:rPr>
              <w:t>8</w:t>
            </w:r>
          </w:p>
          <w:p w14:paraId="4D8161ED" w14:textId="77777777" w:rsidR="00E15767" w:rsidRPr="00211A34" w:rsidRDefault="00E15767" w:rsidP="00D83B23">
            <w:pPr>
              <w:spacing w:after="40"/>
              <w:rPr>
                <w:color w:val="000000"/>
                <w:sz w:val="20"/>
                <w:szCs w:val="20"/>
              </w:rPr>
            </w:pPr>
            <w:r w:rsidRPr="00E15767">
              <w:rPr>
                <w:sz w:val="20"/>
                <w:szCs w:val="20"/>
              </w:rPr>
              <w:t>00-613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15767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7796ACEB" w14:textId="77777777" w:rsidR="00E15767" w:rsidRPr="00E15767" w:rsidRDefault="00E15767" w:rsidP="00D83B23">
            <w:pPr>
              <w:spacing w:before="40" w:after="40"/>
              <w:rPr>
                <w:sz w:val="20"/>
                <w:szCs w:val="20"/>
              </w:rPr>
            </w:pPr>
            <w:r w:rsidRPr="00E15767">
              <w:rPr>
                <w:sz w:val="20"/>
                <w:szCs w:val="20"/>
              </w:rPr>
              <w:t>1 - Cena - 60.00</w:t>
            </w:r>
          </w:p>
          <w:p w14:paraId="6A749BD2" w14:textId="77777777" w:rsidR="00E15767" w:rsidRPr="00E15767" w:rsidRDefault="00E15767" w:rsidP="00D83B23">
            <w:pPr>
              <w:spacing w:before="40" w:after="40"/>
              <w:rPr>
                <w:sz w:val="20"/>
                <w:szCs w:val="20"/>
              </w:rPr>
            </w:pPr>
            <w:r w:rsidRPr="00E15767">
              <w:rPr>
                <w:sz w:val="20"/>
                <w:szCs w:val="20"/>
              </w:rPr>
              <w:t>2 - Warunki techniczne - 35.00</w:t>
            </w:r>
          </w:p>
          <w:p w14:paraId="168AA939" w14:textId="77777777" w:rsidR="00E15767" w:rsidRPr="00211A34" w:rsidRDefault="00E15767" w:rsidP="00D83B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15767">
              <w:rPr>
                <w:sz w:val="20"/>
                <w:szCs w:val="20"/>
              </w:rPr>
              <w:t>3 - Termin dostawy - 3.00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08AB2B1" w14:textId="77777777" w:rsidR="00E15767" w:rsidRPr="00211A34" w:rsidRDefault="00E15767" w:rsidP="00D83B23">
            <w:pPr>
              <w:jc w:val="center"/>
              <w:rPr>
                <w:color w:val="000000"/>
                <w:sz w:val="20"/>
                <w:szCs w:val="20"/>
              </w:rPr>
            </w:pPr>
            <w:r w:rsidRPr="00E15767">
              <w:rPr>
                <w:sz w:val="20"/>
                <w:szCs w:val="20"/>
              </w:rPr>
              <w:t xml:space="preserve">  98,00</w:t>
            </w:r>
          </w:p>
        </w:tc>
      </w:tr>
    </w:tbl>
    <w:p w14:paraId="5328FF25" w14:textId="77777777"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14:paraId="7A999673" w14:textId="35399C02" w:rsidR="008642B3" w:rsidRDefault="00F768A3" w:rsidP="00B464D3">
      <w:pPr>
        <w:tabs>
          <w:tab w:val="left" w:pos="8820"/>
        </w:tabs>
        <w:spacing w:before="360" w:after="120"/>
        <w:ind w:left="4678"/>
        <w:jc w:val="center"/>
        <w:rPr>
          <w:sz w:val="22"/>
          <w:szCs w:val="22"/>
        </w:rPr>
      </w:pPr>
      <w:r>
        <w:rPr>
          <w:sz w:val="22"/>
          <w:szCs w:val="22"/>
        </w:rPr>
        <w:lastRenderedPageBreak/>
        <w:t>Dyrektor SP ZOZ Kolbuszowa</w:t>
      </w:r>
    </w:p>
    <w:p w14:paraId="7E22B989" w14:textId="4077879C" w:rsidR="00F768A3" w:rsidRPr="00B464D3" w:rsidRDefault="00F768A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  <w:r>
        <w:rPr>
          <w:sz w:val="22"/>
          <w:szCs w:val="22"/>
        </w:rPr>
        <w:t>Zbigniew Strzelczyk</w:t>
      </w:r>
    </w:p>
    <w:sectPr w:rsidR="00F768A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DE703A" w14:textId="77777777" w:rsidR="00A57FEE" w:rsidRDefault="00A57FEE">
      <w:r>
        <w:separator/>
      </w:r>
    </w:p>
  </w:endnote>
  <w:endnote w:type="continuationSeparator" w:id="0">
    <w:p w14:paraId="4B907F76" w14:textId="77777777" w:rsidR="00A57FEE" w:rsidRDefault="00A57F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478403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49A33F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9087DC2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5CD3519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C0CC28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BE5E6B" w14:textId="77777777" w:rsidR="00A57FEE" w:rsidRDefault="00A57FEE">
      <w:r>
        <w:separator/>
      </w:r>
    </w:p>
  </w:footnote>
  <w:footnote w:type="continuationSeparator" w:id="0">
    <w:p w14:paraId="06E818A0" w14:textId="77777777" w:rsidR="00A57FEE" w:rsidRDefault="00A57F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8C5D1A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9C55BA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32797D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57FEE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57FEE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15767"/>
    <w:rsid w:val="00E30B2D"/>
    <w:rsid w:val="00E62859"/>
    <w:rsid w:val="00E85D70"/>
    <w:rsid w:val="00F33C66"/>
    <w:rsid w:val="00F768A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48C74E"/>
  <w15:chartTrackingRefBased/>
  <w15:docId w15:val="{998DEE6F-FE94-4BC6-80C3-8A145D4A1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789</Words>
  <Characters>4415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Płoch</dc:creator>
  <cp:keywords/>
  <dc:description/>
  <cp:lastModifiedBy>Joanna Płoch</cp:lastModifiedBy>
  <cp:revision>2</cp:revision>
  <cp:lastPrinted>1601-01-01T00:00:00Z</cp:lastPrinted>
  <dcterms:created xsi:type="dcterms:W3CDTF">2023-04-13T07:22:00Z</dcterms:created>
  <dcterms:modified xsi:type="dcterms:W3CDTF">2023-04-13T07:22:00Z</dcterms:modified>
</cp:coreProperties>
</file>