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E7E7" w14:textId="77777777" w:rsidR="00FB7F50" w:rsidRPr="002245BE" w:rsidRDefault="0062320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23202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623202">
        <w:rPr>
          <w:sz w:val="22"/>
          <w:szCs w:val="22"/>
        </w:rPr>
        <w:t>2023-04-13</w:t>
      </w:r>
    </w:p>
    <w:p w14:paraId="68E5760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ED3CE9" w14:textId="77777777" w:rsidR="00FB7F50" w:rsidRPr="002245BE" w:rsidRDefault="00623202" w:rsidP="00FB7F50">
      <w:pPr>
        <w:spacing w:after="40"/>
        <w:rPr>
          <w:b/>
          <w:bCs/>
          <w:sz w:val="22"/>
          <w:szCs w:val="22"/>
        </w:rPr>
      </w:pPr>
      <w:r w:rsidRPr="00623202">
        <w:rPr>
          <w:b/>
          <w:bCs/>
          <w:sz w:val="22"/>
          <w:szCs w:val="22"/>
        </w:rPr>
        <w:t>Samodzielny Publiczny Zespół Opieki Zdrowotnej w Kolbuszowej</w:t>
      </w:r>
    </w:p>
    <w:p w14:paraId="39469F18" w14:textId="77777777" w:rsidR="00FB7F50" w:rsidRPr="002245BE" w:rsidRDefault="00623202" w:rsidP="00FB7F50">
      <w:pPr>
        <w:rPr>
          <w:sz w:val="22"/>
          <w:szCs w:val="22"/>
        </w:rPr>
      </w:pPr>
      <w:r w:rsidRPr="00623202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623202">
        <w:rPr>
          <w:sz w:val="22"/>
          <w:szCs w:val="22"/>
        </w:rPr>
        <w:t>4</w:t>
      </w:r>
    </w:p>
    <w:p w14:paraId="65523D80" w14:textId="77777777" w:rsidR="00FB7F50" w:rsidRPr="002245BE" w:rsidRDefault="00623202" w:rsidP="00FB7F50">
      <w:pPr>
        <w:rPr>
          <w:sz w:val="22"/>
          <w:szCs w:val="22"/>
        </w:rPr>
      </w:pPr>
      <w:r w:rsidRPr="00623202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623202">
        <w:rPr>
          <w:sz w:val="22"/>
          <w:szCs w:val="22"/>
        </w:rPr>
        <w:t>Kolbuszowa</w:t>
      </w:r>
    </w:p>
    <w:p w14:paraId="1F0E32E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EC4058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11634E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BF7BEB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23202" w:rsidRPr="00607F9B" w14:paraId="51CBED64" w14:textId="77777777" w:rsidTr="00ED5C5F">
        <w:trPr>
          <w:trHeight w:val="638"/>
        </w:trPr>
        <w:tc>
          <w:tcPr>
            <w:tcW w:w="959" w:type="dxa"/>
            <w:shd w:val="clear" w:color="auto" w:fill="auto"/>
          </w:tcPr>
          <w:p w14:paraId="3A5C0237" w14:textId="77777777" w:rsidR="00623202" w:rsidRPr="00607F9B" w:rsidRDefault="00623202" w:rsidP="00ED5C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CDD75C" w14:textId="77777777" w:rsidR="00623202" w:rsidRPr="00607F9B" w:rsidRDefault="00623202" w:rsidP="00ED5C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320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2320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3202">
              <w:rPr>
                <w:b/>
                <w:bCs/>
                <w:sz w:val="22"/>
                <w:szCs w:val="22"/>
              </w:rPr>
              <w:t>Dostawa różnych produktów spożywczych  w 10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Eap-2412/4/23/M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75EF0A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23202" w:rsidRPr="00623202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23202" w:rsidRPr="00623202">
        <w:rPr>
          <w:sz w:val="22"/>
          <w:szCs w:val="22"/>
        </w:rPr>
        <w:t>(</w:t>
      </w:r>
      <w:proofErr w:type="spellStart"/>
      <w:r w:rsidR="00623202" w:rsidRPr="00623202">
        <w:rPr>
          <w:sz w:val="22"/>
          <w:szCs w:val="22"/>
        </w:rPr>
        <w:t>t.j</w:t>
      </w:r>
      <w:proofErr w:type="spellEnd"/>
      <w:r w:rsidR="00623202" w:rsidRPr="00623202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23202" w14:paraId="3D02C5B9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4393B5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23202">
              <w:rPr>
                <w:b/>
                <w:sz w:val="22"/>
                <w:szCs w:val="22"/>
              </w:rPr>
              <w:t>Zakład Produkcyjno-Handlowy Piekarnia WM-ka Witold Węgrzyn</w:t>
            </w:r>
          </w:p>
          <w:p w14:paraId="2B865A73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Towarowa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48C37E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Kolbuszowa</w:t>
            </w:r>
          </w:p>
          <w:p w14:paraId="6E80B12E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1A2DF1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1 - Pieczywo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87 196.40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96156AF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475322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594D3E34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3583E97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6B65D755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  <w:tr w:rsidR="00623202" w14:paraId="2F709998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E682F23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23202">
              <w:rPr>
                <w:b/>
                <w:sz w:val="22"/>
                <w:szCs w:val="22"/>
              </w:rPr>
              <w:lastRenderedPageBreak/>
              <w:t>WYTWÓRNIA MAKARONU KAZIMIERZ CHRZANOWSKI</w:t>
            </w:r>
          </w:p>
          <w:p w14:paraId="6DE51EE3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DEEE1E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39-320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PRZECŁAW</w:t>
            </w:r>
          </w:p>
          <w:p w14:paraId="4861ADEB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59F2FA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 2  - Makarony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14 270.00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CB3C29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CFB47B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294BA661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63AACF5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240A050D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  <w:tr w:rsidR="00623202" w14:paraId="642D434A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DC115D8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23202">
              <w:rPr>
                <w:b/>
                <w:sz w:val="22"/>
                <w:szCs w:val="22"/>
              </w:rPr>
              <w:t xml:space="preserve">Ferma Drobiu Andrzej Żmuda, Bogusława Żmuda </w:t>
            </w:r>
            <w:proofErr w:type="spellStart"/>
            <w:r w:rsidRPr="00623202">
              <w:rPr>
                <w:b/>
                <w:sz w:val="22"/>
                <w:szCs w:val="22"/>
              </w:rPr>
              <w:t>sp.jawna</w:t>
            </w:r>
            <w:proofErr w:type="spellEnd"/>
          </w:p>
          <w:p w14:paraId="436FA6BB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brak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192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5C34AB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39-204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Żyraków</w:t>
            </w:r>
          </w:p>
          <w:p w14:paraId="455D4AB4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07B947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 3 - Jajka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22 800.00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5BA31F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8DBD4B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74A3C8C6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A5A4EA9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0588979E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  <w:tr w:rsidR="00623202" w14:paraId="4D2A2D01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77B653F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23202">
              <w:rPr>
                <w:b/>
                <w:sz w:val="22"/>
                <w:szCs w:val="22"/>
              </w:rPr>
              <w:t>PUBLIMAR SP.J. L. STANISZEWSKI I SPÓŁKA</w:t>
            </w:r>
          </w:p>
          <w:p w14:paraId="13E7E2ED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ZWIĄZKOWA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F96B0D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20-148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LUBLIN</w:t>
            </w:r>
          </w:p>
          <w:p w14:paraId="188C9A1B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00C31E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4 - Mięso i wędliny drobiowe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132 436.00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94A3069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30162B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75CF4A48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C61A41E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38E1E565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  <w:tr w:rsidR="00623202" w14:paraId="739D06C9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60D6CFB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23202">
              <w:rPr>
                <w:b/>
                <w:sz w:val="22"/>
                <w:szCs w:val="22"/>
              </w:rPr>
              <w:lastRenderedPageBreak/>
              <w:t xml:space="preserve">Centrum Plus </w:t>
            </w:r>
            <w:proofErr w:type="spellStart"/>
            <w:r w:rsidRPr="00623202">
              <w:rPr>
                <w:b/>
                <w:sz w:val="22"/>
                <w:szCs w:val="22"/>
              </w:rPr>
              <w:t>sp.z</w:t>
            </w:r>
            <w:proofErr w:type="spellEnd"/>
            <w:r w:rsidRPr="0062320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23202">
              <w:rPr>
                <w:b/>
                <w:sz w:val="22"/>
                <w:szCs w:val="22"/>
              </w:rPr>
              <w:t>o.o</w:t>
            </w:r>
            <w:proofErr w:type="spellEnd"/>
          </w:p>
          <w:p w14:paraId="2C1ACF6C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towarowa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942DD7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Kolbuszowa</w:t>
            </w:r>
          </w:p>
          <w:p w14:paraId="1EAF4F26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7C2791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 5 - Woda źródlana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996.30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406B973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05271A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2DB9DE5F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E94B8C1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3A80A093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  <w:tr w:rsidR="00623202" w14:paraId="7557BCCA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A1A2F9F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23202">
              <w:rPr>
                <w:b/>
                <w:sz w:val="22"/>
                <w:szCs w:val="22"/>
              </w:rPr>
              <w:t>Przedsiębiorstwo Handlowo Usługowe PRIMA Bąk Spółka Jawna</w:t>
            </w:r>
          </w:p>
          <w:p w14:paraId="09A1E877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Głowackiego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5FE0D1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Mielec</w:t>
            </w:r>
          </w:p>
          <w:p w14:paraId="3040859F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52FA7B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6 - Produkty mrożone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58 502.00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86012BB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8BB65CE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183D4975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237DB22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33DE61B9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  <w:tr w:rsidR="00623202" w14:paraId="3518E382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1F28645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23202">
              <w:rPr>
                <w:b/>
                <w:sz w:val="22"/>
                <w:szCs w:val="22"/>
              </w:rPr>
              <w:t>Spółdzielnia Mleczarska MLEKOVITA</w:t>
            </w:r>
          </w:p>
          <w:p w14:paraId="1015ECB2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Ludowa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122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262428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18-200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Wysokie Mazowieckie</w:t>
            </w:r>
          </w:p>
          <w:p w14:paraId="3645F4EA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D17B71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7 - Nabiał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162 703.50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796DFF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7DC892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28846953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AC95849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194CDF22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  <w:tr w:rsidR="00623202" w14:paraId="5CC5DF8E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6DCC8FF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23202">
              <w:rPr>
                <w:b/>
                <w:sz w:val="22"/>
                <w:szCs w:val="22"/>
              </w:rPr>
              <w:lastRenderedPageBreak/>
              <w:t>Almax</w:t>
            </w:r>
            <w:proofErr w:type="spellEnd"/>
            <w:r w:rsidRPr="00623202">
              <w:rPr>
                <w:b/>
                <w:sz w:val="22"/>
                <w:szCs w:val="22"/>
              </w:rPr>
              <w:t>-Dystrybucja Sp. z o.o.</w:t>
            </w:r>
          </w:p>
          <w:p w14:paraId="2F179F27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Panieńszczyzna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415DB5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21-002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Jastków</w:t>
            </w:r>
          </w:p>
          <w:p w14:paraId="3EB4A79F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8F4173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8 - Produkty ogólnospożywcze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127 928.20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CEA595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7B2FF93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190377F5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51DA568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4D5F517C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  <w:tr w:rsidR="00623202" w14:paraId="588CFECD" w14:textId="77777777" w:rsidTr="00ED5C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E1E3ECD" w14:textId="77777777" w:rsidR="00623202" w:rsidRPr="00D26ED6" w:rsidRDefault="00623202" w:rsidP="00ED5C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23202">
              <w:rPr>
                <w:b/>
                <w:sz w:val="22"/>
                <w:szCs w:val="22"/>
              </w:rPr>
              <w:t>Tropicana</w:t>
            </w:r>
            <w:proofErr w:type="spellEnd"/>
            <w:r w:rsidRPr="00623202">
              <w:rPr>
                <w:b/>
                <w:sz w:val="22"/>
                <w:szCs w:val="22"/>
              </w:rPr>
              <w:t xml:space="preserve"> Sp. z o.o.</w:t>
            </w:r>
          </w:p>
          <w:p w14:paraId="595C0DBF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Pużaka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49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8838F8" w14:textId="77777777" w:rsidR="00623202" w:rsidRPr="009F0E5C" w:rsidRDefault="00623202" w:rsidP="00ED5C5F">
            <w:pPr>
              <w:jc w:val="both"/>
              <w:rPr>
                <w:bCs/>
                <w:sz w:val="22"/>
                <w:szCs w:val="22"/>
              </w:rPr>
            </w:pPr>
            <w:r w:rsidRPr="00623202">
              <w:rPr>
                <w:bCs/>
                <w:sz w:val="22"/>
                <w:szCs w:val="22"/>
              </w:rPr>
              <w:t>38-400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3202">
              <w:rPr>
                <w:bCs/>
                <w:sz w:val="22"/>
                <w:szCs w:val="22"/>
              </w:rPr>
              <w:t>Krosno</w:t>
            </w:r>
          </w:p>
          <w:p w14:paraId="73FE611A" w14:textId="77777777" w:rsidR="00623202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E00894" w14:textId="77777777" w:rsidR="00623202" w:rsidRPr="00211A34" w:rsidRDefault="00623202" w:rsidP="00ED5C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3202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3202">
              <w:rPr>
                <w:sz w:val="22"/>
                <w:szCs w:val="22"/>
              </w:rPr>
              <w:t>Pakiet 10 - Owoce, warzywa i ziemniaki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3202">
              <w:rPr>
                <w:b/>
                <w:sz w:val="22"/>
                <w:szCs w:val="22"/>
              </w:rPr>
              <w:t>99 029.50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B5B90F" w14:textId="77777777" w:rsidR="00623202" w:rsidRPr="00D26ED6" w:rsidRDefault="00623202" w:rsidP="00ED5C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893D22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treść wybranej oferty odpowiada treści SWZ, </w:t>
            </w:r>
          </w:p>
          <w:p w14:paraId="3EFB07AC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</w:t>
            </w:r>
            <w:r w:rsidRPr="006232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F622A2A" w14:textId="77777777" w:rsidR="00623202" w:rsidRP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I. Kryterium: Cena oferty - 100 punktów</w:t>
            </w:r>
          </w:p>
          <w:p w14:paraId="33F852CB" w14:textId="77777777" w:rsidR="00623202" w:rsidRDefault="00623202" w:rsidP="00ED5C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3202">
              <w:t>- oferta wpłynęła do Zamawiającego w wyznaczonym terminie , a Wykonawca  ją składający nie podlega wykluczeniu z postępowania</w:t>
            </w:r>
          </w:p>
        </w:tc>
      </w:tr>
    </w:tbl>
    <w:p w14:paraId="3417DC2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D094B4B" w14:textId="77777777" w:rsidTr="00596EA3">
        <w:tc>
          <w:tcPr>
            <w:tcW w:w="2169" w:type="dxa"/>
            <w:shd w:val="clear" w:color="auto" w:fill="F3F3F3"/>
          </w:tcPr>
          <w:p w14:paraId="1264E0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2F78C1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DC6EF8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3DEFFD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23202" w:rsidRPr="00834EF4" w14:paraId="493C45AE" w14:textId="77777777" w:rsidTr="00ED5C5F">
        <w:tc>
          <w:tcPr>
            <w:tcW w:w="2169" w:type="dxa"/>
            <w:shd w:val="clear" w:color="auto" w:fill="auto"/>
          </w:tcPr>
          <w:p w14:paraId="489A6FEF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1 - Pieczywo</w:t>
            </w:r>
          </w:p>
        </w:tc>
        <w:tc>
          <w:tcPr>
            <w:tcW w:w="2793" w:type="dxa"/>
            <w:shd w:val="clear" w:color="auto" w:fill="auto"/>
          </w:tcPr>
          <w:p w14:paraId="67C50F0B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3202">
              <w:rPr>
                <w:b/>
                <w:bCs/>
                <w:sz w:val="20"/>
                <w:szCs w:val="20"/>
              </w:rPr>
              <w:t>Zakład Produkcyjno-Handlowy Piekarnia WM-ka Witold Węgrzyn</w:t>
            </w:r>
          </w:p>
          <w:p w14:paraId="0DDF166E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4</w:t>
            </w:r>
          </w:p>
          <w:p w14:paraId="426C2FFC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4B79AEF6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39FA19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09750FFD" w14:textId="77777777" w:rsidTr="00ED5C5F">
        <w:tc>
          <w:tcPr>
            <w:tcW w:w="2169" w:type="dxa"/>
            <w:shd w:val="clear" w:color="auto" w:fill="auto"/>
          </w:tcPr>
          <w:p w14:paraId="284A11AF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 2  - Makarony</w:t>
            </w:r>
          </w:p>
        </w:tc>
        <w:tc>
          <w:tcPr>
            <w:tcW w:w="2793" w:type="dxa"/>
            <w:shd w:val="clear" w:color="auto" w:fill="auto"/>
          </w:tcPr>
          <w:p w14:paraId="3C952883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3202">
              <w:rPr>
                <w:b/>
                <w:bCs/>
                <w:sz w:val="20"/>
                <w:szCs w:val="20"/>
              </w:rPr>
              <w:t>WYTWÓRNIA MAKARONU KAZIMIERZ CHRZANOWSKI</w:t>
            </w:r>
          </w:p>
          <w:p w14:paraId="413FFD6F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13</w:t>
            </w:r>
          </w:p>
          <w:p w14:paraId="4EEA6EFA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39-320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PRZECŁAW</w:t>
            </w:r>
          </w:p>
        </w:tc>
        <w:tc>
          <w:tcPr>
            <w:tcW w:w="2976" w:type="dxa"/>
            <w:shd w:val="clear" w:color="auto" w:fill="auto"/>
          </w:tcPr>
          <w:p w14:paraId="12B05CFE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EC2C88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65A50A62" w14:textId="77777777" w:rsidTr="00ED5C5F">
        <w:tc>
          <w:tcPr>
            <w:tcW w:w="2169" w:type="dxa"/>
            <w:shd w:val="clear" w:color="auto" w:fill="auto"/>
          </w:tcPr>
          <w:p w14:paraId="6AF30153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 3 - Jajka</w:t>
            </w:r>
          </w:p>
        </w:tc>
        <w:tc>
          <w:tcPr>
            <w:tcW w:w="2793" w:type="dxa"/>
            <w:shd w:val="clear" w:color="auto" w:fill="auto"/>
          </w:tcPr>
          <w:p w14:paraId="0786B1A3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3202">
              <w:rPr>
                <w:b/>
                <w:bCs/>
                <w:sz w:val="20"/>
                <w:szCs w:val="20"/>
              </w:rPr>
              <w:t xml:space="preserve">Ferma Drobiu Andrzej Żmuda, Bogusława Żmuda </w:t>
            </w:r>
            <w:proofErr w:type="spellStart"/>
            <w:r w:rsidRPr="00623202">
              <w:rPr>
                <w:b/>
                <w:bCs/>
                <w:sz w:val="20"/>
                <w:szCs w:val="20"/>
              </w:rPr>
              <w:t>sp.jawna</w:t>
            </w:r>
            <w:proofErr w:type="spellEnd"/>
          </w:p>
          <w:p w14:paraId="55595DA8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brak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192</w:t>
            </w:r>
          </w:p>
          <w:p w14:paraId="606ACCA6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39-204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Żyraków</w:t>
            </w:r>
          </w:p>
        </w:tc>
        <w:tc>
          <w:tcPr>
            <w:tcW w:w="2976" w:type="dxa"/>
            <w:shd w:val="clear" w:color="auto" w:fill="auto"/>
          </w:tcPr>
          <w:p w14:paraId="7C39D53E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B69CAA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0FF10AED" w14:textId="77777777" w:rsidTr="00ED5C5F">
        <w:tc>
          <w:tcPr>
            <w:tcW w:w="2169" w:type="dxa"/>
            <w:shd w:val="clear" w:color="auto" w:fill="auto"/>
          </w:tcPr>
          <w:p w14:paraId="078C4FA2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4 - Mięso i wędliny drobiowe</w:t>
            </w:r>
          </w:p>
        </w:tc>
        <w:tc>
          <w:tcPr>
            <w:tcW w:w="2793" w:type="dxa"/>
            <w:shd w:val="clear" w:color="auto" w:fill="auto"/>
          </w:tcPr>
          <w:p w14:paraId="2CD7C142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3202">
              <w:rPr>
                <w:b/>
                <w:bCs/>
                <w:sz w:val="20"/>
                <w:szCs w:val="20"/>
              </w:rPr>
              <w:t>PUBLIMAR SP.J. L. STANISZEWSKI I SPÓŁKA</w:t>
            </w:r>
          </w:p>
          <w:p w14:paraId="6C1DDEC9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ZWIĄZKOWA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10</w:t>
            </w:r>
          </w:p>
          <w:p w14:paraId="50F8AEBE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20-148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6F549440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C8444D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588822B2" w14:textId="77777777" w:rsidTr="00ED5C5F">
        <w:tc>
          <w:tcPr>
            <w:tcW w:w="2169" w:type="dxa"/>
            <w:shd w:val="clear" w:color="auto" w:fill="auto"/>
          </w:tcPr>
          <w:p w14:paraId="2D3CEE7B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 5 - Woda źródlana</w:t>
            </w:r>
          </w:p>
        </w:tc>
        <w:tc>
          <w:tcPr>
            <w:tcW w:w="2793" w:type="dxa"/>
            <w:shd w:val="clear" w:color="auto" w:fill="auto"/>
          </w:tcPr>
          <w:p w14:paraId="1595A9FF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3202">
              <w:rPr>
                <w:b/>
                <w:bCs/>
                <w:sz w:val="20"/>
                <w:szCs w:val="20"/>
              </w:rPr>
              <w:t xml:space="preserve">Centrum Plus </w:t>
            </w:r>
            <w:proofErr w:type="spellStart"/>
            <w:r w:rsidRPr="00623202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6232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23202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29A74FCA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4</w:t>
            </w:r>
          </w:p>
          <w:p w14:paraId="12ACBC0C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07B6CCAA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D640FF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5BCC6422" w14:textId="77777777" w:rsidTr="00ED5C5F">
        <w:tc>
          <w:tcPr>
            <w:tcW w:w="2169" w:type="dxa"/>
            <w:shd w:val="clear" w:color="auto" w:fill="auto"/>
          </w:tcPr>
          <w:p w14:paraId="79A7D902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6 - Produkty mrożone</w:t>
            </w:r>
          </w:p>
        </w:tc>
        <w:tc>
          <w:tcPr>
            <w:tcW w:w="2793" w:type="dxa"/>
            <w:shd w:val="clear" w:color="auto" w:fill="auto"/>
          </w:tcPr>
          <w:p w14:paraId="373D1378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3202">
              <w:rPr>
                <w:b/>
                <w:bCs/>
                <w:sz w:val="20"/>
                <w:szCs w:val="20"/>
              </w:rPr>
              <w:t>Przedsiębiorstwo Handlowo Usługowe PRIMA Bąk Spółka Jawna</w:t>
            </w:r>
          </w:p>
          <w:p w14:paraId="3D20B23E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Głowackiego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27</w:t>
            </w:r>
          </w:p>
          <w:p w14:paraId="2A62D196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14:paraId="2C0F31E6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FA0631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20E434C0" w14:textId="77777777" w:rsidTr="00ED5C5F">
        <w:tc>
          <w:tcPr>
            <w:tcW w:w="2169" w:type="dxa"/>
            <w:shd w:val="clear" w:color="auto" w:fill="auto"/>
          </w:tcPr>
          <w:p w14:paraId="4B2A607D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7 - Nabiał</w:t>
            </w:r>
          </w:p>
        </w:tc>
        <w:tc>
          <w:tcPr>
            <w:tcW w:w="2793" w:type="dxa"/>
            <w:shd w:val="clear" w:color="auto" w:fill="auto"/>
          </w:tcPr>
          <w:p w14:paraId="33C48A15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3202">
              <w:rPr>
                <w:b/>
                <w:bCs/>
                <w:sz w:val="20"/>
                <w:szCs w:val="20"/>
              </w:rPr>
              <w:t>Spółdzielnia Mleczarska MLEKOVITA</w:t>
            </w:r>
          </w:p>
          <w:p w14:paraId="15F205F9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Ludowa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122</w:t>
            </w:r>
          </w:p>
          <w:p w14:paraId="00DBD9BB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18-200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Wysokie Mazowieckie</w:t>
            </w:r>
          </w:p>
        </w:tc>
        <w:tc>
          <w:tcPr>
            <w:tcW w:w="2976" w:type="dxa"/>
            <w:shd w:val="clear" w:color="auto" w:fill="auto"/>
          </w:tcPr>
          <w:p w14:paraId="0D3C9E39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8EA887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00AA451F" w14:textId="77777777" w:rsidTr="00ED5C5F">
        <w:tc>
          <w:tcPr>
            <w:tcW w:w="2169" w:type="dxa"/>
            <w:shd w:val="clear" w:color="auto" w:fill="auto"/>
          </w:tcPr>
          <w:p w14:paraId="6DC8628B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8 - Produkty ogólnospożywcze</w:t>
            </w:r>
          </w:p>
        </w:tc>
        <w:tc>
          <w:tcPr>
            <w:tcW w:w="2793" w:type="dxa"/>
            <w:shd w:val="clear" w:color="auto" w:fill="auto"/>
          </w:tcPr>
          <w:p w14:paraId="3B796290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23202">
              <w:rPr>
                <w:b/>
                <w:bCs/>
                <w:sz w:val="20"/>
                <w:szCs w:val="20"/>
              </w:rPr>
              <w:t>Almax</w:t>
            </w:r>
            <w:proofErr w:type="spellEnd"/>
            <w:r w:rsidRPr="00623202">
              <w:rPr>
                <w:b/>
                <w:bCs/>
                <w:sz w:val="20"/>
                <w:szCs w:val="20"/>
              </w:rPr>
              <w:t>-Dystrybucja Sp. z o.o.</w:t>
            </w:r>
          </w:p>
          <w:p w14:paraId="3AC6EFBA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Panieńszczyzna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0</w:t>
            </w:r>
          </w:p>
          <w:p w14:paraId="7CE77BFF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21-002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Jastków</w:t>
            </w:r>
          </w:p>
        </w:tc>
        <w:tc>
          <w:tcPr>
            <w:tcW w:w="2976" w:type="dxa"/>
            <w:shd w:val="clear" w:color="auto" w:fill="auto"/>
          </w:tcPr>
          <w:p w14:paraId="578CE623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65BA56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19C2999A" w14:textId="77777777" w:rsidTr="00ED5C5F">
        <w:tc>
          <w:tcPr>
            <w:tcW w:w="2169" w:type="dxa"/>
            <w:shd w:val="clear" w:color="auto" w:fill="auto"/>
          </w:tcPr>
          <w:p w14:paraId="1F2A5B81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10 - Owoce, warzywa i ziemniaki</w:t>
            </w:r>
          </w:p>
        </w:tc>
        <w:tc>
          <w:tcPr>
            <w:tcW w:w="2793" w:type="dxa"/>
            <w:shd w:val="clear" w:color="auto" w:fill="auto"/>
          </w:tcPr>
          <w:p w14:paraId="370521E8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23202">
              <w:rPr>
                <w:b/>
                <w:bCs/>
                <w:sz w:val="20"/>
                <w:szCs w:val="20"/>
              </w:rPr>
              <w:t>Tropicana</w:t>
            </w:r>
            <w:proofErr w:type="spellEnd"/>
            <w:r w:rsidRPr="0062320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AF28F8B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Pużaka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49</w:t>
            </w:r>
          </w:p>
          <w:p w14:paraId="2679A9F4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38-400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Krosno</w:t>
            </w:r>
          </w:p>
        </w:tc>
        <w:tc>
          <w:tcPr>
            <w:tcW w:w="2976" w:type="dxa"/>
            <w:shd w:val="clear" w:color="auto" w:fill="auto"/>
          </w:tcPr>
          <w:p w14:paraId="2479C30B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3C48D2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100,00</w:t>
            </w:r>
          </w:p>
        </w:tc>
      </w:tr>
      <w:tr w:rsidR="00623202" w:rsidRPr="00834EF4" w14:paraId="74E0D4F8" w14:textId="77777777" w:rsidTr="00ED5C5F">
        <w:tc>
          <w:tcPr>
            <w:tcW w:w="2169" w:type="dxa"/>
            <w:shd w:val="clear" w:color="auto" w:fill="auto"/>
          </w:tcPr>
          <w:p w14:paraId="598B5F6B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10 - Owoce, warzywa i ziemniaki</w:t>
            </w:r>
          </w:p>
        </w:tc>
        <w:tc>
          <w:tcPr>
            <w:tcW w:w="2793" w:type="dxa"/>
            <w:shd w:val="clear" w:color="auto" w:fill="auto"/>
          </w:tcPr>
          <w:p w14:paraId="52D867BB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3202">
              <w:rPr>
                <w:b/>
                <w:bCs/>
                <w:sz w:val="20"/>
                <w:szCs w:val="20"/>
              </w:rPr>
              <w:t xml:space="preserve">Centrum Plus </w:t>
            </w:r>
            <w:proofErr w:type="spellStart"/>
            <w:r w:rsidRPr="00623202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6232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23202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5310654C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4</w:t>
            </w:r>
          </w:p>
          <w:p w14:paraId="370AF1D2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39EBDDA1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- 70.35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A24940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70,35</w:t>
            </w:r>
          </w:p>
        </w:tc>
      </w:tr>
      <w:tr w:rsidR="00623202" w:rsidRPr="00834EF4" w14:paraId="0465BDA7" w14:textId="77777777" w:rsidTr="00ED5C5F">
        <w:tc>
          <w:tcPr>
            <w:tcW w:w="2169" w:type="dxa"/>
            <w:shd w:val="clear" w:color="auto" w:fill="auto"/>
          </w:tcPr>
          <w:p w14:paraId="70571B30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3202">
              <w:rPr>
                <w:sz w:val="20"/>
                <w:szCs w:val="20"/>
              </w:rPr>
              <w:t>Pakiet 10 - Owoce, warzywa i ziemniaki</w:t>
            </w:r>
          </w:p>
        </w:tc>
        <w:tc>
          <w:tcPr>
            <w:tcW w:w="2793" w:type="dxa"/>
            <w:shd w:val="clear" w:color="auto" w:fill="auto"/>
          </w:tcPr>
          <w:p w14:paraId="58BAEC42" w14:textId="77777777" w:rsidR="00623202" w:rsidRPr="00211A34" w:rsidRDefault="00623202" w:rsidP="00ED5C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23202">
              <w:rPr>
                <w:b/>
                <w:bCs/>
                <w:sz w:val="20"/>
                <w:szCs w:val="20"/>
              </w:rPr>
              <w:t>pphu</w:t>
            </w:r>
            <w:proofErr w:type="spellEnd"/>
            <w:r w:rsidRPr="006232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23202">
              <w:rPr>
                <w:b/>
                <w:bCs/>
                <w:sz w:val="20"/>
                <w:szCs w:val="20"/>
              </w:rPr>
              <w:t>sauerkraut</w:t>
            </w:r>
            <w:proofErr w:type="spellEnd"/>
            <w:r w:rsidRPr="00623202">
              <w:rPr>
                <w:b/>
                <w:bCs/>
                <w:sz w:val="20"/>
                <w:szCs w:val="20"/>
              </w:rPr>
              <w:t xml:space="preserve"> spółka z  ograniczoną odpowiedzialnością</w:t>
            </w:r>
          </w:p>
          <w:p w14:paraId="16068881" w14:textId="77777777" w:rsidR="00623202" w:rsidRPr="00211A34" w:rsidRDefault="00623202" w:rsidP="00ED5C5F">
            <w:pPr>
              <w:rPr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Łódzka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141</w:t>
            </w:r>
          </w:p>
          <w:p w14:paraId="13AF7F41" w14:textId="77777777" w:rsidR="00623202" w:rsidRPr="00211A34" w:rsidRDefault="00623202" w:rsidP="00ED5C5F">
            <w:pPr>
              <w:spacing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3202">
              <w:rPr>
                <w:sz w:val="20"/>
                <w:szCs w:val="20"/>
              </w:rPr>
              <w:t>Kalisz</w:t>
            </w:r>
          </w:p>
        </w:tc>
        <w:tc>
          <w:tcPr>
            <w:tcW w:w="2976" w:type="dxa"/>
            <w:shd w:val="clear" w:color="auto" w:fill="auto"/>
          </w:tcPr>
          <w:p w14:paraId="4EB1918A" w14:textId="77777777" w:rsidR="00623202" w:rsidRPr="00211A34" w:rsidRDefault="00623202" w:rsidP="00ED5C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>1 - Cena - 65.30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294C6E" w14:textId="77777777" w:rsidR="00623202" w:rsidRPr="00211A34" w:rsidRDefault="00623202" w:rsidP="00ED5C5F">
            <w:pPr>
              <w:jc w:val="center"/>
              <w:rPr>
                <w:color w:val="000000"/>
                <w:sz w:val="20"/>
                <w:szCs w:val="20"/>
              </w:rPr>
            </w:pPr>
            <w:r w:rsidRPr="00623202">
              <w:rPr>
                <w:sz w:val="20"/>
                <w:szCs w:val="20"/>
              </w:rPr>
              <w:t xml:space="preserve">  65,30</w:t>
            </w:r>
          </w:p>
        </w:tc>
      </w:tr>
    </w:tbl>
    <w:p w14:paraId="4E29712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01900F7C" w14:textId="71A0D0A2" w:rsidR="008642B3" w:rsidRDefault="002E5A62" w:rsidP="00B464D3">
      <w:pPr>
        <w:tabs>
          <w:tab w:val="left" w:pos="8820"/>
        </w:tabs>
        <w:spacing w:before="360" w:after="120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Dyrektor SP ZOZ Kolbuszowa</w:t>
      </w:r>
    </w:p>
    <w:p w14:paraId="4170D495" w14:textId="582953D3" w:rsidR="002E5A62" w:rsidRPr="00B464D3" w:rsidRDefault="002E5A62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2E5A62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4F484" w14:textId="77777777" w:rsidR="00412727" w:rsidRDefault="00412727">
      <w:r>
        <w:separator/>
      </w:r>
    </w:p>
  </w:endnote>
  <w:endnote w:type="continuationSeparator" w:id="0">
    <w:p w14:paraId="56233DDD" w14:textId="77777777" w:rsidR="00412727" w:rsidRDefault="00412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F1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15ED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412B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2A4C6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56ED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86523" w14:textId="77777777" w:rsidR="00412727" w:rsidRDefault="00412727">
      <w:r>
        <w:separator/>
      </w:r>
    </w:p>
  </w:footnote>
  <w:footnote w:type="continuationSeparator" w:id="0">
    <w:p w14:paraId="5BE18E38" w14:textId="77777777" w:rsidR="00412727" w:rsidRDefault="00412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D0A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BA7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46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72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5A62"/>
    <w:rsid w:val="003445A0"/>
    <w:rsid w:val="003A0AFC"/>
    <w:rsid w:val="003D611C"/>
    <w:rsid w:val="0041272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3202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B3AF6"/>
  <w15:chartTrackingRefBased/>
  <w15:docId w15:val="{E71550E4-0E1A-44A5-9D3E-1A7FB8C82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1162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2023-04-13T07:37:00Z</dcterms:created>
  <dcterms:modified xsi:type="dcterms:W3CDTF">2023-04-13T07:37:00Z</dcterms:modified>
</cp:coreProperties>
</file>