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177" w:rsidRPr="00DA2AC1" w:rsidRDefault="00267177" w:rsidP="0026717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267177" w:rsidRPr="00DA2AC1" w:rsidRDefault="00267177" w:rsidP="00267177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267177" w:rsidRPr="00DA2AC1" w:rsidRDefault="00267177" w:rsidP="0026717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267177" w:rsidRPr="00DA2AC1" w:rsidRDefault="00267177" w:rsidP="0026717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67177" w:rsidRPr="00DA2AC1" w:rsidRDefault="00267177" w:rsidP="00267177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04</w:t>
      </w:r>
      <w:r w:rsidRPr="00DA2AC1">
        <w:rPr>
          <w:sz w:val="24"/>
          <w:szCs w:val="24"/>
        </w:rPr>
        <w:t>-</w:t>
      </w:r>
      <w:r w:rsidR="00F00D5F">
        <w:rPr>
          <w:sz w:val="24"/>
          <w:szCs w:val="24"/>
        </w:rPr>
        <w:t>1</w:t>
      </w:r>
      <w:r w:rsidR="00DD4B47">
        <w:rPr>
          <w:sz w:val="24"/>
          <w:szCs w:val="24"/>
        </w:rPr>
        <w:t>3</w:t>
      </w:r>
    </w:p>
    <w:p w:rsidR="00267177" w:rsidRPr="001566D5" w:rsidRDefault="00267177" w:rsidP="0026717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267177" w:rsidRPr="001566D5" w:rsidRDefault="00267177" w:rsidP="00267177"/>
    <w:p w:rsidR="00267177" w:rsidRDefault="00267177" w:rsidP="0026717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267177" w:rsidRDefault="00267177" w:rsidP="0026717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267177" w:rsidRDefault="00267177" w:rsidP="0026717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67177" w:rsidRPr="001566D5" w:rsidRDefault="00267177" w:rsidP="0026717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267177" w:rsidRDefault="00267177" w:rsidP="0026717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267177" w:rsidRDefault="00267177" w:rsidP="0026717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- 5</w:t>
      </w:r>
    </w:p>
    <w:p w:rsidR="00267177" w:rsidRDefault="00267177" w:rsidP="00267177">
      <w:pPr>
        <w:jc w:val="both"/>
        <w:rPr>
          <w:i/>
          <w:sz w:val="22"/>
          <w:szCs w:val="22"/>
        </w:rPr>
      </w:pPr>
    </w:p>
    <w:p w:rsidR="00267177" w:rsidRPr="00406690" w:rsidRDefault="00267177" w:rsidP="0026717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267177" w:rsidRPr="00406690" w:rsidRDefault="00267177" w:rsidP="00267177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267177" w:rsidRPr="005B5F96" w:rsidRDefault="00267177" w:rsidP="00267177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06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267177" w:rsidRDefault="00267177" w:rsidP="00267177">
      <w:pPr>
        <w:jc w:val="both"/>
        <w:rPr>
          <w:b/>
          <w:sz w:val="22"/>
          <w:szCs w:val="22"/>
        </w:rPr>
      </w:pPr>
    </w:p>
    <w:p w:rsidR="00267177" w:rsidRPr="001566D5" w:rsidRDefault="00267177" w:rsidP="00267177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057D7" w:rsidRPr="00267177" w:rsidTr="005276E8">
        <w:tc>
          <w:tcPr>
            <w:tcW w:w="9356" w:type="dxa"/>
            <w:shd w:val="clear" w:color="auto" w:fill="auto"/>
          </w:tcPr>
          <w:p w:rsidR="007057D7" w:rsidRPr="00267177" w:rsidRDefault="007057D7" w:rsidP="005926A4">
            <w:pPr>
              <w:ind w:left="30" w:right="-72"/>
              <w:jc w:val="both"/>
              <w:rPr>
                <w:sz w:val="24"/>
                <w:szCs w:val="24"/>
              </w:rPr>
            </w:pPr>
            <w:r w:rsidRPr="00267177">
              <w:rPr>
                <w:sz w:val="24"/>
                <w:szCs w:val="24"/>
                <w:u w:val="single"/>
              </w:rPr>
              <w:t>Dotyczy podmiotowych środków dowodowych</w:t>
            </w:r>
            <w:r w:rsidRPr="00267177">
              <w:rPr>
                <w:sz w:val="24"/>
                <w:szCs w:val="24"/>
              </w:rPr>
              <w:t xml:space="preserve">: </w:t>
            </w:r>
          </w:p>
          <w:p w:rsidR="007057D7" w:rsidRPr="00267177" w:rsidRDefault="007057D7" w:rsidP="005926A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267177">
              <w:rPr>
                <w:sz w:val="24"/>
                <w:szCs w:val="24"/>
              </w:rPr>
              <w:t xml:space="preserve">Czy w przypadku, gdy przedmiot zamówienia nie jest sklasyfikowany jako produkt leczniczy (Pakiet nr 27) i przepisy prawa nie wymagają dla tych produktów posiadania zezwoleń na prowadzenie działalności wystarczające będzie złożenie przez Wykonawcę oświadczenia własnego w ww. zakresie? </w:t>
            </w:r>
          </w:p>
          <w:p w:rsidR="007057D7" w:rsidRPr="00267177" w:rsidRDefault="00267177" w:rsidP="005926A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67177">
              <w:rPr>
                <w:b/>
                <w:sz w:val="24"/>
                <w:szCs w:val="24"/>
              </w:rPr>
              <w:t>Odp.:</w:t>
            </w:r>
          </w:p>
          <w:p w:rsidR="00F00D5F" w:rsidRPr="00F00D5F" w:rsidRDefault="00F00D5F" w:rsidP="005926A4">
            <w:pPr>
              <w:ind w:left="30" w:right="-72"/>
              <w:jc w:val="both"/>
              <w:rPr>
                <w:sz w:val="24"/>
                <w:szCs w:val="24"/>
              </w:rPr>
            </w:pPr>
            <w:r w:rsidRPr="00F00D5F">
              <w:rPr>
                <w:sz w:val="24"/>
                <w:szCs w:val="24"/>
              </w:rPr>
              <w:t xml:space="preserve">Zamawiający informuje, iż w przypadku gdy przedmiot zamówienia nie jest sklasyfikowany jako produkt leczniczy (Pakiet nr </w:t>
            </w:r>
            <w:r>
              <w:rPr>
                <w:sz w:val="24"/>
                <w:szCs w:val="24"/>
              </w:rPr>
              <w:t>27</w:t>
            </w:r>
            <w:r w:rsidRPr="00F00D5F">
              <w:rPr>
                <w:sz w:val="24"/>
                <w:szCs w:val="24"/>
              </w:rPr>
              <w:t>) i przepisy prawa nie wymagają dla tych produktów posiadania zezwoleń na prowadzenie działalności wystarczające będzie złożenie przez Wykonawcę oświadczenia własnego w ww. zakresie.</w:t>
            </w:r>
          </w:p>
          <w:p w:rsidR="007057D7" w:rsidRPr="00C2742D" w:rsidRDefault="007057D7" w:rsidP="005926A4">
            <w:pPr>
              <w:ind w:left="28" w:right="-74"/>
              <w:jc w:val="both"/>
            </w:pPr>
          </w:p>
          <w:p w:rsidR="007057D7" w:rsidRPr="00267177" w:rsidRDefault="007057D7" w:rsidP="005926A4">
            <w:pPr>
              <w:ind w:left="30" w:right="-72"/>
              <w:jc w:val="both"/>
              <w:rPr>
                <w:sz w:val="24"/>
                <w:szCs w:val="24"/>
              </w:rPr>
            </w:pPr>
            <w:r w:rsidRPr="00267177">
              <w:rPr>
                <w:sz w:val="24"/>
                <w:szCs w:val="24"/>
                <w:u w:val="single"/>
              </w:rPr>
              <w:t>Dotyczy § 4 ust. 3 wzoru umowy</w:t>
            </w:r>
            <w:r w:rsidRPr="00267177">
              <w:rPr>
                <w:sz w:val="24"/>
                <w:szCs w:val="24"/>
              </w:rPr>
              <w:t xml:space="preserve">: </w:t>
            </w:r>
          </w:p>
          <w:p w:rsidR="007057D7" w:rsidRPr="00267177" w:rsidRDefault="007057D7" w:rsidP="005926A4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67177">
              <w:rPr>
                <w:sz w:val="24"/>
                <w:szCs w:val="24"/>
              </w:rPr>
              <w:t xml:space="preserve">Wnioskujemy o skrócenie terminu płatności do maksymalnie 60 dni. Zgodnie z Art. 8 ust. 2 Ustawy z dnia 8 marca 2013r. o przeciwdziałaniu nadmiernym opóźnieniom </w:t>
            </w:r>
            <w:r w:rsidR="00267177">
              <w:rPr>
                <w:sz w:val="24"/>
                <w:szCs w:val="24"/>
              </w:rPr>
              <w:t xml:space="preserve">                             </w:t>
            </w:r>
            <w:r w:rsidRPr="00267177">
              <w:rPr>
                <w:sz w:val="24"/>
                <w:szCs w:val="24"/>
              </w:rPr>
              <w:t xml:space="preserve">w transakcjach handlowych termin zapłaty określony w umowie, w którym dłużnikiem jest podmiot publiczny będący podmiotem leczniczym nie może przekraczać 60 dni. </w:t>
            </w:r>
          </w:p>
          <w:p w:rsidR="00267177" w:rsidRPr="00267177" w:rsidRDefault="00267177" w:rsidP="005926A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67177">
              <w:rPr>
                <w:b/>
                <w:sz w:val="24"/>
                <w:szCs w:val="24"/>
              </w:rPr>
              <w:t>Odp.:</w:t>
            </w:r>
          </w:p>
          <w:p w:rsidR="00C2742D" w:rsidRPr="002B1C61" w:rsidRDefault="00A22859" w:rsidP="005926A4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C2742D">
              <w:rPr>
                <w:sz w:val="24"/>
                <w:szCs w:val="24"/>
              </w:rPr>
              <w:t xml:space="preserve">nie wyraża zgody na </w:t>
            </w:r>
            <w:r w:rsidR="00C2742D" w:rsidRPr="00581BA0">
              <w:rPr>
                <w:sz w:val="24"/>
                <w:szCs w:val="24"/>
              </w:rPr>
              <w:t>skrócenie terminu płatności do 60 dni</w:t>
            </w:r>
            <w:r w:rsidR="00C2742D">
              <w:rPr>
                <w:sz w:val="24"/>
                <w:szCs w:val="24"/>
              </w:rPr>
              <w:t>.</w:t>
            </w:r>
          </w:p>
          <w:p w:rsidR="007057D7" w:rsidRPr="00C2742D" w:rsidRDefault="007057D7" w:rsidP="005926A4">
            <w:pPr>
              <w:ind w:left="30" w:right="-72"/>
              <w:jc w:val="both"/>
              <w:rPr>
                <w:sz w:val="18"/>
                <w:szCs w:val="18"/>
              </w:rPr>
            </w:pPr>
          </w:p>
          <w:p w:rsidR="007057D7" w:rsidRPr="00267177" w:rsidRDefault="007057D7" w:rsidP="005926A4">
            <w:pPr>
              <w:ind w:left="30" w:right="-72"/>
              <w:jc w:val="both"/>
              <w:rPr>
                <w:sz w:val="24"/>
                <w:szCs w:val="24"/>
              </w:rPr>
            </w:pPr>
            <w:r w:rsidRPr="00267177">
              <w:rPr>
                <w:sz w:val="24"/>
                <w:szCs w:val="24"/>
                <w:u w:val="single"/>
              </w:rPr>
              <w:t>Dotyczy § 9 ust. 2 lit. c) wzoru umowy</w:t>
            </w:r>
            <w:r w:rsidRPr="00267177">
              <w:rPr>
                <w:sz w:val="24"/>
                <w:szCs w:val="24"/>
              </w:rPr>
              <w:t xml:space="preserve">: </w:t>
            </w:r>
          </w:p>
          <w:p w:rsidR="007057D7" w:rsidRPr="00267177" w:rsidRDefault="007057D7" w:rsidP="005926A4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267177">
              <w:rPr>
                <w:sz w:val="24"/>
                <w:szCs w:val="24"/>
              </w:rPr>
              <w:t>Prosimy o potwierdzenie, że przedłużenie terminu obowiązywania umowy, o którym mowa w § 9 wzoru umowy stanowi jedynie możliwość dokonania takiej zmiany i Wykonawca może nie wyrazić na to zgody (np. w przypadku, gdy kontynuacja umowy będzie groziła poniesieniem straty w wyniku wzrostu cen towaru lub braku towaru u dostawców).</w:t>
            </w:r>
          </w:p>
          <w:p w:rsidR="00267177" w:rsidRDefault="00267177" w:rsidP="005926A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67177">
              <w:rPr>
                <w:b/>
                <w:sz w:val="24"/>
                <w:szCs w:val="24"/>
              </w:rPr>
              <w:t>Odp.:</w:t>
            </w:r>
          </w:p>
          <w:p w:rsidR="00C2742D" w:rsidRPr="00C2742D" w:rsidRDefault="00C2742D" w:rsidP="005926A4">
            <w:pPr>
              <w:ind w:left="30" w:right="-74"/>
              <w:jc w:val="both"/>
              <w:rPr>
                <w:sz w:val="24"/>
                <w:szCs w:val="24"/>
              </w:rPr>
            </w:pPr>
            <w:r w:rsidRPr="00C2742D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potwierdza, że </w:t>
            </w:r>
            <w:r w:rsidRPr="00267177">
              <w:rPr>
                <w:sz w:val="24"/>
                <w:szCs w:val="24"/>
              </w:rPr>
              <w:t xml:space="preserve">przedłużenie terminu obowiązywania umowy, o którym mowa </w:t>
            </w:r>
            <w:r>
              <w:rPr>
                <w:sz w:val="24"/>
                <w:szCs w:val="24"/>
              </w:rPr>
              <w:t xml:space="preserve">                       </w:t>
            </w:r>
            <w:r w:rsidRPr="00267177">
              <w:rPr>
                <w:sz w:val="24"/>
                <w:szCs w:val="24"/>
              </w:rPr>
              <w:t>w § 9 wzoru umowy stanowi jedynie możliwość dokonania takiej zmiany i Wykonawca może nie wyrazić na to zgody</w:t>
            </w:r>
            <w:r>
              <w:rPr>
                <w:sz w:val="24"/>
                <w:szCs w:val="24"/>
              </w:rPr>
              <w:t>.</w:t>
            </w:r>
          </w:p>
          <w:p w:rsidR="007057D7" w:rsidRPr="00267177" w:rsidRDefault="007057D7" w:rsidP="005926A4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5F6207" w:rsidRPr="005926A4" w:rsidRDefault="005F6207" w:rsidP="005926A4">
      <w:pPr>
        <w:jc w:val="right"/>
        <w:rPr>
          <w:i/>
          <w:sz w:val="24"/>
          <w:szCs w:val="24"/>
        </w:rPr>
      </w:pPr>
      <w:r w:rsidRPr="005926A4">
        <w:rPr>
          <w:i/>
          <w:sz w:val="24"/>
          <w:szCs w:val="24"/>
        </w:rPr>
        <w:t xml:space="preserve">Zamawiający </w:t>
      </w:r>
    </w:p>
    <w:p w:rsidR="005F6207" w:rsidRPr="005926A4" w:rsidRDefault="005F6207" w:rsidP="005F6207">
      <w:pPr>
        <w:jc w:val="right"/>
        <w:rPr>
          <w:i/>
          <w:sz w:val="24"/>
          <w:szCs w:val="24"/>
        </w:rPr>
      </w:pPr>
    </w:p>
    <w:p w:rsidR="005F6207" w:rsidRPr="005926A4" w:rsidRDefault="005F6207" w:rsidP="005F6207">
      <w:pPr>
        <w:jc w:val="right"/>
        <w:rPr>
          <w:i/>
          <w:sz w:val="24"/>
          <w:szCs w:val="24"/>
        </w:rPr>
      </w:pPr>
      <w:r w:rsidRPr="005926A4">
        <w:rPr>
          <w:i/>
          <w:sz w:val="24"/>
          <w:szCs w:val="24"/>
        </w:rPr>
        <w:t xml:space="preserve"> Dyrektor</w:t>
      </w:r>
    </w:p>
    <w:p w:rsidR="00BE7BFD" w:rsidRPr="00267177" w:rsidRDefault="005F6207" w:rsidP="005926A4">
      <w:pPr>
        <w:jc w:val="right"/>
        <w:rPr>
          <w:sz w:val="24"/>
          <w:szCs w:val="24"/>
        </w:rPr>
      </w:pPr>
      <w:r w:rsidRPr="005926A4">
        <w:rPr>
          <w:i/>
          <w:sz w:val="24"/>
          <w:szCs w:val="24"/>
        </w:rPr>
        <w:t xml:space="preserve">Adam </w:t>
      </w:r>
      <w:proofErr w:type="spellStart"/>
      <w:r w:rsidRPr="005926A4">
        <w:rPr>
          <w:i/>
          <w:sz w:val="24"/>
          <w:szCs w:val="24"/>
        </w:rPr>
        <w:t>Trzebinczyk</w:t>
      </w:r>
      <w:proofErr w:type="spellEnd"/>
      <w:r w:rsidRPr="005926A4">
        <w:rPr>
          <w:i/>
          <w:sz w:val="24"/>
          <w:szCs w:val="24"/>
        </w:rPr>
        <w:t xml:space="preserve">  </w:t>
      </w:r>
    </w:p>
    <w:sectPr w:rsidR="00BE7BFD" w:rsidRPr="00267177" w:rsidSect="004D5E5A">
      <w:footerReference w:type="even" r:id="rId7"/>
      <w:footerReference w:type="default" r:id="rId8"/>
      <w:footerReference w:type="first" r:id="rId9"/>
      <w:pgSz w:w="11906" w:h="16838" w:code="9"/>
      <w:pgMar w:top="568" w:right="1418" w:bottom="851" w:left="1418" w:header="708" w:footer="23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1BB" w:rsidRDefault="001611BB">
      <w:r>
        <w:separator/>
      </w:r>
    </w:p>
  </w:endnote>
  <w:endnote w:type="continuationSeparator" w:id="0">
    <w:p w:rsidR="001611BB" w:rsidRDefault="001611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A7B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A7B2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A7B2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F4215" w:rsidRPr="00CF421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1BB" w:rsidRDefault="001611BB">
      <w:r>
        <w:separator/>
      </w:r>
    </w:p>
  </w:footnote>
  <w:footnote w:type="continuationSeparator" w:id="0">
    <w:p w:rsidR="001611BB" w:rsidRDefault="001611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B316CD7"/>
    <w:multiLevelType w:val="hybridMultilevel"/>
    <w:tmpl w:val="55D44156"/>
    <w:lvl w:ilvl="0" w:tplc="D9B6C6B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057D7"/>
    <w:rsid w:val="0000423F"/>
    <w:rsid w:val="00031374"/>
    <w:rsid w:val="000A1097"/>
    <w:rsid w:val="000E2A8F"/>
    <w:rsid w:val="0012774F"/>
    <w:rsid w:val="00144B7A"/>
    <w:rsid w:val="001611BB"/>
    <w:rsid w:val="00180C6E"/>
    <w:rsid w:val="00267177"/>
    <w:rsid w:val="0029606A"/>
    <w:rsid w:val="002C7C00"/>
    <w:rsid w:val="0042521B"/>
    <w:rsid w:val="004848F3"/>
    <w:rsid w:val="004A75F2"/>
    <w:rsid w:val="004D5E5A"/>
    <w:rsid w:val="0051157D"/>
    <w:rsid w:val="005144A9"/>
    <w:rsid w:val="00520165"/>
    <w:rsid w:val="005926A4"/>
    <w:rsid w:val="005B1B08"/>
    <w:rsid w:val="005F6207"/>
    <w:rsid w:val="00632C3C"/>
    <w:rsid w:val="00662BDB"/>
    <w:rsid w:val="00691403"/>
    <w:rsid w:val="006A5DF1"/>
    <w:rsid w:val="006B7198"/>
    <w:rsid w:val="006D4AB3"/>
    <w:rsid w:val="006F3B81"/>
    <w:rsid w:val="007057D7"/>
    <w:rsid w:val="007D7198"/>
    <w:rsid w:val="00870F9F"/>
    <w:rsid w:val="008804B6"/>
    <w:rsid w:val="00884701"/>
    <w:rsid w:val="008976EC"/>
    <w:rsid w:val="00897AB0"/>
    <w:rsid w:val="008A3553"/>
    <w:rsid w:val="008A4594"/>
    <w:rsid w:val="009003D1"/>
    <w:rsid w:val="00947A50"/>
    <w:rsid w:val="009C4DA6"/>
    <w:rsid w:val="00A22859"/>
    <w:rsid w:val="00A460B9"/>
    <w:rsid w:val="00A905AC"/>
    <w:rsid w:val="00AA7B24"/>
    <w:rsid w:val="00B1255C"/>
    <w:rsid w:val="00BA6584"/>
    <w:rsid w:val="00BE7BFD"/>
    <w:rsid w:val="00C03132"/>
    <w:rsid w:val="00C2742D"/>
    <w:rsid w:val="00C370F2"/>
    <w:rsid w:val="00C44EEC"/>
    <w:rsid w:val="00CF4215"/>
    <w:rsid w:val="00D22FFA"/>
    <w:rsid w:val="00D8461B"/>
    <w:rsid w:val="00D9049C"/>
    <w:rsid w:val="00D915F2"/>
    <w:rsid w:val="00DD4B47"/>
    <w:rsid w:val="00DF32E8"/>
    <w:rsid w:val="00E21B49"/>
    <w:rsid w:val="00E2789F"/>
    <w:rsid w:val="00E72428"/>
    <w:rsid w:val="00EA14B3"/>
    <w:rsid w:val="00EA416E"/>
    <w:rsid w:val="00EC2666"/>
    <w:rsid w:val="00F00D5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666"/>
  </w:style>
  <w:style w:type="paragraph" w:styleId="Nagwek1">
    <w:name w:val="heading 1"/>
    <w:basedOn w:val="Normalny"/>
    <w:next w:val="Normalny"/>
    <w:link w:val="Nagwek1Znak"/>
    <w:qFormat/>
    <w:rsid w:val="00EC26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C266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C26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26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C2666"/>
  </w:style>
  <w:style w:type="paragraph" w:styleId="Tekstpodstawowywcity">
    <w:name w:val="Body Text Indent"/>
    <w:basedOn w:val="Normalny"/>
    <w:rsid w:val="00EC266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C266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C266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C2666"/>
    <w:rPr>
      <w:sz w:val="28"/>
    </w:rPr>
  </w:style>
  <w:style w:type="paragraph" w:styleId="Tekstpodstawowywcity3">
    <w:name w:val="Body Text Indent 3"/>
    <w:basedOn w:val="Normalny"/>
    <w:rsid w:val="00EC266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6717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671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339</Words>
  <Characters>2166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2023-04-12T13:25:00Z</cp:lastPrinted>
  <dcterms:created xsi:type="dcterms:W3CDTF">2023-04-13T08:51:00Z</dcterms:created>
  <dcterms:modified xsi:type="dcterms:W3CDTF">2023-04-13T08:51:00Z</dcterms:modified>
</cp:coreProperties>
</file>