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C2E" w:rsidRPr="00DA2AC1" w:rsidRDefault="008C2C2E" w:rsidP="008C2C2E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8C2C2E" w:rsidRPr="00DA2AC1" w:rsidRDefault="008C2C2E" w:rsidP="008C2C2E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8C2C2E" w:rsidRPr="00DA2AC1" w:rsidRDefault="008C2C2E" w:rsidP="008C2C2E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8C2C2E" w:rsidRPr="00DA2AC1" w:rsidRDefault="008C2C2E" w:rsidP="008C2C2E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8C2C2E" w:rsidRPr="00DA2AC1" w:rsidRDefault="008C2C2E" w:rsidP="008C2C2E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06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04</w:t>
      </w:r>
      <w:r w:rsidRPr="00DA2AC1">
        <w:rPr>
          <w:sz w:val="24"/>
          <w:szCs w:val="24"/>
        </w:rPr>
        <w:t>-</w:t>
      </w:r>
      <w:r w:rsidR="00164F7F">
        <w:rPr>
          <w:sz w:val="24"/>
          <w:szCs w:val="24"/>
        </w:rPr>
        <w:t>1</w:t>
      </w:r>
      <w:r w:rsidR="009F2B69">
        <w:rPr>
          <w:sz w:val="24"/>
          <w:szCs w:val="24"/>
        </w:rPr>
        <w:t>3</w:t>
      </w:r>
    </w:p>
    <w:p w:rsidR="008C2C2E" w:rsidRDefault="008C2C2E" w:rsidP="008C2C2E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8C2C2E" w:rsidRPr="008C2C2E" w:rsidRDefault="008C2C2E" w:rsidP="008C2C2E"/>
    <w:p w:rsidR="008C2C2E" w:rsidRPr="001566D5" w:rsidRDefault="008C2C2E" w:rsidP="008C2C2E"/>
    <w:p w:rsidR="008C2C2E" w:rsidRDefault="008C2C2E" w:rsidP="008C2C2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8C2C2E" w:rsidRDefault="008C2C2E" w:rsidP="008C2C2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8C2C2E" w:rsidRDefault="008C2C2E" w:rsidP="008C2C2E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8C2C2E" w:rsidRDefault="008C2C2E" w:rsidP="008C2C2E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8C2C2E" w:rsidRPr="001566D5" w:rsidRDefault="008C2C2E" w:rsidP="008C2C2E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8C2C2E" w:rsidRDefault="008C2C2E" w:rsidP="008C2C2E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8C2C2E" w:rsidRDefault="008C2C2E" w:rsidP="008C2C2E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- 9</w:t>
      </w:r>
    </w:p>
    <w:p w:rsidR="008C2C2E" w:rsidRDefault="008C2C2E" w:rsidP="008C2C2E">
      <w:pPr>
        <w:jc w:val="both"/>
        <w:rPr>
          <w:i/>
          <w:sz w:val="22"/>
          <w:szCs w:val="22"/>
        </w:rPr>
      </w:pPr>
    </w:p>
    <w:p w:rsidR="008C2C2E" w:rsidRPr="00406690" w:rsidRDefault="008C2C2E" w:rsidP="008C2C2E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8C2C2E" w:rsidRPr="00406690" w:rsidRDefault="008C2C2E" w:rsidP="008C2C2E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przetargu nieograniczonego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8C2C2E" w:rsidRPr="005B5F96" w:rsidRDefault="008C2C2E" w:rsidP="008C2C2E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>
        <w:rPr>
          <w:b/>
          <w:bCs/>
          <w:sz w:val="22"/>
          <w:szCs w:val="22"/>
        </w:rPr>
        <w:t>„</w:t>
      </w:r>
      <w:r w:rsidRPr="00F46B31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produkt</w:t>
      </w:r>
      <w:r w:rsidRPr="00F46B31">
        <w:rPr>
          <w:b/>
          <w:bCs/>
          <w:i/>
          <w:sz w:val="22"/>
          <w:szCs w:val="22"/>
        </w:rPr>
        <w:t xml:space="preserve">ów </w:t>
      </w:r>
      <w:r>
        <w:rPr>
          <w:b/>
          <w:bCs/>
          <w:i/>
          <w:sz w:val="22"/>
          <w:szCs w:val="22"/>
        </w:rPr>
        <w:t>l</w:t>
      </w:r>
      <w:r w:rsidRPr="00F46B31">
        <w:rPr>
          <w:b/>
          <w:bCs/>
          <w:i/>
          <w:sz w:val="22"/>
          <w:szCs w:val="22"/>
        </w:rPr>
        <w:t>e</w:t>
      </w:r>
      <w:r>
        <w:rPr>
          <w:b/>
          <w:bCs/>
          <w:i/>
          <w:sz w:val="22"/>
          <w:szCs w:val="22"/>
        </w:rPr>
        <w:t>cz</w:t>
      </w:r>
      <w:r w:rsidRPr="00F46B31">
        <w:rPr>
          <w:b/>
          <w:bCs/>
          <w:i/>
          <w:sz w:val="22"/>
          <w:szCs w:val="22"/>
        </w:rPr>
        <w:t>n</w:t>
      </w:r>
      <w:r>
        <w:rPr>
          <w:b/>
          <w:bCs/>
          <w:i/>
          <w:sz w:val="22"/>
          <w:szCs w:val="22"/>
        </w:rPr>
        <w:t>icz</w:t>
      </w:r>
      <w:r w:rsidRPr="00F46B31">
        <w:rPr>
          <w:b/>
          <w:bCs/>
          <w:i/>
          <w:sz w:val="22"/>
          <w:szCs w:val="22"/>
        </w:rPr>
        <w:t>ych</w:t>
      </w:r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06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8C2C2E" w:rsidRDefault="008C2C2E" w:rsidP="008C2C2E">
      <w:pPr>
        <w:jc w:val="both"/>
        <w:rPr>
          <w:b/>
          <w:sz w:val="22"/>
          <w:szCs w:val="22"/>
        </w:rPr>
      </w:pPr>
    </w:p>
    <w:p w:rsidR="00E43B95" w:rsidRDefault="00E43B95" w:rsidP="008C2C2E">
      <w:pPr>
        <w:jc w:val="both"/>
        <w:rPr>
          <w:sz w:val="24"/>
          <w:szCs w:val="24"/>
        </w:rPr>
      </w:pPr>
    </w:p>
    <w:p w:rsidR="008C2C2E" w:rsidRPr="001566D5" w:rsidRDefault="008C2C2E" w:rsidP="008C2C2E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135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CE0560" w:rsidRDefault="00CE0560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915D7C" w:rsidRPr="009003D1" w:rsidTr="00996235">
        <w:tc>
          <w:tcPr>
            <w:tcW w:w="9356" w:type="dxa"/>
            <w:shd w:val="clear" w:color="auto" w:fill="auto"/>
          </w:tcPr>
          <w:p w:rsidR="00915D7C" w:rsidRPr="008C2C2E" w:rsidRDefault="00915D7C" w:rsidP="008C2C2E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8C2C2E">
              <w:rPr>
                <w:sz w:val="24"/>
                <w:szCs w:val="24"/>
              </w:rPr>
              <w:t xml:space="preserve">Pakiet 18, Pozycja 18, </w:t>
            </w:r>
            <w:proofErr w:type="spellStart"/>
            <w:r w:rsidRPr="008C2C2E">
              <w:rPr>
                <w:sz w:val="24"/>
                <w:szCs w:val="24"/>
              </w:rPr>
              <w:t>Metamizole</w:t>
            </w:r>
            <w:proofErr w:type="spellEnd"/>
            <w:r w:rsidRPr="008C2C2E">
              <w:rPr>
                <w:sz w:val="24"/>
                <w:szCs w:val="24"/>
              </w:rPr>
              <w:t xml:space="preserve"> </w:t>
            </w:r>
            <w:proofErr w:type="spellStart"/>
            <w:r w:rsidRPr="008C2C2E">
              <w:rPr>
                <w:sz w:val="24"/>
                <w:szCs w:val="24"/>
              </w:rPr>
              <w:t>inj</w:t>
            </w:r>
            <w:proofErr w:type="spellEnd"/>
            <w:r w:rsidRPr="008C2C2E">
              <w:rPr>
                <w:sz w:val="24"/>
                <w:szCs w:val="24"/>
              </w:rPr>
              <w:t xml:space="preserve">. 2.5/5 ml x 5 </w:t>
            </w:r>
            <w:proofErr w:type="spellStart"/>
            <w:r w:rsidRPr="008C2C2E">
              <w:rPr>
                <w:sz w:val="24"/>
                <w:szCs w:val="24"/>
              </w:rPr>
              <w:t>amp</w:t>
            </w:r>
            <w:proofErr w:type="spellEnd"/>
            <w:r w:rsidRPr="008C2C2E">
              <w:rPr>
                <w:sz w:val="24"/>
                <w:szCs w:val="24"/>
              </w:rPr>
              <w:t xml:space="preserve"> * możliwość podania z poz. 31, 32.:</w:t>
            </w:r>
          </w:p>
          <w:p w:rsidR="00915D7C" w:rsidRPr="008C2C2E" w:rsidRDefault="008C2C2E" w:rsidP="008C2C2E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8C2C2E">
              <w:rPr>
                <w:b/>
                <w:sz w:val="24"/>
                <w:szCs w:val="24"/>
              </w:rPr>
              <w:t>Odp.:</w:t>
            </w:r>
          </w:p>
          <w:p w:rsidR="00F21C01" w:rsidRPr="00D63880" w:rsidRDefault="00F21C01" w:rsidP="00F21C01">
            <w:pPr>
              <w:ind w:left="30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miał na myśli możliwość podania produktu tj. Metamizol </w:t>
            </w:r>
            <w:r w:rsidRPr="008C2C2E">
              <w:rPr>
                <w:sz w:val="24"/>
                <w:szCs w:val="24"/>
              </w:rPr>
              <w:t xml:space="preserve">z </w:t>
            </w:r>
            <w:r>
              <w:rPr>
                <w:sz w:val="24"/>
                <w:szCs w:val="24"/>
              </w:rPr>
              <w:t xml:space="preserve">poz. 18 z produktami </w:t>
            </w:r>
            <w:proofErr w:type="spellStart"/>
            <w:r w:rsidRPr="008C2C2E">
              <w:rPr>
                <w:sz w:val="24"/>
                <w:szCs w:val="24"/>
              </w:rPr>
              <w:t>Tramadol</w:t>
            </w:r>
            <w:proofErr w:type="spellEnd"/>
            <w:r>
              <w:rPr>
                <w:sz w:val="24"/>
                <w:szCs w:val="24"/>
              </w:rPr>
              <w:t xml:space="preserve"> w poz. 30, 31.</w:t>
            </w:r>
          </w:p>
          <w:p w:rsidR="008C2C2E" w:rsidRPr="008C2C2E" w:rsidRDefault="008C2C2E" w:rsidP="0099623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915D7C" w:rsidRPr="008C2C2E" w:rsidRDefault="00915D7C" w:rsidP="00E43B95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8C2C2E">
              <w:rPr>
                <w:sz w:val="24"/>
                <w:szCs w:val="24"/>
              </w:rPr>
              <w:t>Pak 18 poz</w:t>
            </w:r>
            <w:r w:rsidR="008C2C2E">
              <w:rPr>
                <w:sz w:val="24"/>
                <w:szCs w:val="24"/>
              </w:rPr>
              <w:t>.</w:t>
            </w:r>
            <w:r w:rsidRPr="008C2C2E">
              <w:rPr>
                <w:sz w:val="24"/>
                <w:szCs w:val="24"/>
              </w:rPr>
              <w:t xml:space="preserve"> 20 Czy Zamawiający miał na myśli połączenie z poz</w:t>
            </w:r>
            <w:r w:rsidR="00D63880">
              <w:rPr>
                <w:sz w:val="24"/>
                <w:szCs w:val="24"/>
              </w:rPr>
              <w:t>.</w:t>
            </w:r>
            <w:r w:rsidRPr="008C2C2E">
              <w:rPr>
                <w:sz w:val="24"/>
                <w:szCs w:val="24"/>
              </w:rPr>
              <w:t xml:space="preserve"> 32 i 33? Metamizol </w:t>
            </w:r>
            <w:r w:rsidR="008C2C2E">
              <w:rPr>
                <w:sz w:val="24"/>
                <w:szCs w:val="24"/>
              </w:rPr>
              <w:t xml:space="preserve">                </w:t>
            </w:r>
            <w:r w:rsidRPr="008C2C2E">
              <w:rPr>
                <w:sz w:val="24"/>
                <w:szCs w:val="24"/>
              </w:rPr>
              <w:t xml:space="preserve">z </w:t>
            </w:r>
            <w:proofErr w:type="spellStart"/>
            <w:r w:rsidRPr="008C2C2E">
              <w:rPr>
                <w:sz w:val="24"/>
                <w:szCs w:val="24"/>
              </w:rPr>
              <w:t>Tramadolem</w:t>
            </w:r>
            <w:proofErr w:type="spellEnd"/>
            <w:r w:rsidRPr="008C2C2E">
              <w:rPr>
                <w:sz w:val="24"/>
                <w:szCs w:val="24"/>
              </w:rPr>
              <w:t>?</w:t>
            </w:r>
          </w:p>
          <w:p w:rsidR="00E43B95" w:rsidRDefault="00E43B95" w:rsidP="00E43B9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8C2C2E">
              <w:rPr>
                <w:b/>
                <w:sz w:val="24"/>
                <w:szCs w:val="24"/>
              </w:rPr>
              <w:t>Odp.:</w:t>
            </w:r>
          </w:p>
          <w:p w:rsidR="00BC54E3" w:rsidRPr="00D63880" w:rsidRDefault="00BC54E3" w:rsidP="00BC54E3">
            <w:pPr>
              <w:ind w:left="30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miał na myśli możliwość podania produktu tj. Metamizol </w:t>
            </w:r>
            <w:r w:rsidRPr="008C2C2E">
              <w:rPr>
                <w:sz w:val="24"/>
                <w:szCs w:val="24"/>
              </w:rPr>
              <w:t xml:space="preserve">z </w:t>
            </w:r>
            <w:r>
              <w:rPr>
                <w:sz w:val="24"/>
                <w:szCs w:val="24"/>
              </w:rPr>
              <w:t xml:space="preserve">poz. 18 z produktami </w:t>
            </w:r>
            <w:proofErr w:type="spellStart"/>
            <w:r w:rsidRPr="008C2C2E">
              <w:rPr>
                <w:sz w:val="24"/>
                <w:szCs w:val="24"/>
              </w:rPr>
              <w:t>Tramadol</w:t>
            </w:r>
            <w:proofErr w:type="spellEnd"/>
            <w:r>
              <w:rPr>
                <w:sz w:val="24"/>
                <w:szCs w:val="24"/>
              </w:rPr>
              <w:t xml:space="preserve"> w poz. 30, 31.</w:t>
            </w:r>
          </w:p>
          <w:p w:rsidR="00915D7C" w:rsidRPr="00915D7C" w:rsidRDefault="00915D7C" w:rsidP="00D63880">
            <w:p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396E9E" w:rsidRDefault="00396E9E" w:rsidP="00396E9E">
      <w:pPr>
        <w:jc w:val="right"/>
        <w:rPr>
          <w:i/>
          <w:sz w:val="24"/>
          <w:szCs w:val="24"/>
        </w:rPr>
      </w:pPr>
    </w:p>
    <w:p w:rsidR="00BC54E3" w:rsidRDefault="00BC54E3" w:rsidP="00396E9E">
      <w:pPr>
        <w:jc w:val="right"/>
        <w:rPr>
          <w:i/>
          <w:sz w:val="24"/>
          <w:szCs w:val="24"/>
        </w:rPr>
      </w:pPr>
    </w:p>
    <w:p w:rsidR="00396E9E" w:rsidRDefault="00396E9E" w:rsidP="00396E9E">
      <w:pPr>
        <w:jc w:val="right"/>
        <w:rPr>
          <w:i/>
          <w:sz w:val="24"/>
          <w:szCs w:val="24"/>
        </w:rPr>
      </w:pPr>
      <w:r w:rsidRPr="00F5699A">
        <w:rPr>
          <w:i/>
          <w:sz w:val="24"/>
          <w:szCs w:val="24"/>
        </w:rPr>
        <w:t xml:space="preserve">Zamawiający </w:t>
      </w:r>
    </w:p>
    <w:p w:rsidR="00396E9E" w:rsidRDefault="00396E9E" w:rsidP="00396E9E">
      <w:pPr>
        <w:jc w:val="right"/>
        <w:rPr>
          <w:i/>
          <w:sz w:val="24"/>
          <w:szCs w:val="24"/>
        </w:rPr>
      </w:pPr>
    </w:p>
    <w:p w:rsidR="00396E9E" w:rsidRDefault="00396E9E" w:rsidP="00396E9E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396E9E" w:rsidRPr="005B5F96" w:rsidRDefault="00396E9E" w:rsidP="00396E9E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9003D1" w:rsidSect="00BC54E3">
      <w:footerReference w:type="even" r:id="rId7"/>
      <w:footerReference w:type="default" r:id="rId8"/>
      <w:footerReference w:type="first" r:id="rId9"/>
      <w:pgSz w:w="11906" w:h="16838" w:code="9"/>
      <w:pgMar w:top="567" w:right="1418" w:bottom="1276" w:left="1418" w:header="708" w:footer="52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32FB" w:rsidRDefault="006932FB">
      <w:r>
        <w:separator/>
      </w:r>
    </w:p>
  </w:endnote>
  <w:endnote w:type="continuationSeparator" w:id="0">
    <w:p w:rsidR="006932FB" w:rsidRDefault="006932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4559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45595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4559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52FF1" w:rsidRPr="00652FF1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32FB" w:rsidRDefault="006932FB">
      <w:r>
        <w:separator/>
      </w:r>
    </w:p>
  </w:footnote>
  <w:footnote w:type="continuationSeparator" w:id="0">
    <w:p w:rsidR="006932FB" w:rsidRDefault="006932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4D43440C"/>
    <w:multiLevelType w:val="hybridMultilevel"/>
    <w:tmpl w:val="3732F0D0"/>
    <w:lvl w:ilvl="0" w:tplc="89C48DD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915D7C"/>
    <w:rsid w:val="00031374"/>
    <w:rsid w:val="000A1097"/>
    <w:rsid w:val="000E2A8F"/>
    <w:rsid w:val="0012774F"/>
    <w:rsid w:val="00144B7A"/>
    <w:rsid w:val="00164F7F"/>
    <w:rsid w:val="001671A6"/>
    <w:rsid w:val="00180C6E"/>
    <w:rsid w:val="00210BBC"/>
    <w:rsid w:val="0029606A"/>
    <w:rsid w:val="003031E6"/>
    <w:rsid w:val="00327750"/>
    <w:rsid w:val="00396E9E"/>
    <w:rsid w:val="00413151"/>
    <w:rsid w:val="00454B81"/>
    <w:rsid w:val="004848F3"/>
    <w:rsid w:val="004A75F2"/>
    <w:rsid w:val="005144A9"/>
    <w:rsid w:val="00520165"/>
    <w:rsid w:val="005B1B08"/>
    <w:rsid w:val="00632C3C"/>
    <w:rsid w:val="00652FF1"/>
    <w:rsid w:val="00662BDB"/>
    <w:rsid w:val="006932FB"/>
    <w:rsid w:val="006A5DF1"/>
    <w:rsid w:val="006B7198"/>
    <w:rsid w:val="006D4AB3"/>
    <w:rsid w:val="006F3B81"/>
    <w:rsid w:val="007D7198"/>
    <w:rsid w:val="007E7434"/>
    <w:rsid w:val="00870F9F"/>
    <w:rsid w:val="008804B6"/>
    <w:rsid w:val="00893448"/>
    <w:rsid w:val="00897AB0"/>
    <w:rsid w:val="008A3553"/>
    <w:rsid w:val="008C2C2E"/>
    <w:rsid w:val="009003D1"/>
    <w:rsid w:val="00915D7C"/>
    <w:rsid w:val="00945595"/>
    <w:rsid w:val="00947A50"/>
    <w:rsid w:val="009F2B69"/>
    <w:rsid w:val="00A905AC"/>
    <w:rsid w:val="00B1255C"/>
    <w:rsid w:val="00B20A40"/>
    <w:rsid w:val="00BA6584"/>
    <w:rsid w:val="00BC54E3"/>
    <w:rsid w:val="00BE7BFD"/>
    <w:rsid w:val="00C370F2"/>
    <w:rsid w:val="00C44EEC"/>
    <w:rsid w:val="00CE0560"/>
    <w:rsid w:val="00CF4E2A"/>
    <w:rsid w:val="00D22FFA"/>
    <w:rsid w:val="00D63880"/>
    <w:rsid w:val="00D8461B"/>
    <w:rsid w:val="00D9049C"/>
    <w:rsid w:val="00D915F2"/>
    <w:rsid w:val="00DF32E8"/>
    <w:rsid w:val="00E21B49"/>
    <w:rsid w:val="00E2789F"/>
    <w:rsid w:val="00E43B95"/>
    <w:rsid w:val="00E72428"/>
    <w:rsid w:val="00EA14B3"/>
    <w:rsid w:val="00EA416E"/>
    <w:rsid w:val="00F21C01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E7434"/>
  </w:style>
  <w:style w:type="paragraph" w:styleId="Nagwek1">
    <w:name w:val="heading 1"/>
    <w:basedOn w:val="Normalny"/>
    <w:next w:val="Normalny"/>
    <w:link w:val="Nagwek1Znak"/>
    <w:qFormat/>
    <w:rsid w:val="007E743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E7434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E743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E743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E7434"/>
  </w:style>
  <w:style w:type="paragraph" w:styleId="Tekstpodstawowywcity">
    <w:name w:val="Body Text Indent"/>
    <w:basedOn w:val="Normalny"/>
    <w:rsid w:val="007E743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7E743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7E7434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7E7434"/>
    <w:rPr>
      <w:sz w:val="28"/>
    </w:rPr>
  </w:style>
  <w:style w:type="paragraph" w:styleId="Tekstpodstawowywcity3">
    <w:name w:val="Body Text Indent 3"/>
    <w:basedOn w:val="Normalny"/>
    <w:rsid w:val="007E7434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8C2C2E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8C2C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2023-04-12T09:03:00Z</cp:lastPrinted>
  <dcterms:created xsi:type="dcterms:W3CDTF">2023-04-13T08:52:00Z</dcterms:created>
  <dcterms:modified xsi:type="dcterms:W3CDTF">2023-04-13T08:52:00Z</dcterms:modified>
</cp:coreProperties>
</file>