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0E" w:rsidRPr="00DA2AC1" w:rsidRDefault="0022390E" w:rsidP="0022390E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22390E" w:rsidRPr="00DA2AC1" w:rsidRDefault="0022390E" w:rsidP="0022390E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22390E" w:rsidRPr="00DA2AC1" w:rsidRDefault="0022390E" w:rsidP="0022390E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22390E" w:rsidRPr="00DA2AC1" w:rsidRDefault="0022390E" w:rsidP="0022390E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22390E" w:rsidRPr="00DA2AC1" w:rsidRDefault="0022390E" w:rsidP="0022390E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06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04</w:t>
      </w:r>
      <w:r w:rsidRPr="00DA2AC1">
        <w:rPr>
          <w:sz w:val="24"/>
          <w:szCs w:val="24"/>
        </w:rPr>
        <w:t>-</w:t>
      </w:r>
      <w:r w:rsidR="00FC7C98">
        <w:rPr>
          <w:sz w:val="24"/>
          <w:szCs w:val="24"/>
        </w:rPr>
        <w:t>1</w:t>
      </w:r>
      <w:r w:rsidR="00F84963">
        <w:rPr>
          <w:sz w:val="24"/>
          <w:szCs w:val="24"/>
        </w:rPr>
        <w:t>3</w:t>
      </w:r>
    </w:p>
    <w:p w:rsidR="0022390E" w:rsidRDefault="0022390E" w:rsidP="0022390E"/>
    <w:p w:rsidR="00AF5935" w:rsidRPr="008C2C2E" w:rsidRDefault="00AF5935" w:rsidP="0022390E"/>
    <w:p w:rsidR="0022390E" w:rsidRPr="001566D5" w:rsidRDefault="0022390E" w:rsidP="0022390E"/>
    <w:p w:rsidR="0022390E" w:rsidRDefault="0022390E" w:rsidP="0022390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22390E" w:rsidRDefault="0022390E" w:rsidP="0022390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22390E" w:rsidRDefault="0022390E" w:rsidP="0022390E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AF5935" w:rsidRDefault="00AF5935" w:rsidP="0022390E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22390E" w:rsidRPr="001566D5" w:rsidRDefault="0022390E" w:rsidP="0022390E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22390E" w:rsidRDefault="0022390E" w:rsidP="0022390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22390E" w:rsidRDefault="0022390E" w:rsidP="0022390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- 12</w:t>
      </w:r>
    </w:p>
    <w:p w:rsidR="0022390E" w:rsidRDefault="0022390E" w:rsidP="0022390E">
      <w:pPr>
        <w:jc w:val="both"/>
        <w:rPr>
          <w:i/>
          <w:sz w:val="22"/>
          <w:szCs w:val="22"/>
        </w:rPr>
      </w:pPr>
    </w:p>
    <w:p w:rsidR="0022390E" w:rsidRPr="00406690" w:rsidRDefault="0022390E" w:rsidP="0022390E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22390E" w:rsidRPr="00406690" w:rsidRDefault="0022390E" w:rsidP="0022390E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przetargu nieograniczonego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22390E" w:rsidRPr="005B5F96" w:rsidRDefault="0022390E" w:rsidP="0022390E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>
        <w:rPr>
          <w:b/>
          <w:bCs/>
          <w:sz w:val="22"/>
          <w:szCs w:val="22"/>
        </w:rPr>
        <w:t>„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produkt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l</w:t>
      </w:r>
      <w:r w:rsidRPr="00F46B31">
        <w:rPr>
          <w:b/>
          <w:bCs/>
          <w:i/>
          <w:sz w:val="22"/>
          <w:szCs w:val="22"/>
        </w:rPr>
        <w:t>e</w:t>
      </w:r>
      <w:r>
        <w:rPr>
          <w:b/>
          <w:bCs/>
          <w:i/>
          <w:sz w:val="22"/>
          <w:szCs w:val="22"/>
        </w:rPr>
        <w:t>cz</w:t>
      </w:r>
      <w:r w:rsidRPr="00F46B31">
        <w:rPr>
          <w:b/>
          <w:bCs/>
          <w:i/>
          <w:sz w:val="22"/>
          <w:szCs w:val="22"/>
        </w:rPr>
        <w:t>n</w:t>
      </w:r>
      <w:r>
        <w:rPr>
          <w:b/>
          <w:bCs/>
          <w:i/>
          <w:sz w:val="22"/>
          <w:szCs w:val="22"/>
        </w:rPr>
        <w:t>icz</w:t>
      </w:r>
      <w:r w:rsidRPr="00F46B31">
        <w:rPr>
          <w:b/>
          <w:bCs/>
          <w:i/>
          <w:sz w:val="22"/>
          <w:szCs w:val="22"/>
        </w:rPr>
        <w:t>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06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22390E" w:rsidRDefault="0022390E" w:rsidP="0022390E">
      <w:pPr>
        <w:jc w:val="both"/>
        <w:rPr>
          <w:b/>
          <w:sz w:val="22"/>
          <w:szCs w:val="22"/>
        </w:rPr>
      </w:pPr>
    </w:p>
    <w:p w:rsidR="0022390E" w:rsidRDefault="0022390E" w:rsidP="0022390E">
      <w:pPr>
        <w:jc w:val="both"/>
        <w:rPr>
          <w:sz w:val="24"/>
          <w:szCs w:val="24"/>
        </w:rPr>
      </w:pPr>
    </w:p>
    <w:p w:rsidR="0022390E" w:rsidRPr="001566D5" w:rsidRDefault="0022390E" w:rsidP="0022390E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135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C72A07" w:rsidRPr="009003D1" w:rsidTr="005A2823">
        <w:tc>
          <w:tcPr>
            <w:tcW w:w="9356" w:type="dxa"/>
            <w:shd w:val="clear" w:color="auto" w:fill="auto"/>
          </w:tcPr>
          <w:p w:rsidR="00AF5935" w:rsidRDefault="00AF5935" w:rsidP="005A2823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C72A07" w:rsidRPr="0022390E" w:rsidRDefault="0022390E" w:rsidP="005A2823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</w:t>
            </w:r>
            <w:r w:rsidR="00C72A07" w:rsidRPr="0022390E">
              <w:rPr>
                <w:sz w:val="24"/>
                <w:szCs w:val="24"/>
                <w:u w:val="single"/>
              </w:rPr>
              <w:t>akiet nr 25 pozycji 103</w:t>
            </w:r>
          </w:p>
          <w:p w:rsidR="00C72A07" w:rsidRDefault="00C72A07" w:rsidP="0022390E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22390E">
              <w:rPr>
                <w:sz w:val="24"/>
                <w:szCs w:val="24"/>
              </w:rPr>
              <w:t>Czy Zamawiający zgodzi się na zaoferowanie diety w opakowaniu 4 x 125ml, pozostałe parametry zgodnie z SIWZ? Jeżeli tak, prosimy o przeliczenie ilości lub podanie ilości wymaganej po dopuszczeniu.</w:t>
            </w:r>
          </w:p>
          <w:p w:rsidR="0022390E" w:rsidRPr="0022390E" w:rsidRDefault="0022390E" w:rsidP="0022390E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2390E">
              <w:rPr>
                <w:b/>
                <w:sz w:val="24"/>
                <w:szCs w:val="24"/>
              </w:rPr>
              <w:t>Odp.:</w:t>
            </w:r>
          </w:p>
          <w:p w:rsidR="0022390E" w:rsidRPr="0022390E" w:rsidRDefault="00FC7C98" w:rsidP="0022390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25 poz. 103 </w:t>
            </w:r>
            <w:r w:rsidRPr="0022390E">
              <w:rPr>
                <w:sz w:val="24"/>
                <w:szCs w:val="24"/>
              </w:rPr>
              <w:t>opakowani</w:t>
            </w:r>
            <w:r>
              <w:rPr>
                <w:sz w:val="24"/>
                <w:szCs w:val="24"/>
              </w:rPr>
              <w:t>a</w:t>
            </w:r>
            <w:r w:rsidRPr="0022390E">
              <w:rPr>
                <w:sz w:val="24"/>
                <w:szCs w:val="24"/>
              </w:rPr>
              <w:t xml:space="preserve"> 4 x 125</w:t>
            </w:r>
            <w:r>
              <w:rPr>
                <w:sz w:val="24"/>
                <w:szCs w:val="24"/>
              </w:rPr>
              <w:t xml:space="preserve"> </w:t>
            </w:r>
            <w:r w:rsidRPr="0022390E">
              <w:rPr>
                <w:sz w:val="24"/>
                <w:szCs w:val="24"/>
              </w:rPr>
              <w:t>ml</w:t>
            </w:r>
            <w:r>
              <w:rPr>
                <w:sz w:val="24"/>
                <w:szCs w:val="24"/>
              </w:rPr>
              <w:t xml:space="preserve"> z przeliczeniem ilości z 200 ml na 125 ml tj. 640 szt.</w:t>
            </w:r>
          </w:p>
          <w:p w:rsidR="00C72A07" w:rsidRPr="00C72A07" w:rsidRDefault="00C72A07" w:rsidP="005A2823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E440A1" w:rsidRDefault="00E440A1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p w:rsidR="00E440A1" w:rsidRDefault="00E440A1" w:rsidP="009360B8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E440A1" w:rsidRDefault="00E440A1" w:rsidP="009360B8">
      <w:pPr>
        <w:jc w:val="right"/>
        <w:rPr>
          <w:i/>
          <w:sz w:val="24"/>
          <w:szCs w:val="24"/>
        </w:rPr>
      </w:pPr>
    </w:p>
    <w:p w:rsidR="00E440A1" w:rsidRDefault="00E440A1" w:rsidP="009360B8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E440A1" w:rsidRDefault="00E440A1" w:rsidP="009360B8">
      <w:pPr>
        <w:ind w:left="567"/>
        <w:jc w:val="right"/>
        <w:rPr>
          <w:rFonts w:ascii="Arial" w:hAnsi="Arial" w:cs="Arial"/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E440A1" w:rsidRDefault="00E440A1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p w:rsidR="00E440A1" w:rsidRPr="009003D1" w:rsidRDefault="00E440A1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E440A1" w:rsidRPr="009003D1" w:rsidSect="002239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291D" w:rsidRDefault="006B291D">
      <w:r>
        <w:separator/>
      </w:r>
    </w:p>
  </w:endnote>
  <w:endnote w:type="continuationSeparator" w:id="0">
    <w:p w:rsidR="006B291D" w:rsidRDefault="006B29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E0F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E0F9F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E0F9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F5935" w:rsidRPr="00AF5935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291D" w:rsidRDefault="006B291D">
      <w:r>
        <w:separator/>
      </w:r>
    </w:p>
  </w:footnote>
  <w:footnote w:type="continuationSeparator" w:id="0">
    <w:p w:rsidR="006B291D" w:rsidRDefault="006B29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A07" w:rsidRDefault="00C72A0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A07" w:rsidRDefault="00C72A0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A07" w:rsidRDefault="00C72A0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C5836FA"/>
    <w:multiLevelType w:val="hybridMultilevel"/>
    <w:tmpl w:val="F430929E"/>
    <w:lvl w:ilvl="0" w:tplc="F970DD5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C72A07"/>
    <w:rsid w:val="00031374"/>
    <w:rsid w:val="000A1097"/>
    <w:rsid w:val="000E2A8F"/>
    <w:rsid w:val="0012774F"/>
    <w:rsid w:val="00144B7A"/>
    <w:rsid w:val="00180C6E"/>
    <w:rsid w:val="0022390E"/>
    <w:rsid w:val="0029606A"/>
    <w:rsid w:val="004848F3"/>
    <w:rsid w:val="004A75F2"/>
    <w:rsid w:val="005144A9"/>
    <w:rsid w:val="00520165"/>
    <w:rsid w:val="005B1B08"/>
    <w:rsid w:val="005C1484"/>
    <w:rsid w:val="005E0F9F"/>
    <w:rsid w:val="00632C3C"/>
    <w:rsid w:val="00662BDB"/>
    <w:rsid w:val="006A5DF1"/>
    <w:rsid w:val="006B291D"/>
    <w:rsid w:val="006B7198"/>
    <w:rsid w:val="006D4AB3"/>
    <w:rsid w:val="006F3B81"/>
    <w:rsid w:val="007D7198"/>
    <w:rsid w:val="00870F9F"/>
    <w:rsid w:val="008804B6"/>
    <w:rsid w:val="00897AB0"/>
    <w:rsid w:val="008A3553"/>
    <w:rsid w:val="008F1C87"/>
    <w:rsid w:val="009003D1"/>
    <w:rsid w:val="009360B8"/>
    <w:rsid w:val="00947A50"/>
    <w:rsid w:val="009E3E78"/>
    <w:rsid w:val="00A905AC"/>
    <w:rsid w:val="00AF5935"/>
    <w:rsid w:val="00B1255C"/>
    <w:rsid w:val="00BA6584"/>
    <w:rsid w:val="00BE7BFD"/>
    <w:rsid w:val="00C370F2"/>
    <w:rsid w:val="00C44EEC"/>
    <w:rsid w:val="00C72A07"/>
    <w:rsid w:val="00CC3840"/>
    <w:rsid w:val="00D22FFA"/>
    <w:rsid w:val="00D8461B"/>
    <w:rsid w:val="00D9049C"/>
    <w:rsid w:val="00D915F2"/>
    <w:rsid w:val="00DF32E8"/>
    <w:rsid w:val="00E21B49"/>
    <w:rsid w:val="00E2789F"/>
    <w:rsid w:val="00E440A1"/>
    <w:rsid w:val="00E72428"/>
    <w:rsid w:val="00EA14B3"/>
    <w:rsid w:val="00EA416E"/>
    <w:rsid w:val="00F310BC"/>
    <w:rsid w:val="00F44C0A"/>
    <w:rsid w:val="00F84963"/>
    <w:rsid w:val="00FA0B8D"/>
    <w:rsid w:val="00FC5957"/>
    <w:rsid w:val="00FC7C98"/>
    <w:rsid w:val="00FD265E"/>
    <w:rsid w:val="00FD7D16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310BC"/>
  </w:style>
  <w:style w:type="paragraph" w:styleId="Nagwek1">
    <w:name w:val="heading 1"/>
    <w:basedOn w:val="Normalny"/>
    <w:next w:val="Normalny"/>
    <w:link w:val="Nagwek1Znak"/>
    <w:qFormat/>
    <w:rsid w:val="00F310B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310B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310B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310B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310BC"/>
  </w:style>
  <w:style w:type="paragraph" w:styleId="Tekstpodstawowywcity">
    <w:name w:val="Body Text Indent"/>
    <w:basedOn w:val="Normalny"/>
    <w:rsid w:val="00F310B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310B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310B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F310BC"/>
    <w:rPr>
      <w:sz w:val="28"/>
    </w:rPr>
  </w:style>
  <w:style w:type="paragraph" w:styleId="Tekstpodstawowywcity3">
    <w:name w:val="Body Text Indent 3"/>
    <w:basedOn w:val="Normalny"/>
    <w:rsid w:val="00F310B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22390E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2239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2023-04-12T09:06:00Z</cp:lastPrinted>
  <dcterms:created xsi:type="dcterms:W3CDTF">2023-04-13T08:53:00Z</dcterms:created>
  <dcterms:modified xsi:type="dcterms:W3CDTF">2023-04-13T08:53:00Z</dcterms:modified>
</cp:coreProperties>
</file>