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8F" w:rsidRPr="00DA2AC1" w:rsidRDefault="0001238F" w:rsidP="000123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01238F" w:rsidRPr="00DA2AC1" w:rsidRDefault="0001238F" w:rsidP="0001238F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01238F" w:rsidRPr="00DA2AC1" w:rsidRDefault="0001238F" w:rsidP="000123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01238F" w:rsidRPr="00DA2AC1" w:rsidRDefault="0001238F" w:rsidP="0001238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1238F" w:rsidRPr="00DA2AC1" w:rsidRDefault="0001238F" w:rsidP="0001238F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E22E3F">
        <w:rPr>
          <w:sz w:val="24"/>
          <w:szCs w:val="24"/>
        </w:rPr>
        <w:t>3</w:t>
      </w:r>
    </w:p>
    <w:p w:rsidR="0001238F" w:rsidRDefault="0001238F" w:rsidP="0001238F"/>
    <w:p w:rsidR="0001238F" w:rsidRPr="008C2C2E" w:rsidRDefault="0001238F" w:rsidP="0001238F"/>
    <w:p w:rsidR="0001238F" w:rsidRPr="001566D5" w:rsidRDefault="0001238F" w:rsidP="0001238F"/>
    <w:p w:rsidR="0001238F" w:rsidRDefault="0001238F" w:rsidP="000123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01238F" w:rsidRDefault="0001238F" w:rsidP="000123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01238F" w:rsidRDefault="0001238F" w:rsidP="0001238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1238F" w:rsidRDefault="0001238F" w:rsidP="0001238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1238F" w:rsidRPr="001566D5" w:rsidRDefault="0001238F" w:rsidP="0001238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01238F" w:rsidRDefault="0001238F" w:rsidP="000123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01238F" w:rsidRDefault="0001238F" w:rsidP="000123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- 13</w:t>
      </w:r>
    </w:p>
    <w:p w:rsidR="0001238F" w:rsidRDefault="0001238F" w:rsidP="0001238F">
      <w:pPr>
        <w:jc w:val="both"/>
        <w:rPr>
          <w:i/>
          <w:sz w:val="22"/>
          <w:szCs w:val="22"/>
        </w:rPr>
      </w:pPr>
    </w:p>
    <w:p w:rsidR="0001238F" w:rsidRPr="00406690" w:rsidRDefault="0001238F" w:rsidP="0001238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01238F" w:rsidRPr="00406690" w:rsidRDefault="0001238F" w:rsidP="0001238F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01238F" w:rsidRPr="005B5F96" w:rsidRDefault="0001238F" w:rsidP="0001238F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01238F" w:rsidRDefault="0001238F" w:rsidP="0001238F">
      <w:pPr>
        <w:jc w:val="both"/>
        <w:rPr>
          <w:b/>
          <w:sz w:val="22"/>
          <w:szCs w:val="22"/>
        </w:rPr>
      </w:pPr>
    </w:p>
    <w:p w:rsidR="0001238F" w:rsidRDefault="0001238F" w:rsidP="0001238F">
      <w:pPr>
        <w:jc w:val="both"/>
        <w:rPr>
          <w:sz w:val="24"/>
          <w:szCs w:val="24"/>
        </w:rPr>
      </w:pPr>
    </w:p>
    <w:p w:rsidR="0001238F" w:rsidRPr="001566D5" w:rsidRDefault="0001238F" w:rsidP="0001238F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A36A5" w:rsidRPr="009003D1" w:rsidTr="00F525DE">
        <w:tc>
          <w:tcPr>
            <w:tcW w:w="9356" w:type="dxa"/>
            <w:shd w:val="clear" w:color="auto" w:fill="auto"/>
          </w:tcPr>
          <w:p w:rsidR="006A36A5" w:rsidRPr="00D86DA7" w:rsidRDefault="006A36A5" w:rsidP="00F525D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86DA7">
              <w:rPr>
                <w:sz w:val="24"/>
                <w:szCs w:val="24"/>
                <w:u w:val="single"/>
              </w:rPr>
              <w:t xml:space="preserve">Dotyczy </w:t>
            </w:r>
            <w:r w:rsidR="00522BC3">
              <w:rPr>
                <w:sz w:val="24"/>
                <w:szCs w:val="24"/>
                <w:u w:val="single"/>
              </w:rPr>
              <w:t>P</w:t>
            </w:r>
            <w:r w:rsidRPr="00D86DA7">
              <w:rPr>
                <w:sz w:val="24"/>
                <w:szCs w:val="24"/>
                <w:u w:val="single"/>
              </w:rPr>
              <w:t>akietu nr 11</w:t>
            </w:r>
          </w:p>
          <w:p w:rsidR="006A36A5" w:rsidRDefault="006A36A5" w:rsidP="00D86DA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1238F">
              <w:rPr>
                <w:sz w:val="24"/>
                <w:szCs w:val="24"/>
              </w:rPr>
              <w:t xml:space="preserve">Czy w związku z wycofaniem produkcji leku </w:t>
            </w:r>
            <w:proofErr w:type="spellStart"/>
            <w:r w:rsidRPr="0001238F">
              <w:rPr>
                <w:sz w:val="24"/>
                <w:szCs w:val="24"/>
              </w:rPr>
              <w:t>Optiray</w:t>
            </w:r>
            <w:proofErr w:type="spellEnd"/>
            <w:r w:rsidRPr="0001238F">
              <w:rPr>
                <w:sz w:val="24"/>
                <w:szCs w:val="24"/>
              </w:rPr>
              <w:t xml:space="preserve"> 300/ 50 ml, Zamawiający wyrazi zgodę na dopuszczenie leku </w:t>
            </w:r>
            <w:proofErr w:type="spellStart"/>
            <w:r w:rsidRPr="0001238F">
              <w:rPr>
                <w:sz w:val="24"/>
                <w:szCs w:val="24"/>
              </w:rPr>
              <w:t>Optiray</w:t>
            </w:r>
            <w:proofErr w:type="spellEnd"/>
            <w:r w:rsidRPr="0001238F">
              <w:rPr>
                <w:sz w:val="24"/>
                <w:szCs w:val="24"/>
              </w:rPr>
              <w:t xml:space="preserve"> 300 /100ml ?</w:t>
            </w:r>
          </w:p>
          <w:p w:rsidR="00D86DA7" w:rsidRDefault="00D86DA7" w:rsidP="00D86DA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86DA7">
              <w:rPr>
                <w:b/>
                <w:sz w:val="24"/>
                <w:szCs w:val="24"/>
              </w:rPr>
              <w:t>Odp.:</w:t>
            </w:r>
          </w:p>
          <w:p w:rsidR="00D86DA7" w:rsidRPr="00D86DA7" w:rsidRDefault="00D86DA7" w:rsidP="00D86DA7">
            <w:pPr>
              <w:ind w:left="30" w:right="-74"/>
              <w:jc w:val="both"/>
              <w:rPr>
                <w:sz w:val="24"/>
                <w:szCs w:val="24"/>
              </w:rPr>
            </w:pPr>
            <w:r w:rsidRPr="00D86DA7">
              <w:rPr>
                <w:sz w:val="24"/>
                <w:szCs w:val="24"/>
              </w:rPr>
              <w:t xml:space="preserve">Zamawiający dopuszcza </w:t>
            </w:r>
            <w:r>
              <w:rPr>
                <w:sz w:val="24"/>
                <w:szCs w:val="24"/>
              </w:rPr>
              <w:t xml:space="preserve">w Pakiecie nr 11 </w:t>
            </w:r>
            <w:r w:rsidRPr="0001238F">
              <w:rPr>
                <w:sz w:val="24"/>
                <w:szCs w:val="24"/>
              </w:rPr>
              <w:t xml:space="preserve">lek </w:t>
            </w:r>
            <w:proofErr w:type="spellStart"/>
            <w:r w:rsidRPr="0001238F">
              <w:rPr>
                <w:sz w:val="24"/>
                <w:szCs w:val="24"/>
              </w:rPr>
              <w:t>Optiray</w:t>
            </w:r>
            <w:proofErr w:type="spellEnd"/>
            <w:r w:rsidRPr="0001238F">
              <w:rPr>
                <w:sz w:val="24"/>
                <w:szCs w:val="24"/>
              </w:rPr>
              <w:t xml:space="preserve"> 300 /100</w:t>
            </w:r>
            <w:r w:rsidR="00522BC3">
              <w:rPr>
                <w:sz w:val="24"/>
                <w:szCs w:val="24"/>
              </w:rPr>
              <w:t xml:space="preserve"> </w:t>
            </w:r>
            <w:r w:rsidRPr="0001238F">
              <w:rPr>
                <w:sz w:val="24"/>
                <w:szCs w:val="24"/>
              </w:rPr>
              <w:t>ml</w:t>
            </w:r>
            <w:r w:rsidR="00522BC3">
              <w:rPr>
                <w:sz w:val="24"/>
                <w:szCs w:val="24"/>
              </w:rPr>
              <w:t xml:space="preserve"> z utrzymaniem ilości.</w:t>
            </w:r>
          </w:p>
          <w:p w:rsidR="00D86DA7" w:rsidRPr="0001238F" w:rsidRDefault="00D86DA7" w:rsidP="00D86DA7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6A36A5" w:rsidRPr="006A36A5" w:rsidRDefault="006A36A5" w:rsidP="00F525D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D86DA7" w:rsidRDefault="00D86DA7" w:rsidP="00D86DA7">
      <w:pPr>
        <w:jc w:val="right"/>
        <w:rPr>
          <w:i/>
          <w:sz w:val="24"/>
          <w:szCs w:val="24"/>
        </w:rPr>
      </w:pPr>
    </w:p>
    <w:p w:rsidR="00D86DA7" w:rsidRDefault="00D86DA7" w:rsidP="00D86DA7">
      <w:pPr>
        <w:jc w:val="right"/>
        <w:rPr>
          <w:i/>
          <w:sz w:val="24"/>
          <w:szCs w:val="24"/>
        </w:rPr>
      </w:pPr>
    </w:p>
    <w:p w:rsidR="00D86DA7" w:rsidRDefault="00D86DA7" w:rsidP="00D86DA7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D86DA7" w:rsidRDefault="00D86DA7" w:rsidP="00D86DA7">
      <w:pPr>
        <w:jc w:val="right"/>
        <w:rPr>
          <w:i/>
          <w:sz w:val="24"/>
          <w:szCs w:val="24"/>
        </w:rPr>
      </w:pPr>
    </w:p>
    <w:p w:rsidR="00D86DA7" w:rsidRDefault="00D86DA7" w:rsidP="00D86DA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D86DA7" w:rsidRDefault="00D86DA7" w:rsidP="00D86DA7">
      <w:pPr>
        <w:ind w:left="567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D86DA7" w:rsidRDefault="00D86DA7" w:rsidP="00D86DA7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0123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718" w:rsidRDefault="00E72718">
      <w:r>
        <w:separator/>
      </w:r>
    </w:p>
  </w:endnote>
  <w:endnote w:type="continuationSeparator" w:id="0">
    <w:p w:rsidR="00E72718" w:rsidRDefault="00E72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F5F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F5F2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F5F2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22BC3" w:rsidRPr="00522BC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718" w:rsidRDefault="00E72718">
      <w:r>
        <w:separator/>
      </w:r>
    </w:p>
  </w:footnote>
  <w:footnote w:type="continuationSeparator" w:id="0">
    <w:p w:rsidR="00E72718" w:rsidRDefault="00E72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A5" w:rsidRDefault="006A36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A5" w:rsidRDefault="006A36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A5" w:rsidRDefault="006A3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1744ED5"/>
    <w:multiLevelType w:val="hybridMultilevel"/>
    <w:tmpl w:val="9EC2EC06"/>
    <w:lvl w:ilvl="0" w:tplc="53C899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A36A5"/>
    <w:rsid w:val="0001238F"/>
    <w:rsid w:val="00031374"/>
    <w:rsid w:val="000A1097"/>
    <w:rsid w:val="000E2A8F"/>
    <w:rsid w:val="0012774F"/>
    <w:rsid w:val="00144B7A"/>
    <w:rsid w:val="00180C6E"/>
    <w:rsid w:val="001F5F24"/>
    <w:rsid w:val="00285334"/>
    <w:rsid w:val="0029606A"/>
    <w:rsid w:val="003004DF"/>
    <w:rsid w:val="004848F3"/>
    <w:rsid w:val="0049611C"/>
    <w:rsid w:val="004A75F2"/>
    <w:rsid w:val="005144A9"/>
    <w:rsid w:val="00520165"/>
    <w:rsid w:val="00522BC3"/>
    <w:rsid w:val="005B1B08"/>
    <w:rsid w:val="00632C3C"/>
    <w:rsid w:val="006509DD"/>
    <w:rsid w:val="00662BDB"/>
    <w:rsid w:val="006A36A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C7DA4"/>
    <w:rsid w:val="00D22FFA"/>
    <w:rsid w:val="00D8461B"/>
    <w:rsid w:val="00D86DA7"/>
    <w:rsid w:val="00D9049C"/>
    <w:rsid w:val="00D915F2"/>
    <w:rsid w:val="00DF32E8"/>
    <w:rsid w:val="00E21B49"/>
    <w:rsid w:val="00E22E3F"/>
    <w:rsid w:val="00E2789F"/>
    <w:rsid w:val="00E72428"/>
    <w:rsid w:val="00E72718"/>
    <w:rsid w:val="00EA14B3"/>
    <w:rsid w:val="00EA416E"/>
    <w:rsid w:val="00F574A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5334"/>
  </w:style>
  <w:style w:type="paragraph" w:styleId="Nagwek1">
    <w:name w:val="heading 1"/>
    <w:basedOn w:val="Normalny"/>
    <w:next w:val="Normalny"/>
    <w:link w:val="Nagwek1Znak"/>
    <w:qFormat/>
    <w:rsid w:val="0028533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533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8533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533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5334"/>
  </w:style>
  <w:style w:type="paragraph" w:styleId="Tekstpodstawowywcity">
    <w:name w:val="Body Text Indent"/>
    <w:basedOn w:val="Normalny"/>
    <w:rsid w:val="0028533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8533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8533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85334"/>
    <w:rPr>
      <w:sz w:val="28"/>
    </w:rPr>
  </w:style>
  <w:style w:type="paragraph" w:styleId="Tekstpodstawowywcity3">
    <w:name w:val="Body Text Indent 3"/>
    <w:basedOn w:val="Normalny"/>
    <w:rsid w:val="0028533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1238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123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2023-04-12T12:36:00Z</cp:lastPrinted>
  <dcterms:created xsi:type="dcterms:W3CDTF">2023-04-13T08:53:00Z</dcterms:created>
  <dcterms:modified xsi:type="dcterms:W3CDTF">2023-04-13T08:53:00Z</dcterms:modified>
</cp:coreProperties>
</file>