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1BE" w:rsidRPr="00BB41D0" w:rsidRDefault="006131BE" w:rsidP="006131BE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6131BE" w:rsidRPr="00BB41D0" w:rsidRDefault="006131BE" w:rsidP="006131BE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6131BE" w:rsidRPr="00BB41D0" w:rsidRDefault="006131BE" w:rsidP="006131BE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6131BE" w:rsidRPr="00BB41D0" w:rsidRDefault="006131BE" w:rsidP="006131BE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</w:t>
      </w:r>
      <w:r>
        <w:rPr>
          <w:sz w:val="24"/>
          <w:szCs w:val="24"/>
        </w:rPr>
        <w:t>3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0</w:t>
      </w:r>
      <w:r w:rsidR="006D5EB0">
        <w:rPr>
          <w:sz w:val="24"/>
          <w:szCs w:val="24"/>
        </w:rPr>
        <w:t>4</w:t>
      </w:r>
      <w:r w:rsidRPr="00BB41D0">
        <w:rPr>
          <w:sz w:val="24"/>
          <w:szCs w:val="24"/>
        </w:rPr>
        <w:t>-</w:t>
      </w:r>
      <w:r w:rsidR="006D5EB0">
        <w:rPr>
          <w:sz w:val="24"/>
          <w:szCs w:val="24"/>
        </w:rPr>
        <w:t>14</w:t>
      </w:r>
    </w:p>
    <w:p w:rsidR="006131BE" w:rsidRPr="003F69B9" w:rsidRDefault="006131BE" w:rsidP="006131BE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6D5EB0">
        <w:rPr>
          <w:b/>
          <w:sz w:val="24"/>
          <w:szCs w:val="24"/>
        </w:rPr>
        <w:t>8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3</w:t>
      </w:r>
      <w:r w:rsidRPr="003F69B9">
        <w:rPr>
          <w:sz w:val="22"/>
          <w:szCs w:val="22"/>
        </w:rPr>
        <w:tab/>
        <w:t xml:space="preserve"> </w:t>
      </w:r>
    </w:p>
    <w:p w:rsidR="006131BE" w:rsidRDefault="006131BE" w:rsidP="006131B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131BE" w:rsidRPr="00A80738" w:rsidRDefault="006131BE" w:rsidP="006131B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6131BE" w:rsidRPr="00BB18D2" w:rsidRDefault="006131BE" w:rsidP="006131BE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6131BE" w:rsidRDefault="006131BE" w:rsidP="006131BE">
      <w:pPr>
        <w:jc w:val="both"/>
        <w:rPr>
          <w:bCs/>
          <w:i/>
          <w:sz w:val="24"/>
          <w:szCs w:val="24"/>
        </w:rPr>
      </w:pPr>
    </w:p>
    <w:p w:rsidR="006131BE" w:rsidRPr="003F69B9" w:rsidRDefault="006131BE" w:rsidP="006131BE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6131BE" w:rsidRPr="003F69B9" w:rsidRDefault="006131BE" w:rsidP="006131BE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6131BE" w:rsidRDefault="006131BE" w:rsidP="006131BE">
      <w:pPr>
        <w:pStyle w:val="Tekstpodstawowywcity"/>
        <w:ind w:firstLine="0"/>
        <w:jc w:val="center"/>
        <w:rPr>
          <w:b/>
          <w:szCs w:val="24"/>
        </w:rPr>
      </w:pPr>
    </w:p>
    <w:p w:rsidR="006131BE" w:rsidRPr="00F24492" w:rsidRDefault="006131BE" w:rsidP="006131BE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„</w:t>
      </w:r>
      <w:r w:rsidRPr="00F24492">
        <w:rPr>
          <w:b/>
          <w:szCs w:val="24"/>
        </w:rPr>
        <w:t xml:space="preserve">Dostawa </w:t>
      </w:r>
      <w:r w:rsidR="006D5EB0">
        <w:rPr>
          <w:b/>
          <w:szCs w:val="24"/>
        </w:rPr>
        <w:t>materiałów do procesów sterylizacji</w:t>
      </w:r>
      <w:r>
        <w:rPr>
          <w:b/>
          <w:szCs w:val="24"/>
        </w:rPr>
        <w:t>”</w:t>
      </w:r>
    </w:p>
    <w:p w:rsidR="006131BE" w:rsidRPr="006650F2" w:rsidRDefault="006131BE" w:rsidP="006131BE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</w:t>
      </w:r>
      <w:r w:rsidR="006D5EB0">
        <w:rPr>
          <w:b/>
          <w:szCs w:val="24"/>
        </w:rPr>
        <w:t>8</w:t>
      </w:r>
      <w:r>
        <w:rPr>
          <w:b/>
          <w:szCs w:val="24"/>
        </w:rPr>
        <w:t>/P/2023</w:t>
      </w:r>
    </w:p>
    <w:p w:rsidR="006131BE" w:rsidRPr="003E03F1" w:rsidRDefault="006131BE" w:rsidP="006131BE">
      <w:pPr>
        <w:jc w:val="both"/>
        <w:rPr>
          <w:sz w:val="18"/>
          <w:szCs w:val="18"/>
        </w:rPr>
      </w:pPr>
    </w:p>
    <w:p w:rsidR="00A2518E" w:rsidRDefault="00A2518E" w:rsidP="00A2518E">
      <w:pPr>
        <w:jc w:val="both"/>
        <w:rPr>
          <w:sz w:val="24"/>
          <w:szCs w:val="24"/>
        </w:rPr>
      </w:pPr>
    </w:p>
    <w:p w:rsidR="006131BE" w:rsidRPr="00BB41D0" w:rsidRDefault="006131BE" w:rsidP="006131BE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6131BE" w:rsidRPr="00BB41D0" w:rsidRDefault="006131BE" w:rsidP="006131BE">
      <w:pPr>
        <w:jc w:val="both"/>
        <w:rPr>
          <w:sz w:val="24"/>
          <w:szCs w:val="24"/>
        </w:rPr>
      </w:pPr>
    </w:p>
    <w:p w:rsidR="006131BE" w:rsidRDefault="006131BE" w:rsidP="006131BE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6D5EB0">
        <w:rPr>
          <w:b/>
          <w:sz w:val="24"/>
          <w:szCs w:val="24"/>
        </w:rPr>
        <w:t>14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</w:t>
      </w:r>
      <w:r w:rsidR="006D5EB0">
        <w:rPr>
          <w:b/>
          <w:sz w:val="24"/>
          <w:szCs w:val="24"/>
        </w:rPr>
        <w:t>4</w:t>
      </w:r>
      <w:r w:rsidRPr="00BB41D0">
        <w:rPr>
          <w:b/>
          <w:sz w:val="24"/>
          <w:szCs w:val="24"/>
        </w:rPr>
        <w:t>/202</w:t>
      </w:r>
      <w:r>
        <w:rPr>
          <w:b/>
          <w:sz w:val="24"/>
          <w:szCs w:val="24"/>
        </w:rPr>
        <w:t>3</w:t>
      </w:r>
      <w:r w:rsidRPr="00BB41D0">
        <w:rPr>
          <w:b/>
          <w:sz w:val="24"/>
          <w:szCs w:val="24"/>
        </w:rPr>
        <w:t xml:space="preserve">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44642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42A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4642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42A">
              <w:rPr>
                <w:sz w:val="22"/>
                <w:szCs w:val="22"/>
              </w:rPr>
              <w:t>Nr</w:t>
            </w:r>
            <w:r w:rsidR="00C82837" w:rsidRPr="0044642A">
              <w:rPr>
                <w:sz w:val="22"/>
                <w:szCs w:val="22"/>
              </w:rPr>
              <w:t xml:space="preserve"> </w:t>
            </w:r>
            <w:r w:rsidRPr="0044642A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44642A" w:rsidRDefault="006D5EB0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42A">
              <w:rPr>
                <w:sz w:val="22"/>
                <w:szCs w:val="22"/>
              </w:rPr>
              <w:t>Nazwa i adres W</w:t>
            </w:r>
            <w:r w:rsidR="006B27ED" w:rsidRPr="0044642A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44642A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42A">
              <w:rPr>
                <w:sz w:val="22"/>
                <w:szCs w:val="22"/>
              </w:rPr>
              <w:t>Cena oferty</w:t>
            </w:r>
            <w:r w:rsidR="006D5EB0" w:rsidRPr="0044642A">
              <w:rPr>
                <w:sz w:val="22"/>
                <w:szCs w:val="22"/>
              </w:rPr>
              <w:t xml:space="preserve"> brutto</w:t>
            </w:r>
          </w:p>
        </w:tc>
      </w:tr>
      <w:tr w:rsidR="00F63278" w:rsidRPr="00BB547B" w:rsidTr="00750B01">
        <w:tc>
          <w:tcPr>
            <w:tcW w:w="993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63278" w:rsidRPr="006D5EB0" w:rsidRDefault="00F63278" w:rsidP="00750B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6D5EB0">
              <w:rPr>
                <w:sz w:val="22"/>
                <w:szCs w:val="22"/>
              </w:rPr>
              <w:t>ARNO-MED</w:t>
            </w:r>
            <w:proofErr w:type="spellEnd"/>
            <w:r w:rsidRPr="006D5EB0">
              <w:rPr>
                <w:sz w:val="22"/>
                <w:szCs w:val="22"/>
              </w:rPr>
              <w:t xml:space="preserve"> Sp. z o.o.</w:t>
            </w:r>
          </w:p>
          <w:p w:rsidR="00F63278" w:rsidRPr="006D5EB0" w:rsidRDefault="00F63278" w:rsidP="00750B01">
            <w:pPr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 xml:space="preserve">Kolejowa 24 </w:t>
            </w:r>
          </w:p>
          <w:p w:rsidR="00F63278" w:rsidRPr="006D5EB0" w:rsidRDefault="00F63278" w:rsidP="00750B01">
            <w:pPr>
              <w:spacing w:after="80"/>
              <w:jc w:val="both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55-081 Mietków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738.00 zł</w:t>
            </w:r>
          </w:p>
        </w:tc>
      </w:tr>
      <w:tr w:rsidR="00F63278" w:rsidRPr="00BB547B" w:rsidTr="00750B01">
        <w:tc>
          <w:tcPr>
            <w:tcW w:w="993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F63278" w:rsidRPr="006D5EB0" w:rsidRDefault="00F63278" w:rsidP="00750B01">
            <w:pPr>
              <w:spacing w:before="80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CONSULTRONIX S.A.</w:t>
            </w:r>
          </w:p>
          <w:p w:rsidR="00F63278" w:rsidRPr="006D5EB0" w:rsidRDefault="00F63278" w:rsidP="00750B01">
            <w:pPr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 xml:space="preserve">Przemysłowa 17 </w:t>
            </w:r>
          </w:p>
          <w:p w:rsidR="00F63278" w:rsidRPr="006D5EB0" w:rsidRDefault="00F63278" w:rsidP="00750B01">
            <w:pPr>
              <w:spacing w:after="80"/>
              <w:jc w:val="both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32-083 Balice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21 977.14 zł</w:t>
            </w:r>
          </w:p>
        </w:tc>
      </w:tr>
      <w:tr w:rsidR="00F63278" w:rsidRPr="00BB547B" w:rsidTr="00750B01">
        <w:tc>
          <w:tcPr>
            <w:tcW w:w="993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F63278" w:rsidRPr="006D5EB0" w:rsidRDefault="00F63278" w:rsidP="00750B01">
            <w:pPr>
              <w:spacing w:before="80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INFORMER MED Sp. z o.o.</w:t>
            </w:r>
          </w:p>
          <w:p w:rsidR="00F63278" w:rsidRPr="006D5EB0" w:rsidRDefault="00F63278" w:rsidP="00750B01">
            <w:pPr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 xml:space="preserve">Winogrady 118 </w:t>
            </w:r>
          </w:p>
          <w:p w:rsidR="00F63278" w:rsidRPr="006D5EB0" w:rsidRDefault="00F63278" w:rsidP="00750B01">
            <w:pPr>
              <w:spacing w:after="80"/>
              <w:jc w:val="both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1 933.20 zł</w:t>
            </w:r>
          </w:p>
        </w:tc>
      </w:tr>
      <w:tr w:rsidR="00F63278" w:rsidRPr="00BB547B" w:rsidTr="00750B01">
        <w:tc>
          <w:tcPr>
            <w:tcW w:w="993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F63278" w:rsidRPr="006D5EB0" w:rsidRDefault="00F63278" w:rsidP="00750B01">
            <w:pPr>
              <w:spacing w:before="80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INFORMER MED Sp. z o.o.</w:t>
            </w:r>
          </w:p>
          <w:p w:rsidR="00F63278" w:rsidRPr="006D5EB0" w:rsidRDefault="00F63278" w:rsidP="00750B01">
            <w:pPr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 xml:space="preserve">Winogrady 118 </w:t>
            </w:r>
          </w:p>
          <w:p w:rsidR="00F63278" w:rsidRPr="006D5EB0" w:rsidRDefault="00F63278" w:rsidP="00750B01">
            <w:pPr>
              <w:spacing w:after="80"/>
              <w:jc w:val="both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811.80 zł</w:t>
            </w:r>
          </w:p>
        </w:tc>
      </w:tr>
      <w:tr w:rsidR="00F63278" w:rsidRPr="00BB547B" w:rsidTr="00750B01">
        <w:tc>
          <w:tcPr>
            <w:tcW w:w="993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F63278" w:rsidRPr="006D5EB0" w:rsidRDefault="00F63278" w:rsidP="00750B01">
            <w:pPr>
              <w:spacing w:before="80"/>
              <w:rPr>
                <w:sz w:val="22"/>
                <w:szCs w:val="22"/>
              </w:rPr>
            </w:pPr>
            <w:proofErr w:type="spellStart"/>
            <w:r w:rsidRPr="006D5EB0">
              <w:rPr>
                <w:sz w:val="22"/>
                <w:szCs w:val="22"/>
              </w:rPr>
              <w:t>MEDIA-MED</w:t>
            </w:r>
            <w:proofErr w:type="spellEnd"/>
            <w:r w:rsidRPr="006D5EB0">
              <w:rPr>
                <w:sz w:val="22"/>
                <w:szCs w:val="22"/>
              </w:rPr>
              <w:t xml:space="preserve"> Sp. z o.o.</w:t>
            </w:r>
          </w:p>
          <w:p w:rsidR="00F63278" w:rsidRPr="006D5EB0" w:rsidRDefault="00F63278" w:rsidP="00750B01">
            <w:pPr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 xml:space="preserve">Promienistych 7 </w:t>
            </w:r>
          </w:p>
          <w:p w:rsidR="00F63278" w:rsidRPr="006D5EB0" w:rsidRDefault="00F63278" w:rsidP="00750B01">
            <w:pPr>
              <w:spacing w:after="80"/>
              <w:jc w:val="both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31-481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3278" w:rsidRPr="006D5EB0" w:rsidRDefault="00F63278" w:rsidP="00750B01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6D5EB0">
              <w:rPr>
                <w:sz w:val="22"/>
                <w:szCs w:val="22"/>
              </w:rPr>
              <w:t>110 500.98 zł</w:t>
            </w:r>
          </w:p>
        </w:tc>
      </w:tr>
      <w:bookmarkEnd w:id="0"/>
    </w:tbl>
    <w:p w:rsidR="0044642A" w:rsidRDefault="0044642A" w:rsidP="0044642A">
      <w:pPr>
        <w:jc w:val="right"/>
        <w:rPr>
          <w:i/>
          <w:sz w:val="24"/>
          <w:szCs w:val="24"/>
        </w:rPr>
      </w:pPr>
    </w:p>
    <w:p w:rsidR="0044642A" w:rsidRDefault="0044642A" w:rsidP="0044642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F5699A">
        <w:rPr>
          <w:i/>
          <w:sz w:val="24"/>
          <w:szCs w:val="24"/>
        </w:rPr>
        <w:t xml:space="preserve">amawiający </w:t>
      </w:r>
    </w:p>
    <w:p w:rsidR="0044642A" w:rsidRDefault="0044642A" w:rsidP="0044642A">
      <w:pPr>
        <w:jc w:val="right"/>
        <w:rPr>
          <w:i/>
          <w:sz w:val="24"/>
          <w:szCs w:val="24"/>
        </w:rPr>
      </w:pPr>
    </w:p>
    <w:p w:rsidR="0044642A" w:rsidRDefault="0044642A" w:rsidP="0044642A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Dyrektor</w:t>
      </w:r>
    </w:p>
    <w:p w:rsidR="00C236D3" w:rsidRPr="00BB547B" w:rsidRDefault="0044642A" w:rsidP="0044642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>
        <w:rPr>
          <w:i/>
          <w:szCs w:val="24"/>
        </w:rPr>
        <w:t xml:space="preserve">Adam </w:t>
      </w:r>
      <w:proofErr w:type="spellStart"/>
      <w:r>
        <w:rPr>
          <w:i/>
          <w:szCs w:val="24"/>
        </w:rPr>
        <w:t>Trzebinczyk</w:t>
      </w:r>
      <w:proofErr w:type="spellEnd"/>
      <w:r>
        <w:rPr>
          <w:i/>
          <w:szCs w:val="24"/>
        </w:rPr>
        <w:t xml:space="preserve">  </w:t>
      </w:r>
    </w:p>
    <w:sectPr w:rsidR="00C236D3" w:rsidRPr="00BB547B" w:rsidSect="006D5EB0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851" w:left="993" w:header="142" w:footer="4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D1E" w:rsidRDefault="00FA3D1E">
      <w:r>
        <w:separator/>
      </w:r>
    </w:p>
  </w:endnote>
  <w:endnote w:type="continuationSeparator" w:id="0">
    <w:p w:rsidR="00FA3D1E" w:rsidRDefault="00FA3D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412F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412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412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412F7">
      <w:rPr>
        <w:rStyle w:val="Numerstrony"/>
        <w:rFonts w:ascii="Arial" w:hAnsi="Arial"/>
        <w:sz w:val="18"/>
        <w:szCs w:val="18"/>
      </w:rPr>
      <w:fldChar w:fldCharType="separate"/>
    </w:r>
    <w:r w:rsidR="00A2518E">
      <w:rPr>
        <w:rStyle w:val="Numerstrony"/>
        <w:rFonts w:ascii="Arial" w:hAnsi="Arial"/>
        <w:noProof/>
        <w:sz w:val="18"/>
        <w:szCs w:val="18"/>
      </w:rPr>
      <w:t>1</w:t>
    </w:r>
    <w:r w:rsidR="004412F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412F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412F7">
      <w:rPr>
        <w:rStyle w:val="Numerstrony"/>
        <w:rFonts w:ascii="Arial" w:hAnsi="Arial"/>
        <w:sz w:val="18"/>
        <w:szCs w:val="18"/>
      </w:rPr>
      <w:fldChar w:fldCharType="separate"/>
    </w:r>
    <w:r w:rsidR="00A2518E">
      <w:rPr>
        <w:rStyle w:val="Numerstrony"/>
        <w:rFonts w:ascii="Arial" w:hAnsi="Arial"/>
        <w:noProof/>
        <w:sz w:val="18"/>
        <w:szCs w:val="18"/>
      </w:rPr>
      <w:t>1</w:t>
    </w:r>
    <w:r w:rsidR="004412F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412F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412F7">
      <w:rPr>
        <w:rStyle w:val="Numerstrony"/>
      </w:rPr>
      <w:fldChar w:fldCharType="separate"/>
    </w:r>
    <w:r>
      <w:rPr>
        <w:rStyle w:val="Numerstrony"/>
        <w:noProof/>
      </w:rPr>
      <w:t>1</w:t>
    </w:r>
    <w:r w:rsidR="004412F7">
      <w:rPr>
        <w:rStyle w:val="Numerstrony"/>
      </w:rPr>
      <w:fldChar w:fldCharType="end"/>
    </w:r>
    <w:r>
      <w:rPr>
        <w:rStyle w:val="Numerstrony"/>
      </w:rPr>
      <w:t>/</w:t>
    </w:r>
    <w:r w:rsidR="004412F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412F7">
      <w:rPr>
        <w:rStyle w:val="Numerstrony"/>
      </w:rPr>
      <w:fldChar w:fldCharType="separate"/>
    </w:r>
    <w:r w:rsidR="00A2518E">
      <w:rPr>
        <w:rStyle w:val="Numerstrony"/>
        <w:noProof/>
      </w:rPr>
      <w:t>1</w:t>
    </w:r>
    <w:r w:rsidR="004412F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D1E" w:rsidRDefault="00FA3D1E">
      <w:r>
        <w:separator/>
      </w:r>
    </w:p>
  </w:footnote>
  <w:footnote w:type="continuationSeparator" w:id="0">
    <w:p w:rsidR="00FA3D1E" w:rsidRDefault="00FA3D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B0" w:rsidRDefault="004412F7" w:rsidP="006D5EB0">
    <w:pPr>
      <w:pStyle w:val="Nagwek"/>
    </w:pPr>
    <w:r w:rsidRPr="004412F7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  <w:p w:rsidR="00F63278" w:rsidRDefault="00F6327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327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12F7"/>
    <w:rsid w:val="0044642A"/>
    <w:rsid w:val="00490DC0"/>
    <w:rsid w:val="00493F8C"/>
    <w:rsid w:val="004C7E9B"/>
    <w:rsid w:val="005614F2"/>
    <w:rsid w:val="00577BC6"/>
    <w:rsid w:val="005C63A5"/>
    <w:rsid w:val="005F0EDA"/>
    <w:rsid w:val="006131BE"/>
    <w:rsid w:val="0069085C"/>
    <w:rsid w:val="006B27ED"/>
    <w:rsid w:val="006D5EB0"/>
    <w:rsid w:val="00843263"/>
    <w:rsid w:val="00861E75"/>
    <w:rsid w:val="009D19BD"/>
    <w:rsid w:val="009F189D"/>
    <w:rsid w:val="00A2518E"/>
    <w:rsid w:val="00A80738"/>
    <w:rsid w:val="00BB547B"/>
    <w:rsid w:val="00C236D3"/>
    <w:rsid w:val="00C36141"/>
    <w:rsid w:val="00C565C0"/>
    <w:rsid w:val="00C659E2"/>
    <w:rsid w:val="00C82837"/>
    <w:rsid w:val="00CA3D66"/>
    <w:rsid w:val="00CB0802"/>
    <w:rsid w:val="00D665F5"/>
    <w:rsid w:val="00D7128F"/>
    <w:rsid w:val="00DC3969"/>
    <w:rsid w:val="00EA3476"/>
    <w:rsid w:val="00F16C60"/>
    <w:rsid w:val="00F63278"/>
    <w:rsid w:val="00F95C33"/>
    <w:rsid w:val="00FA3D1E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131BE"/>
  </w:style>
  <w:style w:type="character" w:customStyle="1" w:styleId="TekstpodstawowywcityZnak">
    <w:name w:val="Tekst podstawowy wcięty Znak"/>
    <w:basedOn w:val="Domylnaczcionkaakapitu"/>
    <w:link w:val="Tekstpodstawowywcity"/>
    <w:rsid w:val="006131BE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4642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170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2023-04-14T11:13:00Z</cp:lastPrinted>
  <dcterms:created xsi:type="dcterms:W3CDTF">2023-04-14T11:19:00Z</dcterms:created>
  <dcterms:modified xsi:type="dcterms:W3CDTF">2023-04-14T11:19:00Z</dcterms:modified>
</cp:coreProperties>
</file>