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09A" w:rsidRPr="00BB41D0" w:rsidRDefault="002F209A" w:rsidP="002F209A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2F209A" w:rsidRPr="00BB41D0" w:rsidRDefault="002F209A" w:rsidP="002F209A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2F209A" w:rsidRPr="00BB41D0" w:rsidRDefault="002F209A" w:rsidP="002F209A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2F209A" w:rsidRPr="00BB41D0" w:rsidRDefault="002F209A" w:rsidP="002F209A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</w:t>
      </w:r>
      <w:r>
        <w:rPr>
          <w:sz w:val="24"/>
          <w:szCs w:val="24"/>
        </w:rPr>
        <w:t>3</w:t>
      </w:r>
      <w:r w:rsidRPr="00BB41D0">
        <w:rPr>
          <w:sz w:val="24"/>
          <w:szCs w:val="24"/>
        </w:rPr>
        <w:t>-</w:t>
      </w:r>
      <w:r>
        <w:rPr>
          <w:sz w:val="24"/>
          <w:szCs w:val="24"/>
        </w:rPr>
        <w:t>04</w:t>
      </w:r>
      <w:r w:rsidRPr="00BB41D0">
        <w:rPr>
          <w:sz w:val="24"/>
          <w:szCs w:val="24"/>
        </w:rPr>
        <w:t>-</w:t>
      </w:r>
      <w:r w:rsidR="001A1128">
        <w:rPr>
          <w:sz w:val="24"/>
          <w:szCs w:val="24"/>
        </w:rPr>
        <w:t>19</w:t>
      </w:r>
    </w:p>
    <w:p w:rsidR="002F209A" w:rsidRPr="003F69B9" w:rsidRDefault="002F209A" w:rsidP="002F209A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0</w:t>
      </w:r>
      <w:r w:rsidR="001A1128">
        <w:rPr>
          <w:b/>
          <w:sz w:val="24"/>
          <w:szCs w:val="24"/>
        </w:rPr>
        <w:t>6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3</w:t>
      </w:r>
      <w:r w:rsidRPr="003F69B9">
        <w:rPr>
          <w:sz w:val="22"/>
          <w:szCs w:val="22"/>
        </w:rPr>
        <w:tab/>
        <w:t xml:space="preserve"> </w:t>
      </w:r>
    </w:p>
    <w:p w:rsidR="002F209A" w:rsidRPr="00E32AB0" w:rsidRDefault="002F209A" w:rsidP="002F209A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6"/>
          <w:szCs w:val="16"/>
        </w:rPr>
      </w:pPr>
    </w:p>
    <w:p w:rsidR="00E32AB0" w:rsidRDefault="00E32AB0" w:rsidP="002F209A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2F209A" w:rsidRPr="00A80738" w:rsidRDefault="002F209A" w:rsidP="002F209A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2F209A" w:rsidRPr="00BB18D2" w:rsidRDefault="002F209A" w:rsidP="002F209A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2F209A" w:rsidRDefault="002F209A" w:rsidP="002F209A">
      <w:pPr>
        <w:jc w:val="both"/>
        <w:rPr>
          <w:bCs/>
          <w:i/>
          <w:sz w:val="16"/>
          <w:szCs w:val="16"/>
        </w:rPr>
      </w:pPr>
    </w:p>
    <w:p w:rsidR="002F209A" w:rsidRPr="00BC2798" w:rsidRDefault="002F209A" w:rsidP="002F209A">
      <w:pPr>
        <w:spacing w:line="276" w:lineRule="auto"/>
        <w:jc w:val="both"/>
        <w:rPr>
          <w:sz w:val="24"/>
          <w:szCs w:val="24"/>
        </w:rPr>
      </w:pPr>
      <w:r w:rsidRPr="00BC2798">
        <w:rPr>
          <w:bCs/>
          <w:i/>
          <w:sz w:val="24"/>
          <w:szCs w:val="24"/>
        </w:rPr>
        <w:t>dotyczy</w:t>
      </w:r>
      <w:r w:rsidRPr="00BC2798">
        <w:rPr>
          <w:bCs/>
          <w:sz w:val="24"/>
          <w:szCs w:val="24"/>
        </w:rPr>
        <w:t xml:space="preserve">: </w:t>
      </w:r>
      <w:r w:rsidRPr="00BC2798">
        <w:rPr>
          <w:sz w:val="24"/>
          <w:szCs w:val="24"/>
        </w:rPr>
        <w:t xml:space="preserve">postępowania o udzielenie zamówienia publicznego prowadzonego </w:t>
      </w:r>
    </w:p>
    <w:p w:rsidR="002F209A" w:rsidRPr="00BC2798" w:rsidRDefault="002F209A" w:rsidP="002F209A">
      <w:pPr>
        <w:spacing w:line="276" w:lineRule="auto"/>
        <w:jc w:val="both"/>
        <w:rPr>
          <w:b/>
          <w:bCs/>
          <w:sz w:val="24"/>
          <w:szCs w:val="24"/>
        </w:rPr>
      </w:pPr>
      <w:r w:rsidRPr="00BC2798">
        <w:rPr>
          <w:sz w:val="24"/>
          <w:szCs w:val="24"/>
        </w:rPr>
        <w:t xml:space="preserve">              </w:t>
      </w:r>
      <w:r w:rsidRPr="00BC2798">
        <w:rPr>
          <w:b/>
          <w:sz w:val="24"/>
          <w:szCs w:val="24"/>
        </w:rPr>
        <w:t>w trybie p</w:t>
      </w:r>
      <w:r>
        <w:rPr>
          <w:b/>
          <w:sz w:val="24"/>
          <w:szCs w:val="24"/>
        </w:rPr>
        <w:t xml:space="preserve">rzetargu nieograniczonego </w:t>
      </w:r>
      <w:r w:rsidRPr="00BC2798">
        <w:rPr>
          <w:sz w:val="24"/>
          <w:szCs w:val="24"/>
        </w:rPr>
        <w:t>(art. 1</w:t>
      </w:r>
      <w:r>
        <w:rPr>
          <w:sz w:val="24"/>
          <w:szCs w:val="24"/>
        </w:rPr>
        <w:t>32</w:t>
      </w:r>
      <w:r w:rsidRPr="00BC2798">
        <w:rPr>
          <w:sz w:val="24"/>
          <w:szCs w:val="24"/>
        </w:rPr>
        <w:t xml:space="preserve"> ustawy </w:t>
      </w:r>
      <w:proofErr w:type="spellStart"/>
      <w:r w:rsidRPr="00BC2798">
        <w:rPr>
          <w:sz w:val="24"/>
          <w:szCs w:val="24"/>
        </w:rPr>
        <w:t>Pzp</w:t>
      </w:r>
      <w:proofErr w:type="spellEnd"/>
      <w:r w:rsidRPr="00BC2798">
        <w:rPr>
          <w:sz w:val="24"/>
          <w:szCs w:val="24"/>
        </w:rPr>
        <w:t xml:space="preserve">) pn: </w:t>
      </w:r>
    </w:p>
    <w:p w:rsidR="002F209A" w:rsidRDefault="002F209A" w:rsidP="002F209A">
      <w:pPr>
        <w:pStyle w:val="Tekstpodstawowywcity"/>
        <w:ind w:firstLine="0"/>
        <w:jc w:val="center"/>
        <w:rPr>
          <w:b/>
          <w:szCs w:val="24"/>
        </w:rPr>
      </w:pPr>
    </w:p>
    <w:p w:rsidR="002F209A" w:rsidRDefault="002F209A" w:rsidP="002F209A">
      <w:pPr>
        <w:pStyle w:val="Tekstpodstawowywcity"/>
        <w:ind w:firstLine="0"/>
        <w:jc w:val="center"/>
        <w:rPr>
          <w:b/>
          <w:szCs w:val="24"/>
        </w:rPr>
      </w:pPr>
      <w:r w:rsidRPr="00C7791E">
        <w:rPr>
          <w:b/>
          <w:szCs w:val="24"/>
        </w:rPr>
        <w:t>„</w:t>
      </w:r>
      <w:r>
        <w:rPr>
          <w:b/>
          <w:szCs w:val="24"/>
        </w:rPr>
        <w:t>Dostawa produktów leczniczych”</w:t>
      </w:r>
    </w:p>
    <w:p w:rsidR="002F209A" w:rsidRPr="006650F2" w:rsidRDefault="002F209A" w:rsidP="002F209A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AZP/0</w:t>
      </w:r>
      <w:r w:rsidR="001A1128">
        <w:rPr>
          <w:b/>
          <w:szCs w:val="24"/>
        </w:rPr>
        <w:t>6</w:t>
      </w:r>
      <w:r>
        <w:rPr>
          <w:b/>
          <w:szCs w:val="24"/>
        </w:rPr>
        <w:t>/P/2023</w:t>
      </w:r>
    </w:p>
    <w:p w:rsidR="002F209A" w:rsidRPr="003E03F1" w:rsidRDefault="002F209A" w:rsidP="002F209A">
      <w:pPr>
        <w:jc w:val="both"/>
        <w:rPr>
          <w:sz w:val="18"/>
          <w:szCs w:val="18"/>
        </w:rPr>
      </w:pPr>
    </w:p>
    <w:p w:rsidR="002F209A" w:rsidRPr="003E03F1" w:rsidRDefault="002F209A" w:rsidP="002F209A">
      <w:pPr>
        <w:jc w:val="both"/>
        <w:rPr>
          <w:sz w:val="18"/>
          <w:szCs w:val="18"/>
        </w:rPr>
      </w:pPr>
    </w:p>
    <w:p w:rsidR="002F209A" w:rsidRPr="00BB41D0" w:rsidRDefault="002F209A" w:rsidP="002F209A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</w:t>
      </w:r>
      <w:r>
        <w:rPr>
          <w:sz w:val="24"/>
          <w:szCs w:val="24"/>
        </w:rPr>
        <w:t>2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BB41D0">
        <w:rPr>
          <w:sz w:val="24"/>
          <w:szCs w:val="24"/>
        </w:rPr>
        <w:t xml:space="preserve">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2F209A" w:rsidRPr="00BB41D0" w:rsidRDefault="002F209A" w:rsidP="002F209A">
      <w:pPr>
        <w:jc w:val="both"/>
        <w:rPr>
          <w:sz w:val="24"/>
          <w:szCs w:val="24"/>
        </w:rPr>
      </w:pPr>
    </w:p>
    <w:p w:rsidR="002F209A" w:rsidRPr="00BB41D0" w:rsidRDefault="002F209A" w:rsidP="002F209A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>
        <w:rPr>
          <w:b/>
          <w:sz w:val="24"/>
          <w:szCs w:val="24"/>
        </w:rPr>
        <w:t>1</w:t>
      </w:r>
      <w:r w:rsidR="001A1128">
        <w:rPr>
          <w:b/>
          <w:sz w:val="24"/>
          <w:szCs w:val="24"/>
        </w:rPr>
        <w:t>9</w:t>
      </w:r>
      <w:r w:rsidRPr="00BB41D0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04</w:t>
      </w:r>
      <w:r w:rsidRPr="00BB41D0">
        <w:rPr>
          <w:b/>
          <w:sz w:val="24"/>
          <w:szCs w:val="24"/>
        </w:rPr>
        <w:t>/202</w:t>
      </w:r>
      <w:r>
        <w:rPr>
          <w:b/>
          <w:sz w:val="24"/>
          <w:szCs w:val="24"/>
        </w:rPr>
        <w:t>3</w:t>
      </w:r>
      <w:r w:rsidRPr="00BB41D0">
        <w:rPr>
          <w:b/>
          <w:sz w:val="24"/>
          <w:szCs w:val="24"/>
        </w:rPr>
        <w:t xml:space="preserve"> o godz. 10:15</w:t>
      </w:r>
      <w:r w:rsidRPr="00BB41D0">
        <w:rPr>
          <w:sz w:val="24"/>
          <w:szCs w:val="24"/>
        </w:rPr>
        <w:t>, otwarte zostały oferty następujących Wykonawców: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1A1128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1A1128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Nr</w:t>
            </w:r>
            <w:r w:rsidR="00C82837" w:rsidRPr="001A1128">
              <w:rPr>
                <w:sz w:val="22"/>
                <w:szCs w:val="22"/>
              </w:rPr>
              <w:t xml:space="preserve"> </w:t>
            </w:r>
            <w:r w:rsidRPr="001A1128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1A1128" w:rsidRDefault="006B27ED" w:rsidP="001A112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 xml:space="preserve">Nazwa i adres </w:t>
            </w:r>
            <w:r w:rsidR="001A1128" w:rsidRPr="001A1128">
              <w:rPr>
                <w:sz w:val="22"/>
                <w:szCs w:val="22"/>
              </w:rPr>
              <w:t>W</w:t>
            </w:r>
            <w:r w:rsidRPr="001A1128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1A1128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Cena oferty</w:t>
            </w:r>
            <w:r w:rsidR="001A1128" w:rsidRPr="001A1128">
              <w:rPr>
                <w:sz w:val="22"/>
                <w:szCs w:val="22"/>
              </w:rPr>
              <w:t xml:space="preserve"> brutto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GENESIS PHARM Sp. z o.o. Sp. K.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 xml:space="preserve">Obywatelska 128/152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94-104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1 080.00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GENESIS PHARM Sp. z o.o. Sp. K.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 xml:space="preserve">Obywatelska 128/152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94-104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1 645.92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TRAMCO Sp. z o.o.</w:t>
            </w:r>
          </w:p>
          <w:p w:rsidR="004343BE" w:rsidRPr="001A1128" w:rsidRDefault="0096163B" w:rsidP="00AA75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Wolskie, </w:t>
            </w:r>
            <w:r w:rsidR="004343BE" w:rsidRPr="001A1128">
              <w:rPr>
                <w:sz w:val="22"/>
                <w:szCs w:val="22"/>
              </w:rPr>
              <w:t xml:space="preserve">Wolska 14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18 090.00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TRAMCO Sp. z o.o.</w:t>
            </w:r>
          </w:p>
          <w:p w:rsidR="0096163B" w:rsidRPr="001A1128" w:rsidRDefault="0096163B" w:rsidP="00961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Wolskie, </w:t>
            </w:r>
            <w:r w:rsidRPr="001A1128">
              <w:rPr>
                <w:sz w:val="22"/>
                <w:szCs w:val="22"/>
              </w:rPr>
              <w:t xml:space="preserve">Wolska 14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800.50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TRAMCO Sp. z o.o.</w:t>
            </w:r>
          </w:p>
          <w:p w:rsidR="0096163B" w:rsidRPr="001A1128" w:rsidRDefault="0096163B" w:rsidP="00961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Wolskie, </w:t>
            </w:r>
            <w:r w:rsidRPr="001A1128">
              <w:rPr>
                <w:sz w:val="22"/>
                <w:szCs w:val="22"/>
              </w:rPr>
              <w:t xml:space="preserve">Wolska 14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5 346.00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Firma Handlowo - Usługowa VITO</w:t>
            </w:r>
          </w:p>
          <w:p w:rsidR="004343BE" w:rsidRPr="001A1128" w:rsidRDefault="0096163B" w:rsidP="00AA75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Banacha</w:t>
            </w:r>
            <w:r w:rsidR="004343BE" w:rsidRPr="001A112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9</w:t>
            </w:r>
            <w:r w:rsidR="004343BE" w:rsidRPr="001A1128">
              <w:rPr>
                <w:sz w:val="22"/>
                <w:szCs w:val="22"/>
              </w:rPr>
              <w:t xml:space="preserve"> </w:t>
            </w:r>
          </w:p>
          <w:p w:rsidR="00275521" w:rsidRDefault="004343BE" w:rsidP="00D01E54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31-2</w:t>
            </w:r>
            <w:r w:rsidR="0096163B">
              <w:rPr>
                <w:sz w:val="22"/>
                <w:szCs w:val="22"/>
              </w:rPr>
              <w:t>34</w:t>
            </w:r>
            <w:r w:rsidRPr="001A1128">
              <w:rPr>
                <w:sz w:val="22"/>
                <w:szCs w:val="22"/>
              </w:rPr>
              <w:t xml:space="preserve"> Kraków</w:t>
            </w:r>
          </w:p>
          <w:p w:rsidR="00E32AB0" w:rsidRDefault="00E32AB0" w:rsidP="00D01E54">
            <w:pPr>
              <w:spacing w:after="80"/>
              <w:jc w:val="both"/>
              <w:rPr>
                <w:sz w:val="22"/>
                <w:szCs w:val="22"/>
              </w:rPr>
            </w:pPr>
          </w:p>
          <w:p w:rsidR="00E32AB0" w:rsidRPr="001A1128" w:rsidRDefault="00E32AB0" w:rsidP="00D01E54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5 234.88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FARMACOL LOGISTYKA Sp. z o.o.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 xml:space="preserve">Szopienicka 77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71 669.66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FARMACOL LOGISTYKA Sp. z o.o.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 xml:space="preserve">Szopienicka 77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59 362.20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FARMACOL LOGISTYKA Sp. z o.o.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 xml:space="preserve">Szopienicka 77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18 320.15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FARMACOL LOGISTYKA Sp. z o.o.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 xml:space="preserve">Szopienicka 77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5 741.86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FARMACOL LOGISTYKA Sp. z o.o.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 xml:space="preserve">Szopienicka 77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9 210.67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FARMACOL LOGISTYKA Sp. z o.o.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 xml:space="preserve">Szopienicka 77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7 670.70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FARMACOL LOGISTYKA Sp. z o.o.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 xml:space="preserve">Szopienicka 77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197 282.35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FARMACOL LOGISTYKA Sp. z o.o.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 xml:space="preserve">Szopienicka 77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69 498.57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FARMACOL LOGISTYKA Sp. z o.o.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 xml:space="preserve">Szopienicka 77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9 872.28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FARMACOL LOGISTYKA Sp. z o.o.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 xml:space="preserve">Szopienicka 77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375 211.83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URTICA Sp. z o.o.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 xml:space="preserve">Krzemieniecka 120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54-613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10 756.80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URTICA Sp. z o.o.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 xml:space="preserve">Krzemieniecka 120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54-613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7 639.92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URTICA Sp. z o.o.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 xml:space="preserve">Krzemieniecka 120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54-613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11 145.60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ASCLEPIOS S.A.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proofErr w:type="spellStart"/>
            <w:r w:rsidRPr="001A1128">
              <w:rPr>
                <w:sz w:val="22"/>
                <w:szCs w:val="22"/>
              </w:rPr>
              <w:t>Hubska</w:t>
            </w:r>
            <w:proofErr w:type="spellEnd"/>
            <w:r w:rsidRPr="001A1128">
              <w:rPr>
                <w:sz w:val="22"/>
                <w:szCs w:val="22"/>
              </w:rPr>
              <w:t xml:space="preserve"> 44 </w:t>
            </w:r>
          </w:p>
          <w:p w:rsidR="00275521" w:rsidRDefault="004343BE" w:rsidP="00D01E54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50-502 Wrocław</w:t>
            </w:r>
          </w:p>
          <w:p w:rsidR="00E32AB0" w:rsidRDefault="00E32AB0" w:rsidP="00D01E54">
            <w:pPr>
              <w:spacing w:after="80"/>
              <w:jc w:val="both"/>
              <w:rPr>
                <w:sz w:val="22"/>
                <w:szCs w:val="22"/>
              </w:rPr>
            </w:pPr>
          </w:p>
          <w:p w:rsidR="00E32AB0" w:rsidRPr="001A1128" w:rsidRDefault="00E32AB0" w:rsidP="00D01E54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66 174.84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ASCLEPIOS S.A.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proofErr w:type="spellStart"/>
            <w:r w:rsidRPr="001A1128">
              <w:rPr>
                <w:sz w:val="22"/>
                <w:szCs w:val="22"/>
              </w:rPr>
              <w:t>Hubska</w:t>
            </w:r>
            <w:proofErr w:type="spellEnd"/>
            <w:r w:rsidRPr="001A1128">
              <w:rPr>
                <w:sz w:val="22"/>
                <w:szCs w:val="22"/>
              </w:rPr>
              <w:t xml:space="preserve"> 44 </w:t>
            </w:r>
          </w:p>
          <w:p w:rsidR="00D01E54" w:rsidRPr="001A1128" w:rsidRDefault="004343BE" w:rsidP="00E32AB0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124 995.96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ASCLEPIOS S.A.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proofErr w:type="spellStart"/>
            <w:r w:rsidRPr="001A1128">
              <w:rPr>
                <w:sz w:val="22"/>
                <w:szCs w:val="22"/>
              </w:rPr>
              <w:t>Hubska</w:t>
            </w:r>
            <w:proofErr w:type="spellEnd"/>
            <w:r w:rsidRPr="001A1128">
              <w:rPr>
                <w:sz w:val="22"/>
                <w:szCs w:val="22"/>
              </w:rPr>
              <w:t xml:space="preserve"> 44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9 684.36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ASCLEPIOS S.A.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proofErr w:type="spellStart"/>
            <w:r w:rsidRPr="001A1128">
              <w:rPr>
                <w:sz w:val="22"/>
                <w:szCs w:val="22"/>
              </w:rPr>
              <w:t>Hubska</w:t>
            </w:r>
            <w:proofErr w:type="spellEnd"/>
            <w:r w:rsidRPr="001A1128">
              <w:rPr>
                <w:sz w:val="22"/>
                <w:szCs w:val="22"/>
              </w:rPr>
              <w:t xml:space="preserve"> 44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4 839.92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ASCLEPIOS S.A.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proofErr w:type="spellStart"/>
            <w:r w:rsidRPr="001A1128">
              <w:rPr>
                <w:sz w:val="22"/>
                <w:szCs w:val="22"/>
              </w:rPr>
              <w:t>Hubska</w:t>
            </w:r>
            <w:proofErr w:type="spellEnd"/>
            <w:r w:rsidRPr="001A1128">
              <w:rPr>
                <w:sz w:val="22"/>
                <w:szCs w:val="22"/>
              </w:rPr>
              <w:t xml:space="preserve"> 44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11 513.78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ASCLEPIOS S.A.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proofErr w:type="spellStart"/>
            <w:r w:rsidRPr="001A1128">
              <w:rPr>
                <w:sz w:val="22"/>
                <w:szCs w:val="22"/>
              </w:rPr>
              <w:t>Hubska</w:t>
            </w:r>
            <w:proofErr w:type="spellEnd"/>
            <w:r w:rsidRPr="001A1128">
              <w:rPr>
                <w:sz w:val="22"/>
                <w:szCs w:val="22"/>
              </w:rPr>
              <w:t xml:space="preserve"> 44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1 512.00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ASCLEPIOS S.A.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proofErr w:type="spellStart"/>
            <w:r w:rsidRPr="001A1128">
              <w:rPr>
                <w:sz w:val="22"/>
                <w:szCs w:val="22"/>
              </w:rPr>
              <w:t>Hubska</w:t>
            </w:r>
            <w:proofErr w:type="spellEnd"/>
            <w:r w:rsidRPr="001A1128">
              <w:rPr>
                <w:sz w:val="22"/>
                <w:szCs w:val="22"/>
              </w:rPr>
              <w:t xml:space="preserve"> 44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8 049.78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ASCLEPIOS S.A.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proofErr w:type="spellStart"/>
            <w:r w:rsidRPr="001A1128">
              <w:rPr>
                <w:sz w:val="22"/>
                <w:szCs w:val="22"/>
              </w:rPr>
              <w:t>Hubska</w:t>
            </w:r>
            <w:proofErr w:type="spellEnd"/>
            <w:r w:rsidRPr="001A1128">
              <w:rPr>
                <w:sz w:val="22"/>
                <w:szCs w:val="22"/>
              </w:rPr>
              <w:t xml:space="preserve"> 44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196 956.07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ASCLEPIOS S.A.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proofErr w:type="spellStart"/>
            <w:r w:rsidRPr="001A1128">
              <w:rPr>
                <w:sz w:val="22"/>
                <w:szCs w:val="22"/>
              </w:rPr>
              <w:t>Hubska</w:t>
            </w:r>
            <w:proofErr w:type="spellEnd"/>
            <w:r w:rsidRPr="001A1128">
              <w:rPr>
                <w:sz w:val="22"/>
                <w:szCs w:val="22"/>
              </w:rPr>
              <w:t xml:space="preserve"> 44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60 202.66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ASCLEPIOS S.A.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proofErr w:type="spellStart"/>
            <w:r w:rsidRPr="001A1128">
              <w:rPr>
                <w:sz w:val="22"/>
                <w:szCs w:val="22"/>
              </w:rPr>
              <w:t>Hubska</w:t>
            </w:r>
            <w:proofErr w:type="spellEnd"/>
            <w:r w:rsidRPr="001A1128">
              <w:rPr>
                <w:sz w:val="22"/>
                <w:szCs w:val="22"/>
              </w:rPr>
              <w:t xml:space="preserve"> 44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8 851.14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 xml:space="preserve">MIP Pharma </w:t>
            </w:r>
            <w:r w:rsidR="00895E9C">
              <w:rPr>
                <w:sz w:val="22"/>
                <w:szCs w:val="22"/>
              </w:rPr>
              <w:t>Polska S</w:t>
            </w:r>
            <w:r w:rsidRPr="001A1128">
              <w:rPr>
                <w:sz w:val="22"/>
                <w:szCs w:val="22"/>
              </w:rPr>
              <w:t>p. z o.o.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 xml:space="preserve">Orzechowa 5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80-175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32 172.12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BIALMED Sp. z o.o.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 xml:space="preserve">Kazimierzowska 46/48/35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80 394.66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BIALMED Sp. z o.o.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 xml:space="preserve">Kazimierzowska 46/48/35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22 044.31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BIALMED Sp. z o.o.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 xml:space="preserve">Kazimierzowska 46/48/35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75 200.62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BIALMED Sp. z o.o.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 xml:space="preserve">Kazimierzowska 46/48/35 </w:t>
            </w:r>
          </w:p>
          <w:p w:rsidR="00275521" w:rsidRDefault="004343BE" w:rsidP="00D01E54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02-546 Warszawa</w:t>
            </w:r>
          </w:p>
          <w:p w:rsidR="00E32AB0" w:rsidRDefault="00E32AB0" w:rsidP="00D01E54">
            <w:pPr>
              <w:spacing w:after="80"/>
              <w:jc w:val="both"/>
              <w:rPr>
                <w:sz w:val="22"/>
                <w:szCs w:val="22"/>
              </w:rPr>
            </w:pPr>
          </w:p>
          <w:p w:rsidR="00E32AB0" w:rsidRPr="001A1128" w:rsidRDefault="00E32AB0" w:rsidP="00D01E54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1 080.00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BIALMED Sp. z o.o.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 xml:space="preserve">Kazimierzowska 46/48/35 </w:t>
            </w:r>
          </w:p>
          <w:p w:rsidR="00D01E54" w:rsidRPr="001A1128" w:rsidRDefault="004343BE" w:rsidP="00E32AB0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8 049.78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BIALMED Sp. z o.o.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 xml:space="preserve">Kazimierzowska 46/48/35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181 052.59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BIALMED Sp. z o.o.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 xml:space="preserve">Kazimierzowska 46/48/35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55 242.30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BIALMED Sp. z o.o.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 xml:space="preserve">Kazimierzowska 46/48/35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10 358.28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BIALMED Sp. z o.o.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 xml:space="preserve">Kazimierzowska 46/48/35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46 204.13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BIALMED Sp. z o.o.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 xml:space="preserve">Kazimierzowska 46/48/35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5 363.82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BIALMED Sp. z o.o.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 xml:space="preserve">Kazimierzowska 46/48/35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108 383.92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BIALMED Sp. z o.o.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 xml:space="preserve">Kazimierzowska 46/48/35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6 350.40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Hurtownia Farmaceutyczna MEDIFARM Sp. z o.o.</w:t>
            </w:r>
          </w:p>
          <w:p w:rsidR="004343BE" w:rsidRPr="001A1128" w:rsidRDefault="004343BE" w:rsidP="00895E9C">
            <w:pPr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Bławatków 6</w:t>
            </w:r>
            <w:r w:rsidR="00895E9C">
              <w:rPr>
                <w:sz w:val="22"/>
                <w:szCs w:val="22"/>
              </w:rPr>
              <w:t xml:space="preserve">, </w:t>
            </w:r>
            <w:r w:rsidRPr="001A1128">
              <w:rPr>
                <w:sz w:val="22"/>
                <w:szCs w:val="22"/>
              </w:rPr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91 256.76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Hurtownia Farmaceutyczna MEDIFARM Sp. z o.o.</w:t>
            </w:r>
          </w:p>
          <w:p w:rsidR="004343BE" w:rsidRPr="001A1128" w:rsidRDefault="004343BE" w:rsidP="00895E9C">
            <w:pPr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Bławatków 6</w:t>
            </w:r>
            <w:r w:rsidR="00895E9C">
              <w:rPr>
                <w:sz w:val="22"/>
                <w:szCs w:val="22"/>
              </w:rPr>
              <w:t xml:space="preserve">, </w:t>
            </w:r>
            <w:r w:rsidRPr="001A1128">
              <w:rPr>
                <w:sz w:val="22"/>
                <w:szCs w:val="22"/>
              </w:rPr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12 143.74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Hurtownia Farmaceutyczna MEDIFARM Sp. z o.o.</w:t>
            </w:r>
          </w:p>
          <w:p w:rsidR="004343BE" w:rsidRPr="001A1128" w:rsidRDefault="004343BE" w:rsidP="00895E9C">
            <w:pPr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Bławatków 6</w:t>
            </w:r>
            <w:r w:rsidR="00895E9C">
              <w:rPr>
                <w:sz w:val="22"/>
                <w:szCs w:val="22"/>
              </w:rPr>
              <w:t xml:space="preserve">, </w:t>
            </w:r>
            <w:r w:rsidRPr="001A1128">
              <w:rPr>
                <w:sz w:val="22"/>
                <w:szCs w:val="22"/>
              </w:rPr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12 840.12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Hurtownia Farmaceutyczna MEDIFARM Sp. z o.o.</w:t>
            </w:r>
          </w:p>
          <w:p w:rsidR="004343BE" w:rsidRPr="001A1128" w:rsidRDefault="004343BE" w:rsidP="00895E9C">
            <w:pPr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Bławatków 6</w:t>
            </w:r>
            <w:r w:rsidR="00895E9C">
              <w:rPr>
                <w:sz w:val="22"/>
                <w:szCs w:val="22"/>
              </w:rPr>
              <w:t xml:space="preserve">, </w:t>
            </w:r>
            <w:r w:rsidRPr="001A1128">
              <w:rPr>
                <w:sz w:val="22"/>
                <w:szCs w:val="22"/>
              </w:rPr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7 236.00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P</w:t>
            </w:r>
            <w:r w:rsidR="00895E9C">
              <w:rPr>
                <w:sz w:val="22"/>
                <w:szCs w:val="22"/>
              </w:rPr>
              <w:t>.</w:t>
            </w:r>
            <w:r w:rsidRPr="001A1128">
              <w:rPr>
                <w:sz w:val="22"/>
                <w:szCs w:val="22"/>
              </w:rPr>
              <w:t>P</w:t>
            </w:r>
            <w:r w:rsidR="00895E9C">
              <w:rPr>
                <w:sz w:val="22"/>
                <w:szCs w:val="22"/>
              </w:rPr>
              <w:t>.</w:t>
            </w:r>
            <w:r w:rsidRPr="001A1128">
              <w:rPr>
                <w:sz w:val="22"/>
                <w:szCs w:val="22"/>
              </w:rPr>
              <w:t>H</w:t>
            </w:r>
            <w:r w:rsidR="00895E9C">
              <w:rPr>
                <w:sz w:val="22"/>
                <w:szCs w:val="22"/>
              </w:rPr>
              <w:t>.</w:t>
            </w:r>
            <w:r w:rsidRPr="001A1128">
              <w:rPr>
                <w:sz w:val="22"/>
                <w:szCs w:val="22"/>
              </w:rPr>
              <w:t>U</w:t>
            </w:r>
            <w:r w:rsidR="00895E9C">
              <w:rPr>
                <w:sz w:val="22"/>
                <w:szCs w:val="22"/>
              </w:rPr>
              <w:t>.</w:t>
            </w:r>
            <w:r w:rsidRPr="001A1128">
              <w:rPr>
                <w:sz w:val="22"/>
                <w:szCs w:val="22"/>
              </w:rPr>
              <w:t xml:space="preserve"> SPECJAŁ Sp. z o.o.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 xml:space="preserve">Aleja Jana Pawła II 80/5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00-175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90 707.58 zł</w:t>
            </w:r>
          </w:p>
        </w:tc>
      </w:tr>
      <w:tr w:rsidR="004343BE" w:rsidRPr="00BB547B" w:rsidTr="00AA7585">
        <w:tc>
          <w:tcPr>
            <w:tcW w:w="993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4343BE" w:rsidRPr="001A1128" w:rsidRDefault="004343BE" w:rsidP="00AA7585">
            <w:pPr>
              <w:spacing w:before="80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P</w:t>
            </w:r>
            <w:r w:rsidR="00895E9C">
              <w:rPr>
                <w:sz w:val="22"/>
                <w:szCs w:val="22"/>
              </w:rPr>
              <w:t>.</w:t>
            </w:r>
            <w:r w:rsidRPr="001A1128">
              <w:rPr>
                <w:sz w:val="22"/>
                <w:szCs w:val="22"/>
              </w:rPr>
              <w:t>P</w:t>
            </w:r>
            <w:r w:rsidR="00895E9C">
              <w:rPr>
                <w:sz w:val="22"/>
                <w:szCs w:val="22"/>
              </w:rPr>
              <w:t>.</w:t>
            </w:r>
            <w:r w:rsidRPr="001A1128">
              <w:rPr>
                <w:sz w:val="22"/>
                <w:szCs w:val="22"/>
              </w:rPr>
              <w:t>H</w:t>
            </w:r>
            <w:r w:rsidR="00895E9C">
              <w:rPr>
                <w:sz w:val="22"/>
                <w:szCs w:val="22"/>
              </w:rPr>
              <w:t>.</w:t>
            </w:r>
            <w:r w:rsidRPr="001A1128">
              <w:rPr>
                <w:sz w:val="22"/>
                <w:szCs w:val="22"/>
              </w:rPr>
              <w:t>U</w:t>
            </w:r>
            <w:r w:rsidR="00895E9C">
              <w:rPr>
                <w:sz w:val="22"/>
                <w:szCs w:val="22"/>
              </w:rPr>
              <w:t>.</w:t>
            </w:r>
            <w:r w:rsidRPr="001A1128">
              <w:rPr>
                <w:sz w:val="22"/>
                <w:szCs w:val="22"/>
              </w:rPr>
              <w:t xml:space="preserve"> SPECJAŁ Sp. z o.o.</w:t>
            </w:r>
          </w:p>
          <w:p w:rsidR="004343BE" w:rsidRPr="001A1128" w:rsidRDefault="004343BE" w:rsidP="00AA7585">
            <w:pPr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 xml:space="preserve">Aleja Jana Pawła II 80/5 </w:t>
            </w:r>
          </w:p>
          <w:p w:rsidR="004343BE" w:rsidRPr="001A1128" w:rsidRDefault="004343BE" w:rsidP="00AA7585">
            <w:pPr>
              <w:spacing w:after="80"/>
              <w:jc w:val="both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00-175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43BE" w:rsidRPr="001A1128" w:rsidRDefault="004343BE" w:rsidP="00AA758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A1128">
              <w:rPr>
                <w:sz w:val="22"/>
                <w:szCs w:val="22"/>
              </w:rPr>
              <w:t>71 056.77 zł</w:t>
            </w:r>
          </w:p>
        </w:tc>
      </w:tr>
      <w:bookmarkEnd w:id="0"/>
    </w:tbl>
    <w:p w:rsidR="00A1556B" w:rsidRDefault="00A1556B" w:rsidP="00A1556B">
      <w:pPr>
        <w:jc w:val="right"/>
        <w:rPr>
          <w:i/>
          <w:sz w:val="24"/>
          <w:szCs w:val="24"/>
        </w:rPr>
      </w:pPr>
    </w:p>
    <w:p w:rsidR="00A1556B" w:rsidRDefault="00A1556B" w:rsidP="00A1556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</w:t>
      </w:r>
      <w:r w:rsidRPr="00F5699A">
        <w:rPr>
          <w:i/>
          <w:sz w:val="24"/>
          <w:szCs w:val="24"/>
        </w:rPr>
        <w:t xml:space="preserve">amawiający </w:t>
      </w:r>
    </w:p>
    <w:p w:rsidR="00A1556B" w:rsidRDefault="00A1556B" w:rsidP="00A1556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236D3" w:rsidRPr="00BB547B" w:rsidRDefault="00A1556B" w:rsidP="00A1556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i/>
          <w:szCs w:val="24"/>
        </w:rPr>
        <w:t xml:space="preserve">Adam </w:t>
      </w:r>
      <w:proofErr w:type="spellStart"/>
      <w:r>
        <w:rPr>
          <w:i/>
          <w:szCs w:val="24"/>
        </w:rPr>
        <w:t>Trzebinczyk</w:t>
      </w:r>
      <w:proofErr w:type="spellEnd"/>
      <w:r>
        <w:rPr>
          <w:i/>
          <w:szCs w:val="24"/>
        </w:rPr>
        <w:t xml:space="preserve">  </w:t>
      </w:r>
    </w:p>
    <w:sectPr w:rsidR="00C236D3" w:rsidRPr="00BB547B" w:rsidSect="00895E9C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851" w:left="993" w:header="142" w:footer="41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37D6" w:rsidRDefault="00D237D6">
      <w:r>
        <w:separator/>
      </w:r>
    </w:p>
  </w:endnote>
  <w:endnote w:type="continuationSeparator" w:id="0">
    <w:p w:rsidR="00D237D6" w:rsidRDefault="00D237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5366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5366C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366C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366C0">
      <w:rPr>
        <w:rStyle w:val="Numerstrony"/>
        <w:rFonts w:ascii="Arial" w:hAnsi="Arial"/>
        <w:sz w:val="18"/>
        <w:szCs w:val="18"/>
      </w:rPr>
      <w:fldChar w:fldCharType="separate"/>
    </w:r>
    <w:r w:rsidR="00006C2B">
      <w:rPr>
        <w:rStyle w:val="Numerstrony"/>
        <w:rFonts w:ascii="Arial" w:hAnsi="Arial"/>
        <w:noProof/>
        <w:sz w:val="18"/>
        <w:szCs w:val="18"/>
      </w:rPr>
      <w:t>1</w:t>
    </w:r>
    <w:r w:rsidR="005366C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366C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366C0">
      <w:rPr>
        <w:rStyle w:val="Numerstrony"/>
        <w:rFonts w:ascii="Arial" w:hAnsi="Arial"/>
        <w:sz w:val="18"/>
        <w:szCs w:val="18"/>
      </w:rPr>
      <w:fldChar w:fldCharType="separate"/>
    </w:r>
    <w:r w:rsidR="00006C2B">
      <w:rPr>
        <w:rStyle w:val="Numerstrony"/>
        <w:rFonts w:ascii="Arial" w:hAnsi="Arial"/>
        <w:noProof/>
        <w:sz w:val="18"/>
        <w:szCs w:val="18"/>
      </w:rPr>
      <w:t>4</w:t>
    </w:r>
    <w:r w:rsidR="005366C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5366C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366C0">
      <w:rPr>
        <w:rStyle w:val="Numerstrony"/>
      </w:rPr>
      <w:fldChar w:fldCharType="separate"/>
    </w:r>
    <w:r>
      <w:rPr>
        <w:rStyle w:val="Numerstrony"/>
        <w:noProof/>
      </w:rPr>
      <w:t>1</w:t>
    </w:r>
    <w:r w:rsidR="005366C0">
      <w:rPr>
        <w:rStyle w:val="Numerstrony"/>
      </w:rPr>
      <w:fldChar w:fldCharType="end"/>
    </w:r>
    <w:r>
      <w:rPr>
        <w:rStyle w:val="Numerstrony"/>
      </w:rPr>
      <w:t>/</w:t>
    </w:r>
    <w:r w:rsidR="005366C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366C0">
      <w:rPr>
        <w:rStyle w:val="Numerstrony"/>
      </w:rPr>
      <w:fldChar w:fldCharType="separate"/>
    </w:r>
    <w:r w:rsidR="00006C2B">
      <w:rPr>
        <w:rStyle w:val="Numerstrony"/>
        <w:noProof/>
      </w:rPr>
      <w:t>4</w:t>
    </w:r>
    <w:r w:rsidR="005366C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37D6" w:rsidRDefault="00D237D6">
      <w:r>
        <w:separator/>
      </w:r>
    </w:p>
  </w:footnote>
  <w:footnote w:type="continuationSeparator" w:id="0">
    <w:p w:rsidR="00D237D6" w:rsidRDefault="00D237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3BE" w:rsidRDefault="005366C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43BE"/>
    <w:rsid w:val="00006C2B"/>
    <w:rsid w:val="00007727"/>
    <w:rsid w:val="00017720"/>
    <w:rsid w:val="00035488"/>
    <w:rsid w:val="000D7F25"/>
    <w:rsid w:val="000E00E5"/>
    <w:rsid w:val="00173B20"/>
    <w:rsid w:val="001A1128"/>
    <w:rsid w:val="001C69FF"/>
    <w:rsid w:val="0023318D"/>
    <w:rsid w:val="00275521"/>
    <w:rsid w:val="002F209A"/>
    <w:rsid w:val="003D72FD"/>
    <w:rsid w:val="00423179"/>
    <w:rsid w:val="004343BE"/>
    <w:rsid w:val="0044710B"/>
    <w:rsid w:val="00490DC0"/>
    <w:rsid w:val="00493F8C"/>
    <w:rsid w:val="004A614B"/>
    <w:rsid w:val="004C7E9B"/>
    <w:rsid w:val="005366C0"/>
    <w:rsid w:val="005614F2"/>
    <w:rsid w:val="00577BC6"/>
    <w:rsid w:val="00674EC1"/>
    <w:rsid w:val="0069085C"/>
    <w:rsid w:val="006B27ED"/>
    <w:rsid w:val="00806F3F"/>
    <w:rsid w:val="00843263"/>
    <w:rsid w:val="00861E75"/>
    <w:rsid w:val="00887AE4"/>
    <w:rsid w:val="00895E9C"/>
    <w:rsid w:val="0096163B"/>
    <w:rsid w:val="009D19BD"/>
    <w:rsid w:val="009F189D"/>
    <w:rsid w:val="00A1556B"/>
    <w:rsid w:val="00A80738"/>
    <w:rsid w:val="00B64B03"/>
    <w:rsid w:val="00BB547B"/>
    <w:rsid w:val="00C236D3"/>
    <w:rsid w:val="00C659E2"/>
    <w:rsid w:val="00C82837"/>
    <w:rsid w:val="00CA3D66"/>
    <w:rsid w:val="00CB0802"/>
    <w:rsid w:val="00CB2C91"/>
    <w:rsid w:val="00D01E54"/>
    <w:rsid w:val="00D237D6"/>
    <w:rsid w:val="00D665F5"/>
    <w:rsid w:val="00D7128F"/>
    <w:rsid w:val="00DF5443"/>
    <w:rsid w:val="00E32AB0"/>
    <w:rsid w:val="00EA3476"/>
    <w:rsid w:val="00F16C60"/>
    <w:rsid w:val="00F22214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2F209A"/>
  </w:style>
  <w:style w:type="character" w:customStyle="1" w:styleId="TekstpodstawowywcityZnak">
    <w:name w:val="Tekst podstawowy wcięty Znak"/>
    <w:basedOn w:val="Domylnaczcionkaakapitu"/>
    <w:link w:val="Tekstpodstawowywcity"/>
    <w:rsid w:val="002F209A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4</Pages>
  <Words>745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2023-04-19T12:06:00Z</cp:lastPrinted>
  <dcterms:created xsi:type="dcterms:W3CDTF">2023-04-19T12:21:00Z</dcterms:created>
  <dcterms:modified xsi:type="dcterms:W3CDTF">2023-04-19T12:21:00Z</dcterms:modified>
</cp:coreProperties>
</file>