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980" w:rsidRPr="00A7226F" w:rsidRDefault="004F0980" w:rsidP="004F09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F0980" w:rsidRPr="00A7226F" w:rsidRDefault="004F0980" w:rsidP="004F098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F0980" w:rsidRPr="00A7226F" w:rsidRDefault="004F0980" w:rsidP="004F09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F0980" w:rsidRDefault="004F0980" w:rsidP="004F09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1</w:t>
      </w:r>
      <w:r w:rsidR="001C1D42">
        <w:rPr>
          <w:sz w:val="24"/>
        </w:rPr>
        <w:t>9</w:t>
      </w:r>
    </w:p>
    <w:p w:rsidR="004F0980" w:rsidRDefault="004F0980" w:rsidP="004F09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1C1D42">
        <w:rPr>
          <w:b/>
          <w:sz w:val="24"/>
          <w:szCs w:val="24"/>
        </w:rPr>
        <w:t>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4F0980" w:rsidRDefault="004F0980" w:rsidP="004F0980">
      <w:pPr>
        <w:jc w:val="right"/>
        <w:rPr>
          <w:sz w:val="22"/>
          <w:szCs w:val="22"/>
        </w:rPr>
      </w:pPr>
    </w:p>
    <w:p w:rsidR="004F0980" w:rsidRDefault="004F0980" w:rsidP="004F0980">
      <w:pPr>
        <w:jc w:val="right"/>
        <w:rPr>
          <w:sz w:val="22"/>
          <w:szCs w:val="22"/>
        </w:rPr>
      </w:pPr>
    </w:p>
    <w:p w:rsidR="004F0980" w:rsidRPr="000B6CF4" w:rsidRDefault="004F0980" w:rsidP="004F09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F0980" w:rsidRPr="000B6CF4" w:rsidRDefault="004F0980" w:rsidP="004F09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F0980" w:rsidRDefault="004F0980" w:rsidP="004F09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F0980" w:rsidRPr="001E35BF" w:rsidRDefault="004F0980" w:rsidP="004F09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4F0980" w:rsidRDefault="004F0980" w:rsidP="004F0980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4F0980" w:rsidRDefault="004F0980" w:rsidP="004F0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4F0980" w:rsidRDefault="004F0980" w:rsidP="004F0980">
      <w:pPr>
        <w:jc w:val="center"/>
        <w:rPr>
          <w:b/>
          <w:sz w:val="24"/>
          <w:szCs w:val="24"/>
        </w:rPr>
      </w:pPr>
    </w:p>
    <w:p w:rsidR="004F0980" w:rsidRPr="00FB48A2" w:rsidRDefault="004F0980" w:rsidP="004F0980">
      <w:pPr>
        <w:pStyle w:val="Tekstpodstawowywcity"/>
        <w:ind w:firstLine="0"/>
        <w:jc w:val="center"/>
        <w:rPr>
          <w:szCs w:val="24"/>
        </w:rPr>
      </w:pPr>
      <w:r w:rsidRPr="00FB48A2">
        <w:rPr>
          <w:b/>
          <w:szCs w:val="24"/>
        </w:rPr>
        <w:t>„</w:t>
      </w:r>
      <w:r>
        <w:rPr>
          <w:b/>
          <w:szCs w:val="24"/>
        </w:rPr>
        <w:t>Dostawa produktów leczniczych</w:t>
      </w:r>
      <w:r w:rsidRPr="00FB48A2">
        <w:rPr>
          <w:b/>
          <w:szCs w:val="24"/>
        </w:rPr>
        <w:t>”</w:t>
      </w:r>
    </w:p>
    <w:p w:rsidR="004F0980" w:rsidRPr="00FB48A2" w:rsidRDefault="004F0980" w:rsidP="004F0980">
      <w:pPr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0</w:t>
      </w:r>
      <w:r w:rsidR="001C1D42">
        <w:rPr>
          <w:b/>
          <w:sz w:val="24"/>
          <w:szCs w:val="24"/>
        </w:rPr>
        <w:t>6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4F0980" w:rsidRDefault="004F0980" w:rsidP="004F0980">
      <w:pPr>
        <w:jc w:val="center"/>
        <w:rPr>
          <w:sz w:val="22"/>
          <w:szCs w:val="22"/>
        </w:rPr>
      </w:pPr>
    </w:p>
    <w:p w:rsidR="004F0980" w:rsidRPr="007E18CE" w:rsidRDefault="004F0980" w:rsidP="004F09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214" w:type="dxa"/>
        <w:tblInd w:w="15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 zamówienia w wysokości 95 374.80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 zamówienia w wysokości 25 288.20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3 zamówienia w wysokości 13 165.20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4 zamówienia w wysokości 66 484.80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5 zamówienia w wysokości 78 300.00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6 zamówienia w wysokości 20 250.00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7 zamówienia w wysokości 146 826.00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8 zamówienia w wysokości 22 248.00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9 zamówienia w wysokości 5 508.00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10 zamówienia w wysokości 12 916.80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11 zamówienia w wysokości 972.00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12 zamówienia w wysokości 864.00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13 zamówienia w wysokości 3 780.00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14 zamówienia w wysokości 2 073.60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15 zamówienia w wysokości 19 872.00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16 zamówienia w wysokości 10 044.00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17 zamówienia w wysokości 8 100.00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18 zamówienia w wysokości 189 793.80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19 zamówienia w wysokości 36 720.00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lastRenderedPageBreak/>
              <w:t>części 20 zamówienia w wysokości 14 580.00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21 zamówienia w wysokości 59 626.80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22 zamówienia w wysokości 12 150.00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23 zamówienia w wysokości 35 370.00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24 zamówienia w wysokości 50 565.60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25 zamówienia w wysokości 456 642.05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26 zamówienia w wysokości 5 724.00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27 zamówienia w wysokości 6 346.08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28 zamówienia w wysokości 127 256.40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29 zamówienia w wysokości 6 048.00 zł brutto;</w:t>
            </w:r>
          </w:p>
        </w:tc>
      </w:tr>
      <w:tr w:rsidR="009B44AF" w:rsidRPr="00C902DE" w:rsidTr="001C1D42">
        <w:trPr>
          <w:trHeight w:val="70"/>
        </w:trPr>
        <w:tc>
          <w:tcPr>
            <w:tcW w:w="9214" w:type="dxa"/>
          </w:tcPr>
          <w:p w:rsidR="009B44AF" w:rsidRPr="001C1D42" w:rsidRDefault="009B44AF" w:rsidP="00AA75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1D42">
              <w:rPr>
                <w:sz w:val="24"/>
                <w:szCs w:val="24"/>
              </w:rPr>
              <w:t>części 30 zamówienia w wysokości 35 640.00 zł brutto</w:t>
            </w:r>
            <w:r w:rsidR="001C1D42">
              <w:rPr>
                <w:sz w:val="24"/>
                <w:szCs w:val="24"/>
              </w:rPr>
              <w:t>.</w:t>
            </w:r>
          </w:p>
        </w:tc>
      </w:tr>
    </w:tbl>
    <w:p w:rsidR="001C1D42" w:rsidRDefault="001C1D42" w:rsidP="001C1D42">
      <w:pPr>
        <w:jc w:val="right"/>
        <w:rPr>
          <w:i/>
          <w:sz w:val="24"/>
          <w:szCs w:val="24"/>
        </w:rPr>
      </w:pPr>
    </w:p>
    <w:p w:rsidR="001C1D42" w:rsidRDefault="001C1D42" w:rsidP="001C1D42">
      <w:pPr>
        <w:jc w:val="right"/>
        <w:rPr>
          <w:i/>
          <w:sz w:val="24"/>
          <w:szCs w:val="24"/>
        </w:rPr>
      </w:pPr>
    </w:p>
    <w:p w:rsidR="001C1D42" w:rsidRDefault="001C1D42" w:rsidP="001C1D42">
      <w:pPr>
        <w:jc w:val="right"/>
        <w:rPr>
          <w:i/>
          <w:sz w:val="24"/>
          <w:szCs w:val="24"/>
        </w:rPr>
      </w:pPr>
    </w:p>
    <w:p w:rsidR="001C1D42" w:rsidRDefault="001C1D42" w:rsidP="001C1D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1C1D42" w:rsidRDefault="001C1D42" w:rsidP="001C1D42">
      <w:pPr>
        <w:jc w:val="right"/>
        <w:rPr>
          <w:i/>
          <w:sz w:val="24"/>
          <w:szCs w:val="24"/>
        </w:rPr>
      </w:pPr>
    </w:p>
    <w:p w:rsidR="001C1D42" w:rsidRDefault="001C1D42" w:rsidP="001C1D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C1D42" w:rsidRPr="00BB547B" w:rsidRDefault="001C1D42" w:rsidP="001C1D4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B013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9C9" w:rsidRDefault="003949C9">
      <w:r>
        <w:separator/>
      </w:r>
    </w:p>
  </w:endnote>
  <w:endnote w:type="continuationSeparator" w:id="0">
    <w:p w:rsidR="003949C9" w:rsidRDefault="003949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615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6158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615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61588">
      <w:rPr>
        <w:rStyle w:val="Numerstrony"/>
        <w:rFonts w:ascii="Arial" w:hAnsi="Arial"/>
        <w:sz w:val="18"/>
        <w:szCs w:val="18"/>
      </w:rPr>
      <w:fldChar w:fldCharType="separate"/>
    </w:r>
    <w:r w:rsidR="001C1D42">
      <w:rPr>
        <w:rStyle w:val="Numerstrony"/>
        <w:rFonts w:ascii="Arial" w:hAnsi="Arial"/>
        <w:noProof/>
        <w:sz w:val="18"/>
        <w:szCs w:val="18"/>
      </w:rPr>
      <w:t>2</w:t>
    </w:r>
    <w:r w:rsidR="0096158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615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61588">
      <w:rPr>
        <w:rStyle w:val="Numerstrony"/>
        <w:rFonts w:ascii="Arial" w:hAnsi="Arial"/>
        <w:sz w:val="18"/>
        <w:szCs w:val="18"/>
      </w:rPr>
      <w:fldChar w:fldCharType="separate"/>
    </w:r>
    <w:r w:rsidR="001C1D42">
      <w:rPr>
        <w:rStyle w:val="Numerstrony"/>
        <w:rFonts w:ascii="Arial" w:hAnsi="Arial"/>
        <w:noProof/>
        <w:sz w:val="18"/>
        <w:szCs w:val="18"/>
      </w:rPr>
      <w:t>2</w:t>
    </w:r>
    <w:r w:rsidR="0096158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6158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61588">
      <w:rPr>
        <w:rStyle w:val="Numerstrony"/>
      </w:rPr>
      <w:fldChar w:fldCharType="separate"/>
    </w:r>
    <w:r>
      <w:rPr>
        <w:rStyle w:val="Numerstrony"/>
        <w:noProof/>
      </w:rPr>
      <w:t>1</w:t>
    </w:r>
    <w:r w:rsidR="00961588">
      <w:rPr>
        <w:rStyle w:val="Numerstrony"/>
      </w:rPr>
      <w:fldChar w:fldCharType="end"/>
    </w:r>
    <w:r>
      <w:rPr>
        <w:rStyle w:val="Numerstrony"/>
      </w:rPr>
      <w:t>/</w:t>
    </w:r>
    <w:r w:rsidR="0096158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61588">
      <w:rPr>
        <w:rStyle w:val="Numerstrony"/>
      </w:rPr>
      <w:fldChar w:fldCharType="separate"/>
    </w:r>
    <w:r w:rsidR="001C1D42">
      <w:rPr>
        <w:rStyle w:val="Numerstrony"/>
        <w:noProof/>
      </w:rPr>
      <w:t>2</w:t>
    </w:r>
    <w:r w:rsidR="0096158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9C9" w:rsidRDefault="003949C9">
      <w:r>
        <w:separator/>
      </w:r>
    </w:p>
  </w:footnote>
  <w:footnote w:type="continuationSeparator" w:id="0">
    <w:p w:rsidR="003949C9" w:rsidRDefault="003949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392" w:rsidRPr="00AA7942" w:rsidRDefault="00961588" w:rsidP="00B01392">
    <w:pPr>
      <w:pStyle w:val="Nagwek"/>
      <w:rPr>
        <w:i/>
        <w:iCs/>
      </w:rPr>
    </w:pPr>
    <w:r w:rsidRPr="00961588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  <w:p w:rsidR="009B44AF" w:rsidRDefault="009B44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4AF"/>
    <w:rsid w:val="00007727"/>
    <w:rsid w:val="00017720"/>
    <w:rsid w:val="00035488"/>
    <w:rsid w:val="000D7F25"/>
    <w:rsid w:val="000E00E5"/>
    <w:rsid w:val="00173B20"/>
    <w:rsid w:val="001C1D42"/>
    <w:rsid w:val="001C69FF"/>
    <w:rsid w:val="0023318D"/>
    <w:rsid w:val="002A0C67"/>
    <w:rsid w:val="00353CC5"/>
    <w:rsid w:val="003949C9"/>
    <w:rsid w:val="003D72FD"/>
    <w:rsid w:val="00423179"/>
    <w:rsid w:val="0049054E"/>
    <w:rsid w:val="00490DC0"/>
    <w:rsid w:val="00493F8C"/>
    <w:rsid w:val="004C7E9B"/>
    <w:rsid w:val="004F0980"/>
    <w:rsid w:val="00510EC8"/>
    <w:rsid w:val="00524583"/>
    <w:rsid w:val="0069085C"/>
    <w:rsid w:val="00804A9B"/>
    <w:rsid w:val="00843263"/>
    <w:rsid w:val="00861E75"/>
    <w:rsid w:val="00890B92"/>
    <w:rsid w:val="00961588"/>
    <w:rsid w:val="009B44AF"/>
    <w:rsid w:val="009C547F"/>
    <w:rsid w:val="009D19BD"/>
    <w:rsid w:val="009F189D"/>
    <w:rsid w:val="00A47FF6"/>
    <w:rsid w:val="00A80738"/>
    <w:rsid w:val="00B0139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F0980"/>
  </w:style>
  <w:style w:type="character" w:customStyle="1" w:styleId="TekstpodstawowywcityZnak">
    <w:name w:val="Tekst podstawowy wcięty Znak"/>
    <w:basedOn w:val="Domylnaczcionkaakapitu"/>
    <w:link w:val="Tekstpodstawowywcity"/>
    <w:rsid w:val="004F09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C1D4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2023-04-19T12:03:00Z</cp:lastPrinted>
  <dcterms:created xsi:type="dcterms:W3CDTF">2023-04-19T12:03:00Z</dcterms:created>
  <dcterms:modified xsi:type="dcterms:W3CDTF">2023-04-19T12:03:00Z</dcterms:modified>
</cp:coreProperties>
</file>