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38" w:rsidRDefault="00756D38" w:rsidP="00756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756D38" w:rsidRDefault="00756D38" w:rsidP="00756D38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756D38" w:rsidRDefault="00756D38" w:rsidP="00756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756D38" w:rsidRDefault="00756D38" w:rsidP="00756D38">
      <w:pPr>
        <w:jc w:val="right"/>
        <w:rPr>
          <w:b/>
          <w:bCs/>
          <w:sz w:val="24"/>
        </w:rPr>
      </w:pPr>
      <w:r>
        <w:rPr>
          <w:sz w:val="24"/>
        </w:rPr>
        <w:t>Katowice dnia: 2023-0</w:t>
      </w:r>
      <w:r w:rsidR="00CE010C">
        <w:rPr>
          <w:sz w:val="24"/>
        </w:rPr>
        <w:t>4</w:t>
      </w:r>
      <w:r>
        <w:rPr>
          <w:sz w:val="24"/>
        </w:rPr>
        <w:t>-2</w:t>
      </w:r>
      <w:r w:rsidR="00CE010C">
        <w:rPr>
          <w:sz w:val="24"/>
        </w:rPr>
        <w:t>5</w:t>
      </w:r>
    </w:p>
    <w:p w:rsidR="00756D38" w:rsidRDefault="00756D38" w:rsidP="00756D38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AZP/0</w:t>
      </w:r>
      <w:r w:rsidR="00CE010C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/Z/2023</w:t>
      </w:r>
      <w:r>
        <w:rPr>
          <w:sz w:val="24"/>
        </w:rPr>
        <w:tab/>
        <w:t xml:space="preserve"> </w:t>
      </w:r>
    </w:p>
    <w:p w:rsidR="00756D38" w:rsidRDefault="00756D38" w:rsidP="00756D38">
      <w:pPr>
        <w:jc w:val="right"/>
        <w:rPr>
          <w:sz w:val="22"/>
          <w:szCs w:val="22"/>
        </w:rPr>
      </w:pPr>
    </w:p>
    <w:p w:rsidR="00756D38" w:rsidRDefault="00756D38" w:rsidP="00756D38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756D38" w:rsidRDefault="00756D38" w:rsidP="00756D38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756D38" w:rsidRDefault="00756D38" w:rsidP="00756D38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756D38" w:rsidRDefault="00756D38" w:rsidP="00756D38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756D38" w:rsidRDefault="00756D38" w:rsidP="00756D38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756D38" w:rsidRDefault="00756D38" w:rsidP="00756D38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756D38" w:rsidRDefault="00756D38" w:rsidP="00756D38">
      <w:pPr>
        <w:pStyle w:val="Tekstpodstawowywcity"/>
        <w:ind w:firstLine="0"/>
        <w:jc w:val="center"/>
        <w:rPr>
          <w:b/>
          <w:szCs w:val="24"/>
        </w:rPr>
      </w:pPr>
    </w:p>
    <w:p w:rsidR="007B34B0" w:rsidRDefault="00756D38" w:rsidP="007B34B0">
      <w:pPr>
        <w:pStyle w:val="Tekstpodstawowywcity"/>
        <w:ind w:firstLine="0"/>
        <w:jc w:val="center"/>
        <w:rPr>
          <w:b/>
          <w:szCs w:val="24"/>
        </w:rPr>
      </w:pPr>
      <w:r w:rsidRPr="00C15E93">
        <w:rPr>
          <w:b/>
          <w:szCs w:val="24"/>
        </w:rPr>
        <w:t>„</w:t>
      </w:r>
      <w:r w:rsidR="007B34B0" w:rsidRPr="007B34B0">
        <w:rPr>
          <w:b/>
          <w:szCs w:val="24"/>
        </w:rPr>
        <w:t>Świadczenie usług przejęcia,</w:t>
      </w:r>
      <w:r w:rsidR="007B34B0">
        <w:rPr>
          <w:b/>
          <w:szCs w:val="24"/>
        </w:rPr>
        <w:t xml:space="preserve"> przechowywania i udostępniania </w:t>
      </w:r>
      <w:r w:rsidR="007B34B0" w:rsidRPr="007B34B0">
        <w:rPr>
          <w:b/>
          <w:szCs w:val="24"/>
        </w:rPr>
        <w:t xml:space="preserve">oraz niszczenia dokumentacji medycznej, kadrowo-płacowej, księgowej i przetargowej </w:t>
      </w:r>
    </w:p>
    <w:p w:rsidR="00756D38" w:rsidRDefault="007B34B0" w:rsidP="007B34B0">
      <w:pPr>
        <w:pStyle w:val="Tekstpodstawowywcity"/>
        <w:ind w:firstLine="0"/>
        <w:jc w:val="center"/>
        <w:rPr>
          <w:b/>
          <w:szCs w:val="24"/>
        </w:rPr>
      </w:pPr>
      <w:r w:rsidRPr="007B34B0">
        <w:rPr>
          <w:b/>
          <w:szCs w:val="24"/>
        </w:rPr>
        <w:t xml:space="preserve">Okręgowego Szpitala Kolejowego w Katowicach - </w:t>
      </w:r>
      <w:proofErr w:type="spellStart"/>
      <w:r w:rsidRPr="007B34B0">
        <w:rPr>
          <w:b/>
          <w:szCs w:val="24"/>
        </w:rPr>
        <w:t>s.p.z.o.z</w:t>
      </w:r>
      <w:proofErr w:type="spellEnd"/>
      <w:r w:rsidRPr="007B34B0">
        <w:rPr>
          <w:b/>
          <w:szCs w:val="24"/>
        </w:rPr>
        <w:t>.</w:t>
      </w:r>
      <w:r w:rsidR="00756D38">
        <w:rPr>
          <w:b/>
          <w:szCs w:val="24"/>
        </w:rPr>
        <w:t>”</w:t>
      </w:r>
    </w:p>
    <w:p w:rsidR="00756D38" w:rsidRPr="003E5F5D" w:rsidRDefault="00756D38" w:rsidP="00756D38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</w:t>
      </w:r>
      <w:r w:rsidR="007B34B0">
        <w:rPr>
          <w:b/>
          <w:szCs w:val="24"/>
        </w:rPr>
        <w:t>7</w:t>
      </w:r>
      <w:r>
        <w:rPr>
          <w:b/>
          <w:szCs w:val="24"/>
        </w:rPr>
        <w:t>/Z/2023</w:t>
      </w:r>
    </w:p>
    <w:p w:rsidR="00756D38" w:rsidRDefault="00756D38" w:rsidP="00756D38">
      <w:pPr>
        <w:jc w:val="both"/>
        <w:rPr>
          <w:sz w:val="16"/>
          <w:szCs w:val="16"/>
        </w:rPr>
      </w:pPr>
    </w:p>
    <w:p w:rsidR="00756D38" w:rsidRDefault="00756D38" w:rsidP="00756D38">
      <w:pPr>
        <w:spacing w:before="120" w:line="276" w:lineRule="auto"/>
        <w:jc w:val="both"/>
        <w:rPr>
          <w:sz w:val="24"/>
          <w:szCs w:val="24"/>
        </w:rPr>
      </w:pPr>
      <w:r w:rsidRPr="00E53D18">
        <w:rPr>
          <w:sz w:val="24"/>
          <w:szCs w:val="24"/>
        </w:rPr>
        <w:t xml:space="preserve">Zamawiający, </w:t>
      </w:r>
      <w:r w:rsidRPr="00E53D18">
        <w:rPr>
          <w:b/>
          <w:sz w:val="24"/>
          <w:szCs w:val="24"/>
        </w:rPr>
        <w:t xml:space="preserve">Okręgowy Szpital Kolejowy w Katowicach - </w:t>
      </w:r>
      <w:proofErr w:type="spellStart"/>
      <w:r w:rsidRPr="00E53D18">
        <w:rPr>
          <w:b/>
          <w:sz w:val="24"/>
          <w:szCs w:val="24"/>
        </w:rPr>
        <w:t>s.p.z.o.z</w:t>
      </w:r>
      <w:proofErr w:type="spellEnd"/>
      <w:r w:rsidRPr="00E53D18">
        <w:rPr>
          <w:b/>
          <w:sz w:val="24"/>
          <w:szCs w:val="24"/>
        </w:rPr>
        <w:t>.</w:t>
      </w:r>
      <w:r w:rsidRPr="00E53D18">
        <w:rPr>
          <w:sz w:val="24"/>
          <w:szCs w:val="24"/>
        </w:rPr>
        <w:t xml:space="preserve">, działając na podstawie Regulaminu udzielania zamówień publicznych wyłączonych ze stosowania </w:t>
      </w:r>
      <w:r w:rsidRPr="00E53D18">
        <w:rPr>
          <w:i/>
          <w:sz w:val="24"/>
          <w:szCs w:val="24"/>
        </w:rPr>
        <w:t>ustawy Prawo zamówień  publicznych</w:t>
      </w:r>
      <w:r w:rsidRPr="00E53D18">
        <w:rPr>
          <w:sz w:val="24"/>
          <w:szCs w:val="24"/>
        </w:rPr>
        <w:t xml:space="preserve"> w Okręgowym Szpitalu kolejowym w Katowicach – </w:t>
      </w:r>
      <w:proofErr w:type="spellStart"/>
      <w:r w:rsidRPr="00E53D18">
        <w:rPr>
          <w:sz w:val="24"/>
          <w:szCs w:val="24"/>
        </w:rPr>
        <w:t>s.p.z.o.z</w:t>
      </w:r>
      <w:proofErr w:type="spellEnd"/>
      <w:r w:rsidRPr="00E53D18">
        <w:rPr>
          <w:sz w:val="24"/>
          <w:szCs w:val="24"/>
        </w:rPr>
        <w:t xml:space="preserve">. o wartości szacunkowej nieprzekraczającej 130 000 zł netto z dnia 01.02.2021r. </w:t>
      </w:r>
      <w:r>
        <w:rPr>
          <w:sz w:val="24"/>
          <w:szCs w:val="24"/>
        </w:rPr>
        <w:t>udostępnia informację z otwarcia ofert.</w:t>
      </w:r>
    </w:p>
    <w:p w:rsidR="00756D38" w:rsidRDefault="00756D38" w:rsidP="00756D38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</w:t>
      </w:r>
      <w:r>
        <w:rPr>
          <w:b/>
          <w:sz w:val="24"/>
          <w:szCs w:val="24"/>
        </w:rPr>
        <w:t>w dniu 2</w:t>
      </w:r>
      <w:r w:rsidR="007B34B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/0</w:t>
      </w:r>
      <w:r w:rsidR="007B34B0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/2023 o godz. 10:15</w:t>
      </w:r>
      <w:r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7B34B0" w:rsidRDefault="00D665F5" w:rsidP="003F57CD">
            <w:pPr>
              <w:spacing w:before="120" w:after="120"/>
              <w:jc w:val="center"/>
            </w:pPr>
            <w:r w:rsidRPr="007B34B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7B34B0" w:rsidRDefault="00D665F5" w:rsidP="003F57CD">
            <w:pPr>
              <w:spacing w:before="120" w:after="120"/>
              <w:jc w:val="center"/>
            </w:pPr>
            <w:r w:rsidRPr="007B34B0">
              <w:t>Nazwa</w:t>
            </w:r>
            <w:r w:rsidR="003F57CD" w:rsidRPr="007B34B0">
              <w:t xml:space="preserve"> </w:t>
            </w:r>
            <w:r w:rsidR="007B34B0">
              <w:t>i adres W</w:t>
            </w:r>
            <w:r w:rsidRPr="007B34B0"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7B34B0" w:rsidRDefault="00D665F5" w:rsidP="003F57CD">
            <w:pPr>
              <w:spacing w:before="120" w:after="120"/>
              <w:jc w:val="center"/>
            </w:pPr>
            <w:r w:rsidRPr="007B34B0">
              <w:t>Cena oferty</w:t>
            </w:r>
            <w:r w:rsidR="007B34B0">
              <w:t xml:space="preserve"> brutto</w:t>
            </w:r>
          </w:p>
        </w:tc>
      </w:tr>
      <w:tr w:rsidR="00C42736" w:rsidRPr="00355C9D" w:rsidTr="006C1DFD">
        <w:tc>
          <w:tcPr>
            <w:tcW w:w="993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42736" w:rsidRPr="007B34B0" w:rsidRDefault="00C42736" w:rsidP="006C1DFD">
            <w:pPr>
              <w:spacing w:before="80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Archiwa Opolskie Sp. z o.o.</w:t>
            </w:r>
          </w:p>
          <w:p w:rsidR="00C42736" w:rsidRPr="007B34B0" w:rsidRDefault="00C42736" w:rsidP="006C1DFD">
            <w:pPr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 xml:space="preserve">Korfantego 42 </w:t>
            </w:r>
          </w:p>
          <w:p w:rsidR="00C42736" w:rsidRPr="007B34B0" w:rsidRDefault="00C42736" w:rsidP="006C1DFD">
            <w:pPr>
              <w:spacing w:after="80"/>
              <w:jc w:val="both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49-100 Niemodlin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146 614.46 zł</w:t>
            </w:r>
          </w:p>
        </w:tc>
      </w:tr>
      <w:tr w:rsidR="00C42736" w:rsidRPr="00355C9D" w:rsidTr="006C1DFD">
        <w:tc>
          <w:tcPr>
            <w:tcW w:w="993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42736" w:rsidRPr="007B34B0" w:rsidRDefault="00C42736" w:rsidP="006C1DFD">
            <w:pPr>
              <w:spacing w:before="80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LIBRIS Polska Sp. z o.o.</w:t>
            </w:r>
          </w:p>
          <w:p w:rsidR="00C42736" w:rsidRPr="007B34B0" w:rsidRDefault="00C42736" w:rsidP="006C1DFD">
            <w:pPr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 xml:space="preserve">Powązkowska 44C </w:t>
            </w:r>
          </w:p>
          <w:p w:rsidR="00C42736" w:rsidRPr="007B34B0" w:rsidRDefault="00C42736" w:rsidP="006C1DFD">
            <w:pPr>
              <w:spacing w:after="80"/>
              <w:jc w:val="both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01-797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54 317.23 zł</w:t>
            </w:r>
          </w:p>
        </w:tc>
      </w:tr>
      <w:tr w:rsidR="00C42736" w:rsidRPr="00355C9D" w:rsidTr="006C1DFD">
        <w:tc>
          <w:tcPr>
            <w:tcW w:w="993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42736" w:rsidRPr="007B34B0" w:rsidRDefault="00C42736" w:rsidP="006C1DFD">
            <w:pPr>
              <w:spacing w:before="80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 xml:space="preserve">Iron </w:t>
            </w:r>
            <w:proofErr w:type="spellStart"/>
            <w:r w:rsidRPr="007B34B0">
              <w:rPr>
                <w:sz w:val="22"/>
                <w:szCs w:val="22"/>
              </w:rPr>
              <w:t>Mountain</w:t>
            </w:r>
            <w:proofErr w:type="spellEnd"/>
            <w:r w:rsidRPr="007B34B0">
              <w:rPr>
                <w:sz w:val="22"/>
                <w:szCs w:val="22"/>
              </w:rPr>
              <w:t xml:space="preserve"> Polska Sp. z o.o.</w:t>
            </w:r>
          </w:p>
          <w:p w:rsidR="00C42736" w:rsidRPr="007B34B0" w:rsidRDefault="00C42736" w:rsidP="006C1DFD">
            <w:pPr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 xml:space="preserve">Regulska 2 </w:t>
            </w:r>
          </w:p>
          <w:p w:rsidR="00C42736" w:rsidRPr="007B34B0" w:rsidRDefault="00C42736" w:rsidP="006C1DFD">
            <w:pPr>
              <w:spacing w:after="80"/>
              <w:jc w:val="both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05-820 Piastów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105 418.52 zł</w:t>
            </w:r>
          </w:p>
        </w:tc>
      </w:tr>
      <w:tr w:rsidR="00C42736" w:rsidRPr="00355C9D" w:rsidTr="006C1DFD">
        <w:tc>
          <w:tcPr>
            <w:tcW w:w="993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C42736" w:rsidRPr="007B34B0" w:rsidRDefault="00C42736" w:rsidP="006C1DFD">
            <w:pPr>
              <w:spacing w:before="80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Archiwum Usługowe AKTA Sp. z o.o.</w:t>
            </w:r>
          </w:p>
          <w:p w:rsidR="00C42736" w:rsidRPr="007B34B0" w:rsidRDefault="00C42736" w:rsidP="006C1DFD">
            <w:pPr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 xml:space="preserve">Mickiewicza 6 </w:t>
            </w:r>
          </w:p>
          <w:p w:rsidR="00C42736" w:rsidRPr="007B34B0" w:rsidRDefault="00C42736" w:rsidP="006C1DFD">
            <w:pPr>
              <w:spacing w:after="80"/>
              <w:jc w:val="both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98-200 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129 764.02 zł</w:t>
            </w:r>
          </w:p>
        </w:tc>
      </w:tr>
      <w:tr w:rsidR="00C42736" w:rsidRPr="00355C9D" w:rsidTr="006C1DFD">
        <w:tc>
          <w:tcPr>
            <w:tcW w:w="993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C42736" w:rsidRPr="007B34B0" w:rsidRDefault="00C42736" w:rsidP="006C1DFD">
            <w:pPr>
              <w:spacing w:before="80"/>
              <w:rPr>
                <w:sz w:val="22"/>
                <w:szCs w:val="22"/>
              </w:rPr>
            </w:pPr>
            <w:proofErr w:type="spellStart"/>
            <w:r w:rsidRPr="007B34B0">
              <w:rPr>
                <w:sz w:val="22"/>
                <w:szCs w:val="22"/>
              </w:rPr>
              <w:t>Rhenus</w:t>
            </w:r>
            <w:proofErr w:type="spellEnd"/>
            <w:r w:rsidRPr="007B34B0">
              <w:rPr>
                <w:sz w:val="22"/>
                <w:szCs w:val="22"/>
              </w:rPr>
              <w:t xml:space="preserve"> Office Systems Poland Sp. z o.o.</w:t>
            </w:r>
          </w:p>
          <w:p w:rsidR="00C42736" w:rsidRPr="007B34B0" w:rsidRDefault="00C42736" w:rsidP="006C1DFD">
            <w:pPr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 xml:space="preserve">Al. Katowicka 66 </w:t>
            </w:r>
          </w:p>
          <w:p w:rsidR="00C42736" w:rsidRPr="007B34B0" w:rsidRDefault="00C42736" w:rsidP="006C1DFD">
            <w:pPr>
              <w:spacing w:after="80"/>
              <w:jc w:val="both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05-830 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736" w:rsidRPr="007B34B0" w:rsidRDefault="00C42736" w:rsidP="006C1DF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B34B0">
              <w:rPr>
                <w:sz w:val="22"/>
                <w:szCs w:val="22"/>
              </w:rPr>
              <w:t>181 869.83 zł</w:t>
            </w:r>
          </w:p>
        </w:tc>
      </w:tr>
    </w:tbl>
    <w:p w:rsidR="007B34B0" w:rsidRDefault="007B34B0" w:rsidP="007B34B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CE010C" w:rsidRPr="00BB41D0" w:rsidRDefault="00CE010C" w:rsidP="00CE010C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CE010C" w:rsidRPr="00BB41D0" w:rsidRDefault="00CE010C" w:rsidP="00CE010C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 xml:space="preserve"> Dyrektor</w:t>
      </w:r>
    </w:p>
    <w:p w:rsidR="00577BC6" w:rsidRPr="00355C9D" w:rsidRDefault="00CE010C" w:rsidP="007B34B0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</w:rPr>
      </w:pPr>
      <w:r w:rsidRPr="00BB41D0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</w:t>
      </w:r>
      <w:r w:rsidRPr="00BB41D0">
        <w:rPr>
          <w:i/>
          <w:sz w:val="24"/>
          <w:szCs w:val="24"/>
        </w:rPr>
        <w:t xml:space="preserve"> </w:t>
      </w:r>
    </w:p>
    <w:sectPr w:rsidR="00577BC6" w:rsidRPr="00355C9D" w:rsidSect="007B34B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426" w:left="993" w:header="142" w:footer="2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189" w:rsidRDefault="00B51189">
      <w:r>
        <w:separator/>
      </w:r>
    </w:p>
  </w:endnote>
  <w:endnote w:type="continuationSeparator" w:id="0">
    <w:p w:rsidR="00B51189" w:rsidRDefault="00B511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36A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36A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36A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36A43">
      <w:rPr>
        <w:rStyle w:val="Numerstrony"/>
        <w:rFonts w:ascii="Arial" w:hAnsi="Arial"/>
        <w:sz w:val="18"/>
        <w:szCs w:val="18"/>
      </w:rPr>
      <w:fldChar w:fldCharType="separate"/>
    </w:r>
    <w:r w:rsidR="00C7677F">
      <w:rPr>
        <w:rStyle w:val="Numerstrony"/>
        <w:rFonts w:ascii="Arial" w:hAnsi="Arial"/>
        <w:noProof/>
        <w:sz w:val="18"/>
        <w:szCs w:val="18"/>
      </w:rPr>
      <w:t>1</w:t>
    </w:r>
    <w:r w:rsidR="00B36A4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36A4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36A43">
      <w:rPr>
        <w:rStyle w:val="Numerstrony"/>
        <w:rFonts w:ascii="Arial" w:hAnsi="Arial"/>
        <w:sz w:val="18"/>
        <w:szCs w:val="18"/>
      </w:rPr>
      <w:fldChar w:fldCharType="separate"/>
    </w:r>
    <w:r w:rsidR="00C7677F">
      <w:rPr>
        <w:rStyle w:val="Numerstrony"/>
        <w:rFonts w:ascii="Arial" w:hAnsi="Arial"/>
        <w:noProof/>
        <w:sz w:val="18"/>
        <w:szCs w:val="18"/>
      </w:rPr>
      <w:t>1</w:t>
    </w:r>
    <w:r w:rsidR="00B36A4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36A4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36A43">
      <w:rPr>
        <w:rStyle w:val="Numerstrony"/>
      </w:rPr>
      <w:fldChar w:fldCharType="separate"/>
    </w:r>
    <w:r>
      <w:rPr>
        <w:rStyle w:val="Numerstrony"/>
        <w:noProof/>
      </w:rPr>
      <w:t>1</w:t>
    </w:r>
    <w:r w:rsidR="00B36A43">
      <w:rPr>
        <w:rStyle w:val="Numerstrony"/>
      </w:rPr>
      <w:fldChar w:fldCharType="end"/>
    </w:r>
    <w:r>
      <w:rPr>
        <w:rStyle w:val="Numerstrony"/>
      </w:rPr>
      <w:t>/</w:t>
    </w:r>
    <w:r w:rsidR="00B36A4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36A43">
      <w:rPr>
        <w:rStyle w:val="Numerstrony"/>
      </w:rPr>
      <w:fldChar w:fldCharType="separate"/>
    </w:r>
    <w:r w:rsidR="00C7677F">
      <w:rPr>
        <w:rStyle w:val="Numerstrony"/>
        <w:noProof/>
      </w:rPr>
      <w:t>1</w:t>
    </w:r>
    <w:r w:rsidR="00B36A4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189" w:rsidRDefault="00B51189">
      <w:r>
        <w:separator/>
      </w:r>
    </w:p>
  </w:footnote>
  <w:footnote w:type="continuationSeparator" w:id="0">
    <w:p w:rsidR="00B51189" w:rsidRDefault="00B511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7F3" w:rsidRDefault="00B36A43" w:rsidP="009837F3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  <w:p w:rsidR="00C42736" w:rsidRDefault="00C4273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73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3067"/>
    <w:rsid w:val="0069085C"/>
    <w:rsid w:val="00756D38"/>
    <w:rsid w:val="007B34B0"/>
    <w:rsid w:val="00843263"/>
    <w:rsid w:val="00861E75"/>
    <w:rsid w:val="008A26A5"/>
    <w:rsid w:val="008E3479"/>
    <w:rsid w:val="0097706D"/>
    <w:rsid w:val="009837F3"/>
    <w:rsid w:val="009D19BD"/>
    <w:rsid w:val="009E28CA"/>
    <w:rsid w:val="009F189D"/>
    <w:rsid w:val="00A13AE1"/>
    <w:rsid w:val="00A80738"/>
    <w:rsid w:val="00B36A43"/>
    <w:rsid w:val="00B51189"/>
    <w:rsid w:val="00B970F9"/>
    <w:rsid w:val="00C236D3"/>
    <w:rsid w:val="00C42736"/>
    <w:rsid w:val="00C659E2"/>
    <w:rsid w:val="00C7677F"/>
    <w:rsid w:val="00CB0802"/>
    <w:rsid w:val="00CE010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56D38"/>
  </w:style>
  <w:style w:type="character" w:customStyle="1" w:styleId="TekstpodstawowywcityZnak">
    <w:name w:val="Tekst podstawowy wcięty Znak"/>
    <w:basedOn w:val="Domylnaczcionkaakapitu"/>
    <w:link w:val="Tekstpodstawowywcity"/>
    <w:rsid w:val="00756D3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E010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2023-04-25T08:58:00Z</cp:lastPrinted>
  <dcterms:created xsi:type="dcterms:W3CDTF">2023-04-25T08:58:00Z</dcterms:created>
  <dcterms:modified xsi:type="dcterms:W3CDTF">2023-04-25T08:58:00Z</dcterms:modified>
</cp:coreProperties>
</file>