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8918A" w14:textId="77777777" w:rsidR="00FB7F50" w:rsidRPr="002245BE" w:rsidRDefault="004318D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318DA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4318DA">
        <w:rPr>
          <w:sz w:val="22"/>
          <w:szCs w:val="22"/>
        </w:rPr>
        <w:t>2023-05-05</w:t>
      </w:r>
    </w:p>
    <w:p w14:paraId="7214438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E6EAD0B" w14:textId="77777777" w:rsidR="00FB7F50" w:rsidRPr="002245BE" w:rsidRDefault="004318DA" w:rsidP="00FB7F50">
      <w:pPr>
        <w:spacing w:after="40"/>
        <w:rPr>
          <w:b/>
          <w:bCs/>
          <w:sz w:val="22"/>
          <w:szCs w:val="22"/>
        </w:rPr>
      </w:pPr>
      <w:r w:rsidRPr="004318DA">
        <w:rPr>
          <w:b/>
          <w:bCs/>
          <w:sz w:val="22"/>
          <w:szCs w:val="22"/>
        </w:rPr>
        <w:t>Samodzielny Publiczny Zespół Opieki Zdrowotnej w Kolbuszowej</w:t>
      </w:r>
    </w:p>
    <w:p w14:paraId="46F1382B" w14:textId="77777777" w:rsidR="00FB7F50" w:rsidRPr="002245BE" w:rsidRDefault="004318DA" w:rsidP="00FB7F50">
      <w:pPr>
        <w:rPr>
          <w:sz w:val="22"/>
          <w:szCs w:val="22"/>
        </w:rPr>
      </w:pPr>
      <w:r w:rsidRPr="004318DA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4318DA">
        <w:rPr>
          <w:sz w:val="22"/>
          <w:szCs w:val="22"/>
        </w:rPr>
        <w:t>4</w:t>
      </w:r>
    </w:p>
    <w:p w14:paraId="2F0493CD" w14:textId="77777777" w:rsidR="00FB7F50" w:rsidRPr="002245BE" w:rsidRDefault="004318DA" w:rsidP="00FB7F50">
      <w:pPr>
        <w:rPr>
          <w:sz w:val="22"/>
          <w:szCs w:val="22"/>
        </w:rPr>
      </w:pPr>
      <w:r w:rsidRPr="004318DA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4318DA">
        <w:rPr>
          <w:sz w:val="22"/>
          <w:szCs w:val="22"/>
        </w:rPr>
        <w:t>Kolbuszowa</w:t>
      </w:r>
    </w:p>
    <w:p w14:paraId="5DA6F291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8B48F5F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1ED228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15267E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318DA" w:rsidRPr="00607F9B" w14:paraId="5983A6F0" w14:textId="77777777" w:rsidTr="007E26C1">
        <w:trPr>
          <w:trHeight w:val="638"/>
        </w:trPr>
        <w:tc>
          <w:tcPr>
            <w:tcW w:w="959" w:type="dxa"/>
            <w:shd w:val="clear" w:color="auto" w:fill="auto"/>
          </w:tcPr>
          <w:p w14:paraId="416951F3" w14:textId="77777777" w:rsidR="004318DA" w:rsidRPr="00607F9B" w:rsidRDefault="004318DA" w:rsidP="007E26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079BE3C" w14:textId="77777777" w:rsidR="004318DA" w:rsidRPr="00607F9B" w:rsidRDefault="004318DA" w:rsidP="007E26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318D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318D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318DA">
              <w:rPr>
                <w:b/>
                <w:bCs/>
                <w:sz w:val="22"/>
                <w:szCs w:val="22"/>
              </w:rPr>
              <w:t xml:space="preserve">Dostawa materiałów </w:t>
            </w:r>
            <w:proofErr w:type="spellStart"/>
            <w:r w:rsidRPr="004318DA"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4318DA">
              <w:rPr>
                <w:b/>
                <w:bCs/>
                <w:sz w:val="22"/>
                <w:szCs w:val="22"/>
              </w:rPr>
              <w:t>, taśm poliestrowych i klipsów do zabiegów operacyjnych - 7 pakietów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318DA">
              <w:rPr>
                <w:b/>
                <w:sz w:val="22"/>
                <w:szCs w:val="22"/>
              </w:rPr>
              <w:t>Eap-2412/5/23/M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AA8264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318DA" w:rsidRPr="004318DA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318DA" w:rsidRPr="004318DA">
        <w:rPr>
          <w:sz w:val="22"/>
          <w:szCs w:val="22"/>
        </w:rPr>
        <w:t>(</w:t>
      </w:r>
      <w:proofErr w:type="spellStart"/>
      <w:r w:rsidR="004318DA" w:rsidRPr="004318DA">
        <w:rPr>
          <w:sz w:val="22"/>
          <w:szCs w:val="22"/>
        </w:rPr>
        <w:t>t.j</w:t>
      </w:r>
      <w:proofErr w:type="spellEnd"/>
      <w:r w:rsidR="004318DA" w:rsidRPr="004318DA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318DA" w14:paraId="403E1D11" w14:textId="77777777" w:rsidTr="007E26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FD20023" w14:textId="77777777" w:rsidR="004318DA" w:rsidRPr="00D26ED6" w:rsidRDefault="004318DA" w:rsidP="007E26C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318DA">
              <w:rPr>
                <w:b/>
                <w:sz w:val="22"/>
                <w:szCs w:val="22"/>
              </w:rPr>
              <w:t>Medtronic</w:t>
            </w:r>
            <w:proofErr w:type="spellEnd"/>
            <w:r w:rsidRPr="004318DA">
              <w:rPr>
                <w:b/>
                <w:sz w:val="22"/>
                <w:szCs w:val="22"/>
              </w:rPr>
              <w:t xml:space="preserve"> Poland sp. z o.o.</w:t>
            </w:r>
          </w:p>
          <w:p w14:paraId="065BFFFB" w14:textId="77777777" w:rsidR="004318DA" w:rsidRPr="009F0E5C" w:rsidRDefault="004318DA" w:rsidP="007E26C1">
            <w:pPr>
              <w:jc w:val="both"/>
              <w:rPr>
                <w:bCs/>
                <w:sz w:val="22"/>
                <w:szCs w:val="22"/>
              </w:rPr>
            </w:pPr>
            <w:r w:rsidRPr="004318DA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18DA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77FBAE" w14:textId="77777777" w:rsidR="004318DA" w:rsidRPr="009F0E5C" w:rsidRDefault="004318DA" w:rsidP="007E26C1">
            <w:pPr>
              <w:jc w:val="both"/>
              <w:rPr>
                <w:bCs/>
                <w:sz w:val="22"/>
                <w:szCs w:val="22"/>
              </w:rPr>
            </w:pPr>
            <w:r w:rsidRPr="004318DA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18DA">
              <w:rPr>
                <w:bCs/>
                <w:sz w:val="22"/>
                <w:szCs w:val="22"/>
              </w:rPr>
              <w:t>Warszawa</w:t>
            </w:r>
          </w:p>
          <w:p w14:paraId="1FFEFE3B" w14:textId="77777777" w:rsidR="004318DA" w:rsidRDefault="004318DA" w:rsidP="007E26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46BE3DF" w14:textId="77777777" w:rsidR="004318DA" w:rsidRPr="00211A34" w:rsidRDefault="004318DA" w:rsidP="007E26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318D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318DA">
              <w:rPr>
                <w:sz w:val="22"/>
                <w:szCs w:val="22"/>
              </w:rPr>
              <w:t>Pakiet 1 - Materiały operacyjne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18DA">
              <w:rPr>
                <w:b/>
                <w:sz w:val="22"/>
                <w:szCs w:val="22"/>
              </w:rPr>
              <w:t>230 441.66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118B9A" w14:textId="77777777" w:rsidR="004318DA" w:rsidRPr="00D26ED6" w:rsidRDefault="004318DA" w:rsidP="007E26C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E253F27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</w:t>
            </w:r>
            <w:r w:rsidRPr="004318DA">
              <w:tab/>
              <w:t xml:space="preserve">treść wybranej oferty odpowiada treści SWZ, </w:t>
            </w:r>
          </w:p>
          <w:p w14:paraId="55F49B73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</w:t>
            </w:r>
            <w:r w:rsidRPr="004318D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3FC7447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Kryterium: Cena oferty - 100 punktów</w:t>
            </w:r>
          </w:p>
          <w:p w14:paraId="2705980B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 oferta wpłynęła do Zamawiającego w wyznaczonym terminie , a Wykonawca  ją składający nie podlega wykluczeniu z postępowania</w:t>
            </w:r>
          </w:p>
          <w:p w14:paraId="1CA6A614" w14:textId="77777777" w:rsid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 kwota oferty nie przekraczała kwoty jaką Zamawiający zamierza przeznaczyć na sfinansowanie zamówienia.</w:t>
            </w:r>
          </w:p>
        </w:tc>
      </w:tr>
      <w:tr w:rsidR="004318DA" w14:paraId="43937324" w14:textId="77777777" w:rsidTr="007E26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9EDD9D0" w14:textId="77777777" w:rsidR="004318DA" w:rsidRPr="00D26ED6" w:rsidRDefault="004318DA" w:rsidP="007E26C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318DA">
              <w:rPr>
                <w:b/>
                <w:sz w:val="22"/>
                <w:szCs w:val="22"/>
              </w:rPr>
              <w:lastRenderedPageBreak/>
              <w:t>Medtronic</w:t>
            </w:r>
            <w:proofErr w:type="spellEnd"/>
            <w:r w:rsidRPr="004318DA">
              <w:rPr>
                <w:b/>
                <w:sz w:val="22"/>
                <w:szCs w:val="22"/>
              </w:rPr>
              <w:t xml:space="preserve"> Poland sp. z o.o.</w:t>
            </w:r>
          </w:p>
          <w:p w14:paraId="24C9C2BA" w14:textId="77777777" w:rsidR="004318DA" w:rsidRPr="009F0E5C" w:rsidRDefault="004318DA" w:rsidP="007E26C1">
            <w:pPr>
              <w:jc w:val="both"/>
              <w:rPr>
                <w:bCs/>
                <w:sz w:val="22"/>
                <w:szCs w:val="22"/>
              </w:rPr>
            </w:pPr>
            <w:r w:rsidRPr="004318DA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18DA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B401BF4" w14:textId="77777777" w:rsidR="004318DA" w:rsidRPr="009F0E5C" w:rsidRDefault="004318DA" w:rsidP="007E26C1">
            <w:pPr>
              <w:jc w:val="both"/>
              <w:rPr>
                <w:bCs/>
                <w:sz w:val="22"/>
                <w:szCs w:val="22"/>
              </w:rPr>
            </w:pPr>
            <w:r w:rsidRPr="004318DA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18DA">
              <w:rPr>
                <w:bCs/>
                <w:sz w:val="22"/>
                <w:szCs w:val="22"/>
              </w:rPr>
              <w:t>Warszawa</w:t>
            </w:r>
          </w:p>
          <w:p w14:paraId="157D5D4C" w14:textId="77777777" w:rsidR="004318DA" w:rsidRDefault="004318DA" w:rsidP="007E26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70F79E" w14:textId="77777777" w:rsidR="004318DA" w:rsidRPr="00211A34" w:rsidRDefault="004318DA" w:rsidP="007E26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318D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318DA">
              <w:rPr>
                <w:sz w:val="22"/>
                <w:szCs w:val="22"/>
              </w:rPr>
              <w:t>Pakiet  2 - Siatki chirurgiczne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18DA">
              <w:rPr>
                <w:b/>
                <w:sz w:val="22"/>
                <w:szCs w:val="22"/>
              </w:rPr>
              <w:t>52 304.40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9D8150E" w14:textId="77777777" w:rsidR="004318DA" w:rsidRPr="00D26ED6" w:rsidRDefault="004318DA" w:rsidP="007E26C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1AC9DD1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</w:t>
            </w:r>
            <w:r w:rsidRPr="004318DA">
              <w:tab/>
              <w:t xml:space="preserve">treść wybranej oferty odpowiada treści SWZ, </w:t>
            </w:r>
          </w:p>
          <w:p w14:paraId="662F2BB2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</w:t>
            </w:r>
            <w:r w:rsidRPr="004318D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AAC4486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Kryterium: Cena oferty - 100 punktów</w:t>
            </w:r>
          </w:p>
          <w:p w14:paraId="7DCDA1FE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 oferta wpłynęła do Zamawiającego w wyznaczonym terminie , a Wykonawca  ją składający nie podlega wykluczeniu z postępowania</w:t>
            </w:r>
          </w:p>
          <w:p w14:paraId="54CC7AE5" w14:textId="77777777" w:rsid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 kwota oferty nie przekraczała kwoty jaką Zamawiający zamierza przeznaczyć na sfinansowanie zamówienia.</w:t>
            </w:r>
          </w:p>
        </w:tc>
      </w:tr>
      <w:tr w:rsidR="004318DA" w14:paraId="7144C316" w14:textId="77777777" w:rsidTr="007E26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AB4FEA7" w14:textId="77777777" w:rsidR="004318DA" w:rsidRPr="00D26ED6" w:rsidRDefault="004318DA" w:rsidP="007E26C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318DA">
              <w:rPr>
                <w:b/>
                <w:sz w:val="22"/>
                <w:szCs w:val="22"/>
              </w:rPr>
              <w:t>Medtronic</w:t>
            </w:r>
            <w:proofErr w:type="spellEnd"/>
            <w:r w:rsidRPr="004318DA">
              <w:rPr>
                <w:b/>
                <w:sz w:val="22"/>
                <w:szCs w:val="22"/>
              </w:rPr>
              <w:t xml:space="preserve"> Poland sp. z o.o.</w:t>
            </w:r>
          </w:p>
          <w:p w14:paraId="5C9A0696" w14:textId="77777777" w:rsidR="004318DA" w:rsidRPr="009F0E5C" w:rsidRDefault="004318DA" w:rsidP="007E26C1">
            <w:pPr>
              <w:jc w:val="both"/>
              <w:rPr>
                <w:bCs/>
                <w:sz w:val="22"/>
                <w:szCs w:val="22"/>
              </w:rPr>
            </w:pPr>
            <w:r w:rsidRPr="004318DA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18DA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BFB91FE" w14:textId="77777777" w:rsidR="004318DA" w:rsidRPr="009F0E5C" w:rsidRDefault="004318DA" w:rsidP="007E26C1">
            <w:pPr>
              <w:jc w:val="both"/>
              <w:rPr>
                <w:bCs/>
                <w:sz w:val="22"/>
                <w:szCs w:val="22"/>
              </w:rPr>
            </w:pPr>
            <w:r w:rsidRPr="004318DA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18DA">
              <w:rPr>
                <w:bCs/>
                <w:sz w:val="22"/>
                <w:szCs w:val="22"/>
              </w:rPr>
              <w:t>Warszawa</w:t>
            </w:r>
          </w:p>
          <w:p w14:paraId="1D1C8D86" w14:textId="77777777" w:rsidR="004318DA" w:rsidRDefault="004318DA" w:rsidP="007E26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6E15C2" w14:textId="77777777" w:rsidR="004318DA" w:rsidRPr="00211A34" w:rsidRDefault="004318DA" w:rsidP="007E26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318D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318DA">
              <w:rPr>
                <w:sz w:val="22"/>
                <w:szCs w:val="22"/>
              </w:rPr>
              <w:t>Pakiet 3 - Materiały operacyjne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18DA">
              <w:rPr>
                <w:b/>
                <w:sz w:val="22"/>
                <w:szCs w:val="22"/>
              </w:rPr>
              <w:t>100 634.89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45A9A3" w14:textId="77777777" w:rsidR="004318DA" w:rsidRPr="00D26ED6" w:rsidRDefault="004318DA" w:rsidP="007E26C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089BD4B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</w:t>
            </w:r>
            <w:r w:rsidRPr="004318DA">
              <w:tab/>
              <w:t xml:space="preserve">treść wybranej oferty odpowiada treści SWZ, </w:t>
            </w:r>
          </w:p>
          <w:p w14:paraId="3F2F8917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</w:t>
            </w:r>
            <w:r w:rsidRPr="004318D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DAAFC98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Kryterium: Cena oferty - 100 punktów</w:t>
            </w:r>
          </w:p>
          <w:p w14:paraId="43A90BDD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 oferta wpłynęła do Zamawiającego w wyznaczonym terminie , a Wykonawca  ją składający nie podlega wykluczeniu z postępowania</w:t>
            </w:r>
          </w:p>
          <w:p w14:paraId="4739036A" w14:textId="77777777" w:rsid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 kwota oferty nie przekraczała kwoty jaką Zamawiający zamierza przeznaczyć na sfinansowanie zamówienia.</w:t>
            </w:r>
          </w:p>
        </w:tc>
      </w:tr>
      <w:tr w:rsidR="004318DA" w14:paraId="1B31EEA4" w14:textId="77777777" w:rsidTr="007E26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5FD0B11" w14:textId="77777777" w:rsidR="004318DA" w:rsidRPr="00D26ED6" w:rsidRDefault="004318DA" w:rsidP="007E26C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318DA">
              <w:rPr>
                <w:b/>
                <w:sz w:val="22"/>
                <w:szCs w:val="22"/>
              </w:rPr>
              <w:t>Aesculap</w:t>
            </w:r>
            <w:proofErr w:type="spellEnd"/>
            <w:r w:rsidRPr="004318D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318DA">
              <w:rPr>
                <w:b/>
                <w:sz w:val="22"/>
                <w:szCs w:val="22"/>
              </w:rPr>
              <w:t>Chifa</w:t>
            </w:r>
            <w:proofErr w:type="spellEnd"/>
            <w:r w:rsidRPr="004318DA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079E708F" w14:textId="77777777" w:rsidR="004318DA" w:rsidRPr="009F0E5C" w:rsidRDefault="004318DA" w:rsidP="007E26C1">
            <w:pPr>
              <w:jc w:val="both"/>
              <w:rPr>
                <w:bCs/>
                <w:sz w:val="22"/>
                <w:szCs w:val="22"/>
              </w:rPr>
            </w:pPr>
            <w:r w:rsidRPr="004318DA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18DA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450C848" w14:textId="77777777" w:rsidR="004318DA" w:rsidRPr="009F0E5C" w:rsidRDefault="004318DA" w:rsidP="007E26C1">
            <w:pPr>
              <w:jc w:val="both"/>
              <w:rPr>
                <w:bCs/>
                <w:sz w:val="22"/>
                <w:szCs w:val="22"/>
              </w:rPr>
            </w:pPr>
            <w:r w:rsidRPr="004318DA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18DA">
              <w:rPr>
                <w:bCs/>
                <w:sz w:val="22"/>
                <w:szCs w:val="22"/>
              </w:rPr>
              <w:t>Nowy Tomyśl</w:t>
            </w:r>
          </w:p>
          <w:p w14:paraId="0A20640D" w14:textId="77777777" w:rsidR="004318DA" w:rsidRDefault="004318DA" w:rsidP="007E26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AAFDCC" w14:textId="77777777" w:rsidR="004318DA" w:rsidRPr="00211A34" w:rsidRDefault="004318DA" w:rsidP="007E26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318DA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318DA">
              <w:rPr>
                <w:sz w:val="22"/>
                <w:szCs w:val="22"/>
              </w:rPr>
              <w:t>Pakiet 4 - Materiały operacyjne III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18DA">
              <w:rPr>
                <w:b/>
                <w:sz w:val="22"/>
                <w:szCs w:val="22"/>
              </w:rPr>
              <w:t>173 647.67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5D741FF" w14:textId="77777777" w:rsidR="004318DA" w:rsidRPr="00D26ED6" w:rsidRDefault="004318DA" w:rsidP="007E26C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E0B80AA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</w:t>
            </w:r>
            <w:r w:rsidRPr="004318DA">
              <w:tab/>
              <w:t xml:space="preserve">treść wybranej oferty odpowiada treści SWZ, </w:t>
            </w:r>
          </w:p>
          <w:p w14:paraId="1A540055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</w:t>
            </w:r>
            <w:r w:rsidRPr="004318D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39D790C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Kryterium: Cena oferty - 100 punktów</w:t>
            </w:r>
          </w:p>
          <w:p w14:paraId="6B3995BA" w14:textId="77777777" w:rsid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 oferta wpłynęła do Zamawiającego w wyznaczonym terminie , a Wykonawca  ją składający nie podlega wykluczeniu z postępowania</w:t>
            </w:r>
          </w:p>
        </w:tc>
      </w:tr>
      <w:tr w:rsidR="004318DA" w14:paraId="15C92189" w14:textId="77777777" w:rsidTr="007E26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59CDCF9" w14:textId="77777777" w:rsidR="004318DA" w:rsidRPr="00D26ED6" w:rsidRDefault="004318DA" w:rsidP="007E26C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318DA">
              <w:rPr>
                <w:b/>
                <w:sz w:val="22"/>
                <w:szCs w:val="22"/>
              </w:rPr>
              <w:lastRenderedPageBreak/>
              <w:t>Bialmed</w:t>
            </w:r>
            <w:proofErr w:type="spellEnd"/>
            <w:r w:rsidRPr="004318DA">
              <w:rPr>
                <w:b/>
                <w:sz w:val="22"/>
                <w:szCs w:val="22"/>
              </w:rPr>
              <w:t xml:space="preserve"> Sp. z o.o.</w:t>
            </w:r>
          </w:p>
          <w:p w14:paraId="4DD61CAA" w14:textId="77777777" w:rsidR="004318DA" w:rsidRPr="009F0E5C" w:rsidRDefault="004318DA" w:rsidP="007E26C1">
            <w:pPr>
              <w:jc w:val="both"/>
              <w:rPr>
                <w:bCs/>
                <w:sz w:val="22"/>
                <w:szCs w:val="22"/>
              </w:rPr>
            </w:pPr>
            <w:r w:rsidRPr="004318DA">
              <w:rPr>
                <w:bCs/>
                <w:sz w:val="22"/>
                <w:szCs w:val="22"/>
              </w:rPr>
              <w:t>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18DA">
              <w:rPr>
                <w:bCs/>
                <w:sz w:val="22"/>
                <w:szCs w:val="22"/>
              </w:rPr>
              <w:t>46/48/35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16884A" w14:textId="77777777" w:rsidR="004318DA" w:rsidRPr="009F0E5C" w:rsidRDefault="004318DA" w:rsidP="007E26C1">
            <w:pPr>
              <w:jc w:val="both"/>
              <w:rPr>
                <w:bCs/>
                <w:sz w:val="22"/>
                <w:szCs w:val="22"/>
              </w:rPr>
            </w:pPr>
            <w:r w:rsidRPr="004318DA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18DA">
              <w:rPr>
                <w:bCs/>
                <w:sz w:val="22"/>
                <w:szCs w:val="22"/>
              </w:rPr>
              <w:t>Warszawa</w:t>
            </w:r>
          </w:p>
          <w:p w14:paraId="3D775341" w14:textId="77777777" w:rsidR="004318DA" w:rsidRDefault="004318DA" w:rsidP="007E26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C1AC52" w14:textId="77777777" w:rsidR="004318DA" w:rsidRPr="00211A34" w:rsidRDefault="004318DA" w:rsidP="007E26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318DA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318DA">
              <w:rPr>
                <w:sz w:val="22"/>
                <w:szCs w:val="22"/>
              </w:rPr>
              <w:t>Pakiet 5 -  Materiały operacyjne IV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18DA">
              <w:rPr>
                <w:b/>
                <w:sz w:val="22"/>
                <w:szCs w:val="22"/>
              </w:rPr>
              <w:t>109 997.61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FC991D" w14:textId="77777777" w:rsidR="004318DA" w:rsidRPr="00D26ED6" w:rsidRDefault="004318DA" w:rsidP="007E26C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8AA06A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</w:t>
            </w:r>
            <w:r w:rsidRPr="004318DA">
              <w:tab/>
              <w:t xml:space="preserve">treść wybranej oferty odpowiada treści SWZ, </w:t>
            </w:r>
          </w:p>
          <w:p w14:paraId="3B38C2CC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</w:t>
            </w:r>
            <w:r w:rsidRPr="004318D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B95E01C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Kryterium: Cena oferty - 100 punktów</w:t>
            </w:r>
          </w:p>
          <w:p w14:paraId="0FC3370A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 oferta wpłynęła do Zamawiającego w wyznaczonym terminie , a Wykonawca  ją składający nie podlega wykluczeniu z postępowania</w:t>
            </w:r>
          </w:p>
          <w:p w14:paraId="4F233C32" w14:textId="77777777" w:rsid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 kwota oferty nie przekraczała kwoty jaką Zamawiający zamierza przeznaczyć na sfinansowanie zamówienia.</w:t>
            </w:r>
          </w:p>
        </w:tc>
      </w:tr>
      <w:tr w:rsidR="004318DA" w14:paraId="6DB385D3" w14:textId="77777777" w:rsidTr="007E26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018304D" w14:textId="77777777" w:rsidR="004318DA" w:rsidRPr="00D26ED6" w:rsidRDefault="004318DA" w:rsidP="007E26C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318DA">
              <w:rPr>
                <w:b/>
                <w:sz w:val="22"/>
                <w:szCs w:val="22"/>
              </w:rPr>
              <w:t xml:space="preserve">Beryl </w:t>
            </w:r>
            <w:proofErr w:type="spellStart"/>
            <w:r w:rsidRPr="004318DA">
              <w:rPr>
                <w:b/>
                <w:sz w:val="22"/>
                <w:szCs w:val="22"/>
              </w:rPr>
              <w:t>Med</w:t>
            </w:r>
            <w:proofErr w:type="spellEnd"/>
            <w:r w:rsidRPr="004318DA">
              <w:rPr>
                <w:b/>
                <w:sz w:val="22"/>
                <w:szCs w:val="22"/>
              </w:rPr>
              <w:t xml:space="preserve"> Poland Sp. z o.o.</w:t>
            </w:r>
          </w:p>
          <w:p w14:paraId="1B01E845" w14:textId="77777777" w:rsidR="004318DA" w:rsidRPr="009F0E5C" w:rsidRDefault="004318DA" w:rsidP="007E26C1">
            <w:pPr>
              <w:jc w:val="both"/>
              <w:rPr>
                <w:bCs/>
                <w:sz w:val="22"/>
                <w:szCs w:val="22"/>
              </w:rPr>
            </w:pPr>
            <w:r w:rsidRPr="004318DA">
              <w:rPr>
                <w:bCs/>
                <w:sz w:val="22"/>
                <w:szCs w:val="22"/>
              </w:rPr>
              <w:t>Złotej Jesieni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18DA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33860EE" w14:textId="77777777" w:rsidR="004318DA" w:rsidRPr="009F0E5C" w:rsidRDefault="004318DA" w:rsidP="007E26C1">
            <w:pPr>
              <w:jc w:val="both"/>
              <w:rPr>
                <w:bCs/>
                <w:sz w:val="22"/>
                <w:szCs w:val="22"/>
              </w:rPr>
            </w:pPr>
            <w:r w:rsidRPr="004318DA">
              <w:rPr>
                <w:bCs/>
                <w:sz w:val="22"/>
                <w:szCs w:val="22"/>
              </w:rPr>
              <w:t>05-410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18DA">
              <w:rPr>
                <w:bCs/>
                <w:sz w:val="22"/>
                <w:szCs w:val="22"/>
              </w:rPr>
              <w:t>Józefów</w:t>
            </w:r>
          </w:p>
          <w:p w14:paraId="14EB5757" w14:textId="77777777" w:rsidR="004318DA" w:rsidRDefault="004318DA" w:rsidP="007E26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826605" w14:textId="77777777" w:rsidR="004318DA" w:rsidRPr="00211A34" w:rsidRDefault="004318DA" w:rsidP="007E26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318DA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318DA">
              <w:rPr>
                <w:sz w:val="22"/>
                <w:szCs w:val="22"/>
              </w:rPr>
              <w:t>Pakiet  7 - Klipsy do zabiegów operacyjnych laparoskopowych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18DA">
              <w:rPr>
                <w:b/>
                <w:sz w:val="22"/>
                <w:szCs w:val="22"/>
              </w:rPr>
              <w:t>26 352.00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C90973F" w14:textId="77777777" w:rsidR="004318DA" w:rsidRPr="00D26ED6" w:rsidRDefault="004318DA" w:rsidP="007E26C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2072607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</w:t>
            </w:r>
            <w:r w:rsidRPr="004318DA">
              <w:tab/>
              <w:t xml:space="preserve">treść wybranej oferty odpowiada treści SWZ, </w:t>
            </w:r>
          </w:p>
          <w:p w14:paraId="574AA1B9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</w:t>
            </w:r>
            <w:r w:rsidRPr="004318D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52B2579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Kryterium: Cena oferty - 100 punktów</w:t>
            </w:r>
          </w:p>
          <w:p w14:paraId="4349890B" w14:textId="77777777" w:rsidR="004318DA" w:rsidRP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 oferta wpłynęła do Zamawiającego w wyznaczonym terminie , a Wykonawca  ją składający nie podlega wykluczeniu z postępowania</w:t>
            </w:r>
          </w:p>
          <w:p w14:paraId="771B4F06" w14:textId="77777777" w:rsidR="004318DA" w:rsidRDefault="004318DA" w:rsidP="007E26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18DA">
              <w:t>- kwota oferty nie przekraczała kwoty jaką Zamawiający zamierza przeznaczyć na sfinansowanie zamówienia.</w:t>
            </w:r>
          </w:p>
        </w:tc>
      </w:tr>
    </w:tbl>
    <w:p w14:paraId="1B21D82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EB8EB78" w14:textId="77777777" w:rsidTr="00596EA3">
        <w:tc>
          <w:tcPr>
            <w:tcW w:w="2169" w:type="dxa"/>
            <w:shd w:val="clear" w:color="auto" w:fill="F3F3F3"/>
          </w:tcPr>
          <w:p w14:paraId="7C6F1F2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E0BB93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2CE6CD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43274D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318DA" w:rsidRPr="00834EF4" w14:paraId="05827B1B" w14:textId="77777777" w:rsidTr="007E26C1">
        <w:tc>
          <w:tcPr>
            <w:tcW w:w="2169" w:type="dxa"/>
            <w:shd w:val="clear" w:color="auto" w:fill="auto"/>
          </w:tcPr>
          <w:p w14:paraId="672E1722" w14:textId="77777777" w:rsidR="004318DA" w:rsidRPr="00211A34" w:rsidRDefault="004318DA" w:rsidP="007E26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18DA">
              <w:rPr>
                <w:sz w:val="20"/>
                <w:szCs w:val="20"/>
              </w:rPr>
              <w:t>Pakiet 1 - Materiały operacyjne I</w:t>
            </w:r>
          </w:p>
        </w:tc>
        <w:tc>
          <w:tcPr>
            <w:tcW w:w="2793" w:type="dxa"/>
            <w:shd w:val="clear" w:color="auto" w:fill="auto"/>
          </w:tcPr>
          <w:p w14:paraId="6E3A6A8F" w14:textId="77777777" w:rsidR="004318DA" w:rsidRPr="00211A34" w:rsidRDefault="004318DA" w:rsidP="007E26C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18DA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4318DA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5216EFC7" w14:textId="77777777" w:rsidR="004318DA" w:rsidRPr="00211A34" w:rsidRDefault="004318DA" w:rsidP="007E26C1">
            <w:pPr>
              <w:rPr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18DA">
              <w:rPr>
                <w:sz w:val="20"/>
                <w:szCs w:val="20"/>
              </w:rPr>
              <w:t>11</w:t>
            </w:r>
          </w:p>
          <w:p w14:paraId="54F97AA3" w14:textId="77777777" w:rsidR="004318DA" w:rsidRPr="00211A34" w:rsidRDefault="004318DA" w:rsidP="007E26C1">
            <w:pPr>
              <w:spacing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18D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1E294C9" w14:textId="77777777" w:rsidR="004318DA" w:rsidRPr="00211A34" w:rsidRDefault="004318DA" w:rsidP="007E26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72A721" w14:textId="77777777" w:rsidR="004318DA" w:rsidRPr="00211A34" w:rsidRDefault="004318DA" w:rsidP="007E26C1">
            <w:pPr>
              <w:jc w:val="center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 xml:space="preserve">  100,00</w:t>
            </w:r>
          </w:p>
        </w:tc>
      </w:tr>
      <w:tr w:rsidR="004318DA" w:rsidRPr="00834EF4" w14:paraId="4705B7B9" w14:textId="77777777" w:rsidTr="007E26C1">
        <w:tc>
          <w:tcPr>
            <w:tcW w:w="2169" w:type="dxa"/>
            <w:shd w:val="clear" w:color="auto" w:fill="auto"/>
          </w:tcPr>
          <w:p w14:paraId="79B96464" w14:textId="77777777" w:rsidR="004318DA" w:rsidRPr="00211A34" w:rsidRDefault="004318DA" w:rsidP="007E26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18DA">
              <w:rPr>
                <w:sz w:val="20"/>
                <w:szCs w:val="20"/>
              </w:rPr>
              <w:t>Pakiet  2 - Siatki chirurgiczne</w:t>
            </w:r>
          </w:p>
        </w:tc>
        <w:tc>
          <w:tcPr>
            <w:tcW w:w="2793" w:type="dxa"/>
            <w:shd w:val="clear" w:color="auto" w:fill="auto"/>
          </w:tcPr>
          <w:p w14:paraId="584D4943" w14:textId="77777777" w:rsidR="004318DA" w:rsidRPr="00211A34" w:rsidRDefault="004318DA" w:rsidP="007E26C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18DA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4318DA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28006FC6" w14:textId="77777777" w:rsidR="004318DA" w:rsidRPr="00211A34" w:rsidRDefault="004318DA" w:rsidP="007E26C1">
            <w:pPr>
              <w:rPr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18DA">
              <w:rPr>
                <w:sz w:val="20"/>
                <w:szCs w:val="20"/>
              </w:rPr>
              <w:t>11</w:t>
            </w:r>
          </w:p>
          <w:p w14:paraId="33CCD001" w14:textId="77777777" w:rsidR="004318DA" w:rsidRPr="00211A34" w:rsidRDefault="004318DA" w:rsidP="007E26C1">
            <w:pPr>
              <w:spacing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18D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3547E5E" w14:textId="77777777" w:rsidR="004318DA" w:rsidRPr="00211A34" w:rsidRDefault="004318DA" w:rsidP="007E26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80CB57" w14:textId="77777777" w:rsidR="004318DA" w:rsidRPr="00211A34" w:rsidRDefault="004318DA" w:rsidP="007E26C1">
            <w:pPr>
              <w:jc w:val="center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 xml:space="preserve">  100,00</w:t>
            </w:r>
          </w:p>
        </w:tc>
      </w:tr>
      <w:tr w:rsidR="004318DA" w:rsidRPr="00834EF4" w14:paraId="26032505" w14:textId="77777777" w:rsidTr="007E26C1">
        <w:tc>
          <w:tcPr>
            <w:tcW w:w="2169" w:type="dxa"/>
            <w:shd w:val="clear" w:color="auto" w:fill="auto"/>
          </w:tcPr>
          <w:p w14:paraId="41661C6F" w14:textId="77777777" w:rsidR="004318DA" w:rsidRPr="00211A34" w:rsidRDefault="004318DA" w:rsidP="007E26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18DA">
              <w:rPr>
                <w:sz w:val="20"/>
                <w:szCs w:val="20"/>
              </w:rPr>
              <w:t>Pakiet 3 - Materiały operacyjne II</w:t>
            </w:r>
          </w:p>
        </w:tc>
        <w:tc>
          <w:tcPr>
            <w:tcW w:w="2793" w:type="dxa"/>
            <w:shd w:val="clear" w:color="auto" w:fill="auto"/>
          </w:tcPr>
          <w:p w14:paraId="055D9B34" w14:textId="77777777" w:rsidR="004318DA" w:rsidRPr="00211A34" w:rsidRDefault="004318DA" w:rsidP="007E26C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18DA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4318DA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7317DB4D" w14:textId="77777777" w:rsidR="004318DA" w:rsidRPr="00211A34" w:rsidRDefault="004318DA" w:rsidP="007E26C1">
            <w:pPr>
              <w:rPr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18DA">
              <w:rPr>
                <w:sz w:val="20"/>
                <w:szCs w:val="20"/>
              </w:rPr>
              <w:t>11</w:t>
            </w:r>
          </w:p>
          <w:p w14:paraId="754508C3" w14:textId="77777777" w:rsidR="004318DA" w:rsidRPr="00211A34" w:rsidRDefault="004318DA" w:rsidP="007E26C1">
            <w:pPr>
              <w:spacing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18D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46E2157" w14:textId="77777777" w:rsidR="004318DA" w:rsidRPr="00211A34" w:rsidRDefault="004318DA" w:rsidP="007E26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01F43A" w14:textId="77777777" w:rsidR="004318DA" w:rsidRPr="00211A34" w:rsidRDefault="004318DA" w:rsidP="007E26C1">
            <w:pPr>
              <w:jc w:val="center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 xml:space="preserve">  100,00</w:t>
            </w:r>
          </w:p>
        </w:tc>
      </w:tr>
      <w:tr w:rsidR="004318DA" w:rsidRPr="00834EF4" w14:paraId="735E2D8F" w14:textId="77777777" w:rsidTr="007E26C1">
        <w:tc>
          <w:tcPr>
            <w:tcW w:w="2169" w:type="dxa"/>
            <w:shd w:val="clear" w:color="auto" w:fill="auto"/>
          </w:tcPr>
          <w:p w14:paraId="61B00363" w14:textId="77777777" w:rsidR="004318DA" w:rsidRPr="00211A34" w:rsidRDefault="004318DA" w:rsidP="007E26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18DA">
              <w:rPr>
                <w:sz w:val="20"/>
                <w:szCs w:val="20"/>
              </w:rPr>
              <w:t>Pakiet 4 - Materiały operacyjne III</w:t>
            </w:r>
          </w:p>
        </w:tc>
        <w:tc>
          <w:tcPr>
            <w:tcW w:w="2793" w:type="dxa"/>
            <w:shd w:val="clear" w:color="auto" w:fill="auto"/>
          </w:tcPr>
          <w:p w14:paraId="387ECD40" w14:textId="77777777" w:rsidR="004318DA" w:rsidRPr="00211A34" w:rsidRDefault="004318DA" w:rsidP="007E26C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18D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318D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18D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318D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7394D362" w14:textId="77777777" w:rsidR="004318DA" w:rsidRPr="00211A34" w:rsidRDefault="004318DA" w:rsidP="007E26C1">
            <w:pPr>
              <w:rPr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18DA">
              <w:rPr>
                <w:sz w:val="20"/>
                <w:szCs w:val="20"/>
              </w:rPr>
              <w:t>14</w:t>
            </w:r>
          </w:p>
          <w:p w14:paraId="2F7E4D37" w14:textId="77777777" w:rsidR="004318DA" w:rsidRPr="00211A34" w:rsidRDefault="004318DA" w:rsidP="007E26C1">
            <w:pPr>
              <w:spacing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18DA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1B64FF24" w14:textId="77777777" w:rsidR="004318DA" w:rsidRPr="00211A34" w:rsidRDefault="004318DA" w:rsidP="007E26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9CB87C" w14:textId="77777777" w:rsidR="004318DA" w:rsidRPr="00211A34" w:rsidRDefault="004318DA" w:rsidP="007E26C1">
            <w:pPr>
              <w:jc w:val="center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 xml:space="preserve">  100,00</w:t>
            </w:r>
          </w:p>
        </w:tc>
      </w:tr>
      <w:tr w:rsidR="004318DA" w:rsidRPr="00834EF4" w14:paraId="7D87662A" w14:textId="77777777" w:rsidTr="007E26C1">
        <w:tc>
          <w:tcPr>
            <w:tcW w:w="2169" w:type="dxa"/>
            <w:shd w:val="clear" w:color="auto" w:fill="auto"/>
          </w:tcPr>
          <w:p w14:paraId="7F06AFD8" w14:textId="77777777" w:rsidR="004318DA" w:rsidRPr="00211A34" w:rsidRDefault="004318DA" w:rsidP="007E26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18DA">
              <w:rPr>
                <w:sz w:val="20"/>
                <w:szCs w:val="20"/>
              </w:rPr>
              <w:t>Pakiet 5 -  Materiały operacyjne IV</w:t>
            </w:r>
          </w:p>
        </w:tc>
        <w:tc>
          <w:tcPr>
            <w:tcW w:w="2793" w:type="dxa"/>
            <w:shd w:val="clear" w:color="auto" w:fill="auto"/>
          </w:tcPr>
          <w:p w14:paraId="3E94FD10" w14:textId="77777777" w:rsidR="004318DA" w:rsidRPr="00211A34" w:rsidRDefault="004318DA" w:rsidP="007E26C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18DA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4318D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4BD1192" w14:textId="77777777" w:rsidR="004318DA" w:rsidRPr="00211A34" w:rsidRDefault="004318DA" w:rsidP="007E26C1">
            <w:pPr>
              <w:rPr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18DA">
              <w:rPr>
                <w:sz w:val="20"/>
                <w:szCs w:val="20"/>
              </w:rPr>
              <w:t>46/48/35</w:t>
            </w:r>
          </w:p>
          <w:p w14:paraId="1458082D" w14:textId="77777777" w:rsidR="004318DA" w:rsidRPr="00211A34" w:rsidRDefault="004318DA" w:rsidP="007E26C1">
            <w:pPr>
              <w:spacing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18D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03E5CD3" w14:textId="77777777" w:rsidR="004318DA" w:rsidRPr="00211A34" w:rsidRDefault="004318DA" w:rsidP="007E26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7BC027" w14:textId="77777777" w:rsidR="004318DA" w:rsidRPr="00211A34" w:rsidRDefault="004318DA" w:rsidP="007E26C1">
            <w:pPr>
              <w:jc w:val="center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 xml:space="preserve">  100,00</w:t>
            </w:r>
          </w:p>
        </w:tc>
      </w:tr>
      <w:tr w:rsidR="004318DA" w:rsidRPr="00834EF4" w14:paraId="782CCBDD" w14:textId="77777777" w:rsidTr="007E26C1">
        <w:tc>
          <w:tcPr>
            <w:tcW w:w="2169" w:type="dxa"/>
            <w:shd w:val="clear" w:color="auto" w:fill="auto"/>
          </w:tcPr>
          <w:p w14:paraId="4E675CD5" w14:textId="77777777" w:rsidR="004318DA" w:rsidRPr="00211A34" w:rsidRDefault="004318DA" w:rsidP="007E26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18DA">
              <w:rPr>
                <w:sz w:val="20"/>
                <w:szCs w:val="20"/>
              </w:rPr>
              <w:t>Pakiet  7 - Klipsy do zabiegów operacyjnych laparoskopowych</w:t>
            </w:r>
          </w:p>
        </w:tc>
        <w:tc>
          <w:tcPr>
            <w:tcW w:w="2793" w:type="dxa"/>
            <w:shd w:val="clear" w:color="auto" w:fill="auto"/>
          </w:tcPr>
          <w:p w14:paraId="6E612FB8" w14:textId="77777777" w:rsidR="004318DA" w:rsidRPr="00211A34" w:rsidRDefault="004318DA" w:rsidP="007E26C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318DA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4318DA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4318DA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2170859B" w14:textId="77777777" w:rsidR="004318DA" w:rsidRPr="00211A34" w:rsidRDefault="004318DA" w:rsidP="007E26C1">
            <w:pPr>
              <w:rPr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Złotej Jesieni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18DA">
              <w:rPr>
                <w:sz w:val="20"/>
                <w:szCs w:val="20"/>
              </w:rPr>
              <w:t>58</w:t>
            </w:r>
          </w:p>
          <w:p w14:paraId="74C2442D" w14:textId="77777777" w:rsidR="004318DA" w:rsidRPr="00211A34" w:rsidRDefault="004318DA" w:rsidP="007E26C1">
            <w:pPr>
              <w:spacing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05-410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18DA">
              <w:rPr>
                <w:sz w:val="20"/>
                <w:szCs w:val="20"/>
              </w:rPr>
              <w:t>Józefów</w:t>
            </w:r>
          </w:p>
        </w:tc>
        <w:tc>
          <w:tcPr>
            <w:tcW w:w="2976" w:type="dxa"/>
            <w:shd w:val="clear" w:color="auto" w:fill="auto"/>
          </w:tcPr>
          <w:p w14:paraId="5BBE6D61" w14:textId="77777777" w:rsidR="004318DA" w:rsidRPr="00211A34" w:rsidRDefault="004318DA" w:rsidP="007E26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7705F8" w14:textId="77777777" w:rsidR="004318DA" w:rsidRPr="00211A34" w:rsidRDefault="004318DA" w:rsidP="007E26C1">
            <w:pPr>
              <w:jc w:val="center"/>
              <w:rPr>
                <w:color w:val="000000"/>
                <w:sz w:val="20"/>
                <w:szCs w:val="20"/>
              </w:rPr>
            </w:pPr>
            <w:r w:rsidRPr="004318DA">
              <w:rPr>
                <w:sz w:val="20"/>
                <w:szCs w:val="20"/>
              </w:rPr>
              <w:t xml:space="preserve">  100,00</w:t>
            </w:r>
          </w:p>
        </w:tc>
      </w:tr>
    </w:tbl>
    <w:p w14:paraId="6995D624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44522D5" w14:textId="42B83950" w:rsidR="00B464D3" w:rsidRDefault="004318DA" w:rsidP="00B464D3">
      <w:pPr>
        <w:jc w:val="right"/>
        <w:rPr>
          <w:sz w:val="22"/>
          <w:szCs w:val="22"/>
        </w:rPr>
      </w:pPr>
      <w:r w:rsidRPr="004318DA">
        <w:rPr>
          <w:sz w:val="22"/>
          <w:szCs w:val="22"/>
        </w:rPr>
        <w:t xml:space="preserve">  </w:t>
      </w:r>
      <w:r w:rsidR="00E777C5">
        <w:rPr>
          <w:sz w:val="22"/>
          <w:szCs w:val="22"/>
        </w:rPr>
        <w:t>Dyrektor SP ZOZ Kolbuszowa</w:t>
      </w:r>
    </w:p>
    <w:p w14:paraId="307B9CD6" w14:textId="44205FAB" w:rsidR="00E777C5" w:rsidRPr="00E56378" w:rsidRDefault="00E777C5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5B56139A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7DC43" w14:textId="77777777" w:rsidR="0060687A" w:rsidRDefault="0060687A">
      <w:r>
        <w:separator/>
      </w:r>
    </w:p>
  </w:endnote>
  <w:endnote w:type="continuationSeparator" w:id="0">
    <w:p w14:paraId="2D516AC4" w14:textId="77777777" w:rsidR="0060687A" w:rsidRDefault="00606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A4F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9715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4D56F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80F1FF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C062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FD802" w14:textId="77777777" w:rsidR="0060687A" w:rsidRDefault="0060687A">
      <w:r>
        <w:separator/>
      </w:r>
    </w:p>
  </w:footnote>
  <w:footnote w:type="continuationSeparator" w:id="0">
    <w:p w14:paraId="2B5A2E4D" w14:textId="77777777" w:rsidR="0060687A" w:rsidRDefault="00606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8A9F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DF37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05E8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687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8DA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687A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77C5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29EB3"/>
  <w15:chartTrackingRefBased/>
  <w15:docId w15:val="{503174CA-6A43-4387-9615-30579C189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874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2023-05-05T06:19:00Z</cp:lastPrinted>
  <dcterms:created xsi:type="dcterms:W3CDTF">2023-05-05T06:25:00Z</dcterms:created>
  <dcterms:modified xsi:type="dcterms:W3CDTF">2023-05-05T06:25:00Z</dcterms:modified>
</cp:coreProperties>
</file>