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F69" w:rsidRPr="00DA2AC1" w:rsidRDefault="00852F69" w:rsidP="00852F6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52F69" w:rsidRPr="00DA2AC1" w:rsidRDefault="00852F69" w:rsidP="00852F6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52F69" w:rsidRPr="00DA2AC1" w:rsidRDefault="00852F69" w:rsidP="00852F6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52F69" w:rsidRPr="00DA2AC1" w:rsidRDefault="00852F69" w:rsidP="00852F6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52F69" w:rsidRPr="00DA2AC1" w:rsidRDefault="00852F69" w:rsidP="00852F6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D91F82">
        <w:rPr>
          <w:sz w:val="24"/>
          <w:szCs w:val="24"/>
        </w:rPr>
        <w:t>2</w:t>
      </w:r>
    </w:p>
    <w:p w:rsidR="00852F69" w:rsidRDefault="00852F69" w:rsidP="00852F6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52F69" w:rsidRPr="0030748E" w:rsidRDefault="00852F69" w:rsidP="00852F69"/>
    <w:p w:rsidR="00852F69" w:rsidRPr="001566D5" w:rsidRDefault="00852F69" w:rsidP="00852F69"/>
    <w:p w:rsidR="00852F69" w:rsidRDefault="00852F69" w:rsidP="00852F6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52F69" w:rsidRDefault="00852F69" w:rsidP="00852F6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B556A" w:rsidRDefault="00AB556A" w:rsidP="00852F6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AB556A" w:rsidRDefault="00AB556A" w:rsidP="00BB79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52F69" w:rsidRDefault="00852F69" w:rsidP="00852F6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52F69" w:rsidRDefault="00852F69" w:rsidP="00852F6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852F69" w:rsidRDefault="00852F69" w:rsidP="00852F69">
      <w:pPr>
        <w:jc w:val="both"/>
        <w:rPr>
          <w:i/>
          <w:sz w:val="22"/>
          <w:szCs w:val="22"/>
        </w:rPr>
      </w:pPr>
    </w:p>
    <w:p w:rsidR="00852F69" w:rsidRPr="00406690" w:rsidRDefault="00852F69" w:rsidP="00852F6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52F69" w:rsidRPr="00406690" w:rsidRDefault="00852F69" w:rsidP="00852F69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52F69" w:rsidRPr="005B5F96" w:rsidRDefault="00852F69" w:rsidP="00852F6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852F69">
        <w:rPr>
          <w:b/>
          <w:bCs/>
          <w:i/>
          <w:sz w:val="22"/>
          <w:szCs w:val="22"/>
        </w:rPr>
        <w:t xml:space="preserve">narzędzi mikrochirurgicznych oraz </w:t>
      </w:r>
      <w:proofErr w:type="spellStart"/>
      <w:r w:rsidRPr="00852F69">
        <w:rPr>
          <w:b/>
          <w:bCs/>
          <w:i/>
          <w:sz w:val="22"/>
          <w:szCs w:val="22"/>
        </w:rPr>
        <w:t>mikroimplantów</w:t>
      </w:r>
      <w:proofErr w:type="spellEnd"/>
      <w:r w:rsidRPr="00852F69">
        <w:rPr>
          <w:b/>
          <w:bCs/>
          <w:i/>
          <w:sz w:val="22"/>
          <w:szCs w:val="22"/>
        </w:rPr>
        <w:t xml:space="preserve"> do leczenia jaskry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>
        <w:rPr>
          <w:bCs/>
          <w:sz w:val="22"/>
          <w:szCs w:val="22"/>
        </w:rPr>
        <w:t xml:space="preserve">                        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52F69" w:rsidRDefault="00852F69" w:rsidP="00852F69">
      <w:pPr>
        <w:jc w:val="both"/>
        <w:rPr>
          <w:b/>
          <w:sz w:val="22"/>
          <w:szCs w:val="22"/>
        </w:rPr>
      </w:pPr>
    </w:p>
    <w:p w:rsidR="00852F69" w:rsidRDefault="00852F69" w:rsidP="00852F69">
      <w:pPr>
        <w:jc w:val="both"/>
        <w:rPr>
          <w:sz w:val="24"/>
          <w:szCs w:val="24"/>
        </w:rPr>
      </w:pPr>
    </w:p>
    <w:p w:rsidR="00852F69" w:rsidRPr="001566D5" w:rsidRDefault="00852F69" w:rsidP="00852F6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852F69" w:rsidRPr="00E935D6" w:rsidRDefault="00852F69" w:rsidP="00852F6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52F69" w:rsidRPr="00852F69" w:rsidTr="0040730E">
        <w:tc>
          <w:tcPr>
            <w:tcW w:w="9356" w:type="dxa"/>
            <w:shd w:val="clear" w:color="auto" w:fill="auto"/>
          </w:tcPr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1 pozycja nr 1 nożyczki </w:t>
            </w:r>
            <w:proofErr w:type="spellStart"/>
            <w:r w:rsidRPr="00852F69">
              <w:rPr>
                <w:sz w:val="24"/>
                <w:szCs w:val="24"/>
              </w:rPr>
              <w:t>Westcott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cięcia 10 mm, pozostałe parametry bez zmian? </w:t>
            </w:r>
          </w:p>
          <w:p w:rsidR="00852F69" w:rsidRPr="00852F69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52F69">
              <w:rPr>
                <w:b/>
                <w:sz w:val="24"/>
                <w:szCs w:val="24"/>
              </w:rPr>
              <w:t>Odp.:</w:t>
            </w:r>
          </w:p>
          <w:p w:rsidR="00852F69" w:rsidRDefault="00983F4A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1 </w:t>
            </w:r>
            <w:r w:rsidRPr="00852F69">
              <w:rPr>
                <w:sz w:val="24"/>
                <w:szCs w:val="24"/>
              </w:rPr>
              <w:t xml:space="preserve">nożyczki </w:t>
            </w:r>
            <w:proofErr w:type="spellStart"/>
            <w:r w:rsidRPr="00852F69">
              <w:rPr>
                <w:sz w:val="24"/>
                <w:szCs w:val="24"/>
              </w:rPr>
              <w:t>Westcott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cięcia 10 mm,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983F4A" w:rsidRPr="00852F69" w:rsidRDefault="00983F4A" w:rsidP="00983F4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1 pozycja nr 2 nożyczki </w:t>
            </w:r>
            <w:proofErr w:type="spellStart"/>
            <w:r w:rsidRPr="00852F69">
              <w:rPr>
                <w:sz w:val="24"/>
                <w:szCs w:val="24"/>
              </w:rPr>
              <w:t>Vannas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całkowitej 96 mm, pozostałe parametry bez zmian? </w:t>
            </w:r>
          </w:p>
          <w:p w:rsidR="00852F69" w:rsidRPr="00852F69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52F69">
              <w:rPr>
                <w:b/>
                <w:sz w:val="24"/>
                <w:szCs w:val="24"/>
              </w:rPr>
              <w:t>Odp.:</w:t>
            </w:r>
          </w:p>
          <w:p w:rsidR="00852F69" w:rsidRDefault="00983F4A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2 </w:t>
            </w:r>
            <w:r w:rsidRPr="00852F69">
              <w:rPr>
                <w:sz w:val="24"/>
                <w:szCs w:val="24"/>
              </w:rPr>
              <w:t xml:space="preserve">nożyczki </w:t>
            </w:r>
            <w:proofErr w:type="spellStart"/>
            <w:r w:rsidRPr="00852F69">
              <w:rPr>
                <w:sz w:val="24"/>
                <w:szCs w:val="24"/>
              </w:rPr>
              <w:t>Vannas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całkowitej 96 mm,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983F4A" w:rsidRPr="00852F69" w:rsidRDefault="00983F4A" w:rsidP="00983F4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52F69" w:rsidRPr="00D96A48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1 pozycja nr 3 nożyczki </w:t>
            </w:r>
            <w:proofErr w:type="spellStart"/>
            <w:r w:rsidRPr="00852F69">
              <w:rPr>
                <w:sz w:val="24"/>
                <w:szCs w:val="24"/>
              </w:rPr>
              <w:t>Vannas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cięcia 8 </w:t>
            </w:r>
            <w:r w:rsidRPr="00D96A48">
              <w:rPr>
                <w:sz w:val="24"/>
                <w:szCs w:val="24"/>
              </w:rPr>
              <w:t xml:space="preserve">mm i długości całkowitej 103 mm, pozostałe parametry bez zmian? 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852F69" w:rsidRDefault="00983F4A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712325">
              <w:rPr>
                <w:sz w:val="24"/>
                <w:szCs w:val="24"/>
              </w:rPr>
              <w:t xml:space="preserve">dopuszcza w Pakiecie nr 1 poz. 3 </w:t>
            </w:r>
            <w:r w:rsidR="00712325" w:rsidRPr="00852F69">
              <w:rPr>
                <w:sz w:val="24"/>
                <w:szCs w:val="24"/>
              </w:rPr>
              <w:t xml:space="preserve">nożyczki </w:t>
            </w:r>
            <w:proofErr w:type="spellStart"/>
            <w:r w:rsidR="00712325" w:rsidRPr="00852F69">
              <w:rPr>
                <w:sz w:val="24"/>
                <w:szCs w:val="24"/>
              </w:rPr>
              <w:t>Vannas</w:t>
            </w:r>
            <w:proofErr w:type="spellEnd"/>
            <w:r w:rsidR="00712325" w:rsidRPr="00852F69">
              <w:rPr>
                <w:sz w:val="24"/>
                <w:szCs w:val="24"/>
              </w:rPr>
              <w:t xml:space="preserve"> o długości cięcia 8 </w:t>
            </w:r>
            <w:r w:rsidR="00712325" w:rsidRPr="00D96A48">
              <w:rPr>
                <w:sz w:val="24"/>
                <w:szCs w:val="24"/>
              </w:rPr>
              <w:t xml:space="preserve">mm </w:t>
            </w:r>
            <w:r w:rsidR="00712325">
              <w:rPr>
                <w:sz w:val="24"/>
                <w:szCs w:val="24"/>
              </w:rPr>
              <w:t xml:space="preserve">                    </w:t>
            </w:r>
            <w:r w:rsidR="00712325" w:rsidRPr="00D96A48">
              <w:rPr>
                <w:sz w:val="24"/>
                <w:szCs w:val="24"/>
              </w:rPr>
              <w:t>i długości całkowitej 103 mm, pozostałe parametry bez zmian</w:t>
            </w:r>
            <w:r w:rsidR="00712325">
              <w:rPr>
                <w:sz w:val="24"/>
                <w:szCs w:val="24"/>
              </w:rPr>
              <w:t>.</w:t>
            </w:r>
          </w:p>
          <w:p w:rsidR="00983F4A" w:rsidRPr="00852F69" w:rsidRDefault="00983F4A" w:rsidP="0071232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8 pozycja nr 4 pęsetę do </w:t>
            </w:r>
            <w:proofErr w:type="spellStart"/>
            <w:r w:rsidRPr="00852F69">
              <w:rPr>
                <w:sz w:val="24"/>
                <w:szCs w:val="24"/>
              </w:rPr>
              <w:t>kapsuloreksji</w:t>
            </w:r>
            <w:proofErr w:type="spellEnd"/>
            <w:r w:rsidRPr="00852F69">
              <w:rPr>
                <w:sz w:val="24"/>
                <w:szCs w:val="24"/>
              </w:rPr>
              <w:t xml:space="preserve"> krzyżowa, zagięta, ze znacznikami 2.5 mm i 5.00 mm, zagięta, długość części roboczej 10 mm, długość całkowita 115  mm, obrotowa rękojeść, tytanowa.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852F69" w:rsidRDefault="00712325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4</w:t>
            </w:r>
            <w:r w:rsidRPr="00852F69">
              <w:rPr>
                <w:sz w:val="24"/>
                <w:szCs w:val="24"/>
              </w:rPr>
              <w:t xml:space="preserve"> pęsetę do </w:t>
            </w:r>
            <w:proofErr w:type="spellStart"/>
            <w:r w:rsidRPr="00852F69">
              <w:rPr>
                <w:sz w:val="24"/>
                <w:szCs w:val="24"/>
              </w:rPr>
              <w:t>kapsuloreksji</w:t>
            </w:r>
            <w:proofErr w:type="spellEnd"/>
            <w:r w:rsidRPr="00852F69">
              <w:rPr>
                <w:sz w:val="24"/>
                <w:szCs w:val="24"/>
              </w:rPr>
              <w:t xml:space="preserve"> krzyżowa, zagięta, </w:t>
            </w:r>
            <w:r>
              <w:rPr>
                <w:sz w:val="24"/>
                <w:szCs w:val="24"/>
              </w:rPr>
              <w:t xml:space="preserve">                 </w:t>
            </w:r>
            <w:r w:rsidRPr="00852F69">
              <w:rPr>
                <w:sz w:val="24"/>
                <w:szCs w:val="24"/>
              </w:rPr>
              <w:t>ze znacznikami 2.5 mm i 5.00 mm, zagięta, długość części roboczej 10 mm, długość całkowita 115  mm, obrotowa rękojeść, tytanowa.</w:t>
            </w:r>
          </w:p>
          <w:p w:rsidR="00712325" w:rsidRDefault="00712325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12325" w:rsidRDefault="00712325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8 pozycja 5 pęsetę </w:t>
            </w:r>
            <w:proofErr w:type="spellStart"/>
            <w:r w:rsidRPr="00852F69">
              <w:rPr>
                <w:sz w:val="24"/>
                <w:szCs w:val="24"/>
              </w:rPr>
              <w:t>Colibrii</w:t>
            </w:r>
            <w:proofErr w:type="spellEnd"/>
            <w:r w:rsidRPr="00852F69">
              <w:rPr>
                <w:sz w:val="24"/>
                <w:szCs w:val="24"/>
              </w:rPr>
              <w:t xml:space="preserve"> o długości całkowitej 90 mm, pozostałe parametry bez zmian?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852F69" w:rsidRDefault="00712325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5</w:t>
            </w:r>
            <w:r w:rsidR="00D202AD" w:rsidRPr="00852F69">
              <w:rPr>
                <w:sz w:val="24"/>
                <w:szCs w:val="24"/>
              </w:rPr>
              <w:t xml:space="preserve"> pęsetę </w:t>
            </w:r>
            <w:proofErr w:type="spellStart"/>
            <w:r w:rsidR="00D202AD" w:rsidRPr="00852F69">
              <w:rPr>
                <w:sz w:val="24"/>
                <w:szCs w:val="24"/>
              </w:rPr>
              <w:t>Colibrii</w:t>
            </w:r>
            <w:proofErr w:type="spellEnd"/>
            <w:r w:rsidR="00D202AD" w:rsidRPr="00852F69">
              <w:rPr>
                <w:sz w:val="24"/>
                <w:szCs w:val="24"/>
              </w:rPr>
              <w:t xml:space="preserve"> o długości całkowitej 90 mm, pozostałe parametry bez zmian</w:t>
            </w:r>
            <w:r w:rsidR="00D202AD">
              <w:rPr>
                <w:sz w:val="24"/>
                <w:szCs w:val="24"/>
              </w:rPr>
              <w:t>.</w:t>
            </w:r>
          </w:p>
          <w:p w:rsidR="00D96A48" w:rsidRPr="00852F69" w:rsidRDefault="00D96A48" w:rsidP="00D202A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 xml:space="preserve">Czy Zamawiający dopuści w pakiecie nr 8 pozycja 6 pęsetę chirurgiczną prosta 1x2 ząbki 0.12 mm, długość części roboczej 6 mm, długość całkowita 115 mm, tytanowa? 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852F69" w:rsidRDefault="00D202AD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6 </w:t>
            </w:r>
            <w:r w:rsidR="006E3D39" w:rsidRPr="00852F69">
              <w:rPr>
                <w:sz w:val="24"/>
                <w:szCs w:val="24"/>
              </w:rPr>
              <w:t>pęsetę chirurgiczną prosta 1x2 ząbki 0.12 mm, długość części roboczej 6 mm, długość całkowita 115 mm, tytanowa</w:t>
            </w:r>
            <w:r w:rsidR="006E3D39">
              <w:rPr>
                <w:sz w:val="24"/>
                <w:szCs w:val="24"/>
              </w:rPr>
              <w:t>.</w:t>
            </w:r>
          </w:p>
          <w:p w:rsidR="00D202AD" w:rsidRPr="00852F69" w:rsidRDefault="00D202AD" w:rsidP="00D202A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>Czy Zamawiający dopuści w pakiecie nr 8 pozycja 7 pęsetę typu Bonn 1x2 ząbki 0.12 mm prosta, długość części roboczej 6.0 mm, długość całkowita 90 mm, tytanowa.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6E3D39" w:rsidRPr="00852F69" w:rsidRDefault="006E3D39" w:rsidP="006E3D3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7</w:t>
            </w:r>
            <w:r w:rsidRPr="00852F69">
              <w:rPr>
                <w:sz w:val="24"/>
                <w:szCs w:val="24"/>
              </w:rPr>
              <w:t xml:space="preserve"> pęsetę typu Bonn 1x2 ząbki 0.12 mm prosta, długość części roboczej 6.0 mm, długość całkowita 90 mm, tytanowa.</w:t>
            </w:r>
          </w:p>
          <w:p w:rsidR="00852F69" w:rsidRPr="00852F69" w:rsidRDefault="00852F69" w:rsidP="00852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52F69" w:rsidRPr="00852F69" w:rsidRDefault="00852F69" w:rsidP="00D91F8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52F69">
              <w:rPr>
                <w:sz w:val="24"/>
                <w:szCs w:val="24"/>
              </w:rPr>
              <w:t>Czy Zamawiający dopuści w pakiecie nr 8 pozycja 8 imadło zagięte 9 mm, długość całkowita 110 mm, tytanowe.</w:t>
            </w:r>
          </w:p>
          <w:p w:rsidR="00852F69" w:rsidRPr="00D96A48" w:rsidRDefault="00852F69" w:rsidP="00D91F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96A48">
              <w:rPr>
                <w:b/>
                <w:sz w:val="24"/>
                <w:szCs w:val="24"/>
              </w:rPr>
              <w:t>Odp.:</w:t>
            </w:r>
          </w:p>
          <w:p w:rsidR="006E3D39" w:rsidRPr="00852F69" w:rsidRDefault="006E3D39" w:rsidP="006E3D3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8</w:t>
            </w:r>
            <w:r w:rsidRPr="00852F69">
              <w:rPr>
                <w:sz w:val="24"/>
                <w:szCs w:val="24"/>
              </w:rPr>
              <w:t xml:space="preserve"> imadło zagięte 9 mm, długość całkowita 110 mm, tytanowe.</w:t>
            </w:r>
          </w:p>
          <w:p w:rsidR="00852F69" w:rsidRPr="00852F69" w:rsidRDefault="00852F69" w:rsidP="0040730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52F69" w:rsidRPr="00852F69" w:rsidRDefault="00852F69" w:rsidP="00852F69">
      <w:pPr>
        <w:jc w:val="right"/>
        <w:rPr>
          <w:i/>
          <w:sz w:val="24"/>
          <w:szCs w:val="24"/>
        </w:rPr>
      </w:pPr>
    </w:p>
    <w:p w:rsidR="00852F69" w:rsidRPr="00852F69" w:rsidRDefault="00852F69" w:rsidP="00852F69">
      <w:pPr>
        <w:jc w:val="right"/>
        <w:rPr>
          <w:i/>
          <w:sz w:val="24"/>
          <w:szCs w:val="24"/>
        </w:rPr>
      </w:pPr>
      <w:r w:rsidRPr="00852F69">
        <w:rPr>
          <w:i/>
          <w:sz w:val="24"/>
          <w:szCs w:val="24"/>
        </w:rPr>
        <w:t xml:space="preserve">Zamawiający </w:t>
      </w:r>
    </w:p>
    <w:p w:rsidR="00852F69" w:rsidRPr="00852F69" w:rsidRDefault="00852F69" w:rsidP="00852F69">
      <w:pPr>
        <w:jc w:val="right"/>
        <w:rPr>
          <w:i/>
          <w:sz w:val="24"/>
          <w:szCs w:val="24"/>
        </w:rPr>
      </w:pPr>
    </w:p>
    <w:p w:rsidR="00983F4A" w:rsidRPr="00983F4A" w:rsidRDefault="00852F69" w:rsidP="00983F4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852F69">
        <w:rPr>
          <w:i/>
          <w:sz w:val="24"/>
          <w:szCs w:val="24"/>
        </w:rPr>
        <w:t xml:space="preserve"> </w:t>
      </w:r>
      <w:r w:rsidR="00983F4A" w:rsidRPr="00983F4A">
        <w:rPr>
          <w:i/>
          <w:sz w:val="24"/>
          <w:szCs w:val="24"/>
        </w:rPr>
        <w:t xml:space="preserve">Z upoważnienia </w:t>
      </w:r>
    </w:p>
    <w:p w:rsidR="00983F4A" w:rsidRPr="00983F4A" w:rsidRDefault="00983F4A" w:rsidP="00983F4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 xml:space="preserve">Dyrektora Okręgowego Szpitala Kolejowego </w:t>
      </w:r>
    </w:p>
    <w:p w:rsidR="00983F4A" w:rsidRPr="00983F4A" w:rsidRDefault="00983F4A" w:rsidP="00983F4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 xml:space="preserve">w Katowicach – </w:t>
      </w:r>
      <w:proofErr w:type="spellStart"/>
      <w:r w:rsidRPr="00983F4A">
        <w:rPr>
          <w:i/>
          <w:sz w:val="24"/>
          <w:szCs w:val="24"/>
        </w:rPr>
        <w:t>s.p.z.o.z</w:t>
      </w:r>
      <w:proofErr w:type="spellEnd"/>
      <w:r w:rsidRPr="00983F4A">
        <w:rPr>
          <w:i/>
          <w:sz w:val="24"/>
          <w:szCs w:val="24"/>
        </w:rPr>
        <w:t>.</w:t>
      </w:r>
    </w:p>
    <w:p w:rsidR="00AB556A" w:rsidRDefault="00AB556A" w:rsidP="00983F4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83F4A" w:rsidRPr="00983F4A" w:rsidRDefault="00983F4A" w:rsidP="00983F4A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>Katarzyna Knapik</w:t>
      </w:r>
    </w:p>
    <w:p w:rsidR="00983F4A" w:rsidRDefault="00983F4A" w:rsidP="00983F4A">
      <w:pPr>
        <w:pStyle w:val="Tekstpodstawowy"/>
        <w:ind w:left="3119" w:firstLine="425"/>
        <w:jc w:val="right"/>
        <w:rPr>
          <w:i/>
          <w:szCs w:val="24"/>
        </w:rPr>
      </w:pPr>
      <w:r w:rsidRPr="00983F4A">
        <w:rPr>
          <w:i/>
          <w:sz w:val="24"/>
          <w:szCs w:val="24"/>
        </w:rPr>
        <w:t>Główny Księgowy</w:t>
      </w:r>
    </w:p>
    <w:p w:rsidR="002A0B75" w:rsidRPr="00852F69" w:rsidRDefault="002A0B75" w:rsidP="00983F4A">
      <w:pPr>
        <w:jc w:val="right"/>
        <w:rPr>
          <w:sz w:val="24"/>
          <w:szCs w:val="24"/>
        </w:rPr>
      </w:pPr>
    </w:p>
    <w:p w:rsidR="002A0B75" w:rsidRPr="00852F69" w:rsidRDefault="002A0B75" w:rsidP="006A5DF1">
      <w:pPr>
        <w:spacing w:after="240"/>
        <w:jc w:val="right"/>
        <w:rPr>
          <w:sz w:val="24"/>
          <w:szCs w:val="24"/>
        </w:rPr>
      </w:pPr>
    </w:p>
    <w:p w:rsidR="002A0B75" w:rsidRPr="00852F69" w:rsidRDefault="002A0B75" w:rsidP="006A5DF1">
      <w:pPr>
        <w:spacing w:after="240"/>
        <w:jc w:val="right"/>
        <w:rPr>
          <w:sz w:val="24"/>
          <w:szCs w:val="24"/>
        </w:rPr>
      </w:pPr>
    </w:p>
    <w:p w:rsidR="002A0B75" w:rsidRPr="00852F69" w:rsidRDefault="002A0B75" w:rsidP="006A5DF1">
      <w:pPr>
        <w:spacing w:after="240"/>
        <w:jc w:val="right"/>
        <w:rPr>
          <w:sz w:val="24"/>
          <w:szCs w:val="24"/>
        </w:rPr>
      </w:pPr>
    </w:p>
    <w:p w:rsidR="002A0B75" w:rsidRPr="00852F69" w:rsidRDefault="002A0B75" w:rsidP="006A5DF1">
      <w:pPr>
        <w:spacing w:after="240"/>
        <w:jc w:val="right"/>
        <w:rPr>
          <w:sz w:val="24"/>
          <w:szCs w:val="24"/>
        </w:rPr>
      </w:pPr>
    </w:p>
    <w:sectPr w:rsidR="002A0B75" w:rsidRPr="00852F69" w:rsidSect="00D96A48">
      <w:footerReference w:type="even" r:id="rId7"/>
      <w:footerReference w:type="default" r:id="rId8"/>
      <w:footerReference w:type="first" r:id="rId9"/>
      <w:pgSz w:w="11906" w:h="16838" w:code="9"/>
      <w:pgMar w:top="568" w:right="1418" w:bottom="1135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287" w:rsidRDefault="00E60287">
      <w:r>
        <w:separator/>
      </w:r>
    </w:p>
  </w:endnote>
  <w:endnote w:type="continuationSeparator" w:id="0">
    <w:p w:rsidR="00E60287" w:rsidRDefault="00E6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0C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0CC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00CC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B795B" w:rsidRPr="00BB795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287" w:rsidRDefault="00E60287">
      <w:r>
        <w:separator/>
      </w:r>
    </w:p>
  </w:footnote>
  <w:footnote w:type="continuationSeparator" w:id="0">
    <w:p w:rsidR="00E60287" w:rsidRDefault="00E602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80262E"/>
    <w:multiLevelType w:val="hybridMultilevel"/>
    <w:tmpl w:val="9C145A18"/>
    <w:lvl w:ilvl="0" w:tplc="72E65A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6479D8"/>
    <w:multiLevelType w:val="hybridMultilevel"/>
    <w:tmpl w:val="829AE872"/>
    <w:lvl w:ilvl="0" w:tplc="0F4E74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C08DD"/>
    <w:rsid w:val="00031374"/>
    <w:rsid w:val="00044E95"/>
    <w:rsid w:val="00067F06"/>
    <w:rsid w:val="000A1097"/>
    <w:rsid w:val="000E2A8F"/>
    <w:rsid w:val="00102D64"/>
    <w:rsid w:val="0012774F"/>
    <w:rsid w:val="00144B7A"/>
    <w:rsid w:val="00180C6E"/>
    <w:rsid w:val="00217F6C"/>
    <w:rsid w:val="0029606A"/>
    <w:rsid w:val="002A0B75"/>
    <w:rsid w:val="004848F3"/>
    <w:rsid w:val="004A75F2"/>
    <w:rsid w:val="005144A9"/>
    <w:rsid w:val="00520165"/>
    <w:rsid w:val="00525FF9"/>
    <w:rsid w:val="005B1B08"/>
    <w:rsid w:val="00632C3C"/>
    <w:rsid w:val="00662BDB"/>
    <w:rsid w:val="006A5DF1"/>
    <w:rsid w:val="006B7198"/>
    <w:rsid w:val="006D4AB3"/>
    <w:rsid w:val="006E3D39"/>
    <w:rsid w:val="006F3B81"/>
    <w:rsid w:val="00700CC1"/>
    <w:rsid w:val="00712325"/>
    <w:rsid w:val="007A6948"/>
    <w:rsid w:val="007D7198"/>
    <w:rsid w:val="00852F69"/>
    <w:rsid w:val="00864A4B"/>
    <w:rsid w:val="00870F9F"/>
    <w:rsid w:val="008804B6"/>
    <w:rsid w:val="00897AB0"/>
    <w:rsid w:val="008A3553"/>
    <w:rsid w:val="00983F4A"/>
    <w:rsid w:val="00A905AC"/>
    <w:rsid w:val="00AB556A"/>
    <w:rsid w:val="00B17940"/>
    <w:rsid w:val="00B430C1"/>
    <w:rsid w:val="00BA6584"/>
    <w:rsid w:val="00BB795B"/>
    <w:rsid w:val="00BE7BFD"/>
    <w:rsid w:val="00BF0698"/>
    <w:rsid w:val="00C370F2"/>
    <w:rsid w:val="00C44EEC"/>
    <w:rsid w:val="00CC08DD"/>
    <w:rsid w:val="00D202AD"/>
    <w:rsid w:val="00D22FFA"/>
    <w:rsid w:val="00D8461B"/>
    <w:rsid w:val="00D915F2"/>
    <w:rsid w:val="00D91F82"/>
    <w:rsid w:val="00D96A48"/>
    <w:rsid w:val="00DF32E8"/>
    <w:rsid w:val="00DF53CA"/>
    <w:rsid w:val="00E21B49"/>
    <w:rsid w:val="00E2789F"/>
    <w:rsid w:val="00E60287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7940"/>
  </w:style>
  <w:style w:type="paragraph" w:styleId="Nagwek1">
    <w:name w:val="heading 1"/>
    <w:basedOn w:val="Normalny"/>
    <w:next w:val="Normalny"/>
    <w:link w:val="Nagwek1Znak"/>
    <w:qFormat/>
    <w:rsid w:val="00B1794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794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7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7940"/>
  </w:style>
  <w:style w:type="paragraph" w:styleId="Tekstpodstawowywcity">
    <w:name w:val="Body Text Indent"/>
    <w:basedOn w:val="Normalny"/>
    <w:rsid w:val="00B1794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794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794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17940"/>
    <w:rPr>
      <w:sz w:val="28"/>
    </w:rPr>
  </w:style>
  <w:style w:type="paragraph" w:styleId="Tekstpodstawowywcity3">
    <w:name w:val="Body Text Indent 3"/>
    <w:basedOn w:val="Normalny"/>
    <w:rsid w:val="00B1794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52F6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52F69"/>
  </w:style>
  <w:style w:type="character" w:customStyle="1" w:styleId="TekstpodstawowyZnak">
    <w:name w:val="Tekst podstawowy Znak"/>
    <w:basedOn w:val="Domylnaczcionkaakapitu"/>
    <w:link w:val="Tekstpodstawowy"/>
    <w:rsid w:val="00983F4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2023-05-12T08:09:00Z</cp:lastPrinted>
  <dcterms:created xsi:type="dcterms:W3CDTF">2023-05-12T09:29:00Z</dcterms:created>
  <dcterms:modified xsi:type="dcterms:W3CDTF">2023-05-12T09:29:00Z</dcterms:modified>
</cp:coreProperties>
</file>