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E342F" w14:textId="77777777" w:rsidR="00FB7F50" w:rsidRPr="002245BE" w:rsidRDefault="0051443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1443F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51443F">
        <w:rPr>
          <w:sz w:val="22"/>
          <w:szCs w:val="22"/>
        </w:rPr>
        <w:t>2023-05-24</w:t>
      </w:r>
    </w:p>
    <w:p w14:paraId="2044A4F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478C8C3" w14:textId="77777777" w:rsidR="00FB7F50" w:rsidRPr="002245BE" w:rsidRDefault="0051443F" w:rsidP="00FB7F50">
      <w:pPr>
        <w:spacing w:after="40"/>
        <w:rPr>
          <w:b/>
          <w:bCs/>
          <w:sz w:val="22"/>
          <w:szCs w:val="22"/>
        </w:rPr>
      </w:pPr>
      <w:r w:rsidRPr="0051443F">
        <w:rPr>
          <w:b/>
          <w:bCs/>
          <w:sz w:val="22"/>
          <w:szCs w:val="22"/>
        </w:rPr>
        <w:t>Samodzielny Publiczny Zespół Opieki Zdrowotnej w Kolbuszowej</w:t>
      </w:r>
    </w:p>
    <w:p w14:paraId="28BA8315" w14:textId="77777777" w:rsidR="00FB7F50" w:rsidRPr="002245BE" w:rsidRDefault="0051443F" w:rsidP="00FB7F50">
      <w:pPr>
        <w:rPr>
          <w:sz w:val="22"/>
          <w:szCs w:val="22"/>
        </w:rPr>
      </w:pPr>
      <w:r w:rsidRPr="0051443F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51443F">
        <w:rPr>
          <w:sz w:val="22"/>
          <w:szCs w:val="22"/>
        </w:rPr>
        <w:t>4</w:t>
      </w:r>
    </w:p>
    <w:p w14:paraId="164396D8" w14:textId="77777777" w:rsidR="00FB7F50" w:rsidRPr="002245BE" w:rsidRDefault="0051443F" w:rsidP="00FB7F50">
      <w:pPr>
        <w:rPr>
          <w:sz w:val="22"/>
          <w:szCs w:val="22"/>
        </w:rPr>
      </w:pPr>
      <w:r w:rsidRPr="0051443F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51443F">
        <w:rPr>
          <w:sz w:val="22"/>
          <w:szCs w:val="22"/>
        </w:rPr>
        <w:t>Kolbuszowa</w:t>
      </w:r>
    </w:p>
    <w:p w14:paraId="39FEAA9F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9E45A8B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8727CF5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B30A39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1443F" w:rsidRPr="00607F9B" w14:paraId="77853E11" w14:textId="77777777" w:rsidTr="00B1630E">
        <w:trPr>
          <w:trHeight w:val="638"/>
        </w:trPr>
        <w:tc>
          <w:tcPr>
            <w:tcW w:w="959" w:type="dxa"/>
            <w:shd w:val="clear" w:color="auto" w:fill="auto"/>
          </w:tcPr>
          <w:p w14:paraId="44009080" w14:textId="77777777" w:rsidR="0051443F" w:rsidRPr="00607F9B" w:rsidRDefault="0051443F" w:rsidP="00B163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4B464A0" w14:textId="77777777" w:rsidR="0051443F" w:rsidRPr="00607F9B" w:rsidRDefault="0051443F" w:rsidP="00B163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1443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1443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1443F">
              <w:rPr>
                <w:b/>
                <w:bCs/>
                <w:sz w:val="22"/>
                <w:szCs w:val="22"/>
              </w:rPr>
              <w:t>Dostawa odczynników laboratoryjnych wraz z dzierżawą analizatora do posiewu krwi - 3 pakiety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1443F">
              <w:rPr>
                <w:b/>
                <w:sz w:val="22"/>
                <w:szCs w:val="22"/>
              </w:rPr>
              <w:t>Eap-2412/6/23/M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DAAFA4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1443F" w:rsidRPr="0051443F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1443F" w:rsidRPr="0051443F">
        <w:rPr>
          <w:sz w:val="22"/>
          <w:szCs w:val="22"/>
        </w:rPr>
        <w:t>(</w:t>
      </w:r>
      <w:proofErr w:type="spellStart"/>
      <w:r w:rsidR="0051443F" w:rsidRPr="0051443F">
        <w:rPr>
          <w:sz w:val="22"/>
          <w:szCs w:val="22"/>
        </w:rPr>
        <w:t>t.j</w:t>
      </w:r>
      <w:proofErr w:type="spellEnd"/>
      <w:r w:rsidR="0051443F" w:rsidRPr="0051443F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1443F" w14:paraId="6D0E2649" w14:textId="77777777" w:rsidTr="00B163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34F4EA1" w14:textId="77777777" w:rsidR="0051443F" w:rsidRPr="00D26ED6" w:rsidRDefault="0051443F" w:rsidP="00B1630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1443F">
              <w:rPr>
                <w:b/>
                <w:sz w:val="22"/>
                <w:szCs w:val="22"/>
              </w:rPr>
              <w:t>Argenta</w:t>
            </w:r>
            <w:proofErr w:type="spellEnd"/>
            <w:r w:rsidRPr="0051443F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0488471D" w14:textId="77777777" w:rsidR="0051443F" w:rsidRPr="009F0E5C" w:rsidRDefault="0051443F" w:rsidP="00B1630E">
            <w:pPr>
              <w:jc w:val="both"/>
              <w:rPr>
                <w:bCs/>
                <w:sz w:val="22"/>
                <w:szCs w:val="22"/>
              </w:rPr>
            </w:pPr>
            <w:r w:rsidRPr="0051443F">
              <w:rPr>
                <w:bCs/>
                <w:sz w:val="22"/>
                <w:szCs w:val="22"/>
              </w:rPr>
              <w:t>Polska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443F">
              <w:rPr>
                <w:bCs/>
                <w:sz w:val="22"/>
                <w:szCs w:val="22"/>
              </w:rPr>
              <w:t>114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B1CE817" w14:textId="77777777" w:rsidR="0051443F" w:rsidRPr="009F0E5C" w:rsidRDefault="0051443F" w:rsidP="00B1630E">
            <w:pPr>
              <w:jc w:val="both"/>
              <w:rPr>
                <w:bCs/>
                <w:sz w:val="22"/>
                <w:szCs w:val="22"/>
              </w:rPr>
            </w:pPr>
            <w:r w:rsidRPr="0051443F">
              <w:rPr>
                <w:bCs/>
                <w:sz w:val="22"/>
                <w:szCs w:val="22"/>
              </w:rPr>
              <w:t>60-401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443F">
              <w:rPr>
                <w:bCs/>
                <w:sz w:val="22"/>
                <w:szCs w:val="22"/>
              </w:rPr>
              <w:t>Poznań</w:t>
            </w:r>
          </w:p>
          <w:p w14:paraId="1F00C247" w14:textId="77777777" w:rsidR="0051443F" w:rsidRDefault="0051443F" w:rsidP="00B163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B29E472" w14:textId="77777777" w:rsidR="0051443F" w:rsidRPr="00211A34" w:rsidRDefault="0051443F" w:rsidP="00B163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1443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1443F">
              <w:rPr>
                <w:sz w:val="22"/>
                <w:szCs w:val="22"/>
              </w:rPr>
              <w:t>Pakiet 1 -  Odczynniki do mikrobiologii manualnej wraz z podłożami i szczepami wzorcowymi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1443F">
              <w:rPr>
                <w:b/>
                <w:sz w:val="22"/>
                <w:szCs w:val="22"/>
              </w:rPr>
              <w:t>84 129.78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12DF4A2" w14:textId="77777777" w:rsidR="0051443F" w:rsidRPr="00D26ED6" w:rsidRDefault="0051443F" w:rsidP="00B1630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B0EB136" w14:textId="77777777" w:rsidR="0051443F" w:rsidRPr="0051443F" w:rsidRDefault="0051443F" w:rsidP="00B163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443F">
              <w:t>-</w:t>
            </w:r>
            <w:r w:rsidRPr="0051443F">
              <w:tab/>
              <w:t xml:space="preserve">treść wybranej oferty odpowiada treści SWZ, </w:t>
            </w:r>
          </w:p>
          <w:p w14:paraId="6DB12D98" w14:textId="77777777" w:rsidR="0051443F" w:rsidRPr="0051443F" w:rsidRDefault="0051443F" w:rsidP="00B163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443F">
              <w:t>-</w:t>
            </w:r>
            <w:r w:rsidRPr="0051443F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12F1D46" w14:textId="77777777" w:rsidR="0051443F" w:rsidRPr="0051443F" w:rsidRDefault="0051443F" w:rsidP="00B163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443F">
              <w:t>I. Kryterium: Cena oferty - 60 punktów</w:t>
            </w:r>
          </w:p>
          <w:p w14:paraId="4782E66A" w14:textId="77777777" w:rsidR="0051443F" w:rsidRPr="0051443F" w:rsidRDefault="0051443F" w:rsidP="00B163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443F">
              <w:t>II. Warunki techniczne  - 35 punktów</w:t>
            </w:r>
          </w:p>
          <w:p w14:paraId="03CE3E23" w14:textId="77777777" w:rsidR="0051443F" w:rsidRPr="0051443F" w:rsidRDefault="0051443F" w:rsidP="00B163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443F">
              <w:t>III. Termin dostawy  - 5 punktów</w:t>
            </w:r>
          </w:p>
          <w:p w14:paraId="1A327F16" w14:textId="77777777" w:rsidR="0051443F" w:rsidRPr="0051443F" w:rsidRDefault="0051443F" w:rsidP="00B163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443F">
              <w:t>- oferta wpłynęła do Zamawiającego w wyznaczonym terminie , a Wykonawca  ją składający nie podlega wykluczeniu z postępowania</w:t>
            </w:r>
          </w:p>
          <w:p w14:paraId="1E423594" w14:textId="77777777" w:rsidR="0051443F" w:rsidRDefault="0051443F" w:rsidP="00B163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443F">
              <w:t>-kwota oferty nie przekraczała kwoty jaką Zamawiający zamierza przeznaczyć na sfinansowanie zamówienia.</w:t>
            </w:r>
          </w:p>
        </w:tc>
      </w:tr>
      <w:tr w:rsidR="0051443F" w14:paraId="11B9E801" w14:textId="77777777" w:rsidTr="00B163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2DFAF36" w14:textId="77777777" w:rsidR="0051443F" w:rsidRPr="00D26ED6" w:rsidRDefault="0051443F" w:rsidP="00B1630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1443F">
              <w:rPr>
                <w:b/>
                <w:sz w:val="22"/>
                <w:szCs w:val="22"/>
              </w:rPr>
              <w:lastRenderedPageBreak/>
              <w:t>bioMérieux</w:t>
            </w:r>
            <w:proofErr w:type="spellEnd"/>
            <w:r w:rsidRPr="0051443F">
              <w:rPr>
                <w:b/>
                <w:sz w:val="22"/>
                <w:szCs w:val="22"/>
              </w:rPr>
              <w:t xml:space="preserve"> Polska Sp. z o.o.</w:t>
            </w:r>
          </w:p>
          <w:p w14:paraId="6A518BA6" w14:textId="77777777" w:rsidR="0051443F" w:rsidRPr="009F0E5C" w:rsidRDefault="0051443F" w:rsidP="00B1630E">
            <w:pPr>
              <w:jc w:val="both"/>
              <w:rPr>
                <w:bCs/>
                <w:sz w:val="22"/>
                <w:szCs w:val="22"/>
              </w:rPr>
            </w:pPr>
            <w:r w:rsidRPr="0051443F">
              <w:rPr>
                <w:bCs/>
                <w:sz w:val="22"/>
                <w:szCs w:val="22"/>
              </w:rPr>
              <w:t>ul. Generała Józefa Zajączka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443F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56741C2" w14:textId="77777777" w:rsidR="0051443F" w:rsidRPr="009F0E5C" w:rsidRDefault="0051443F" w:rsidP="00B1630E">
            <w:pPr>
              <w:jc w:val="both"/>
              <w:rPr>
                <w:bCs/>
                <w:sz w:val="22"/>
                <w:szCs w:val="22"/>
              </w:rPr>
            </w:pPr>
            <w:r w:rsidRPr="0051443F">
              <w:rPr>
                <w:bCs/>
                <w:sz w:val="22"/>
                <w:szCs w:val="22"/>
              </w:rPr>
              <w:t>01518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443F">
              <w:rPr>
                <w:bCs/>
                <w:sz w:val="22"/>
                <w:szCs w:val="22"/>
              </w:rPr>
              <w:t>Warszawa</w:t>
            </w:r>
          </w:p>
          <w:p w14:paraId="7552A33D" w14:textId="77777777" w:rsidR="0051443F" w:rsidRDefault="0051443F" w:rsidP="00B163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4D4D59" w14:textId="77777777" w:rsidR="0051443F" w:rsidRPr="00211A34" w:rsidRDefault="0051443F" w:rsidP="00B163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1443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1443F">
              <w:rPr>
                <w:sz w:val="22"/>
                <w:szCs w:val="22"/>
              </w:rPr>
              <w:t>Pakiet 2 - Panele biochemiczne, podłoża do hodowli drobnoustrojów, odczynniki do barwienia Grama wraz z dzierżawą analizatora do posiewu krwi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1443F">
              <w:rPr>
                <w:b/>
                <w:sz w:val="22"/>
                <w:szCs w:val="22"/>
              </w:rPr>
              <w:t>57 804.63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69D48A3" w14:textId="77777777" w:rsidR="0051443F" w:rsidRPr="00D26ED6" w:rsidRDefault="0051443F" w:rsidP="00B1630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AF8986B" w14:textId="77777777" w:rsidR="0051443F" w:rsidRPr="0051443F" w:rsidRDefault="0051443F" w:rsidP="00B163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443F">
              <w:t>-</w:t>
            </w:r>
            <w:r w:rsidRPr="0051443F">
              <w:tab/>
              <w:t xml:space="preserve">treść wybranej oferty odpowiada treści SWZ, </w:t>
            </w:r>
          </w:p>
          <w:p w14:paraId="7DFBF671" w14:textId="77777777" w:rsidR="0051443F" w:rsidRPr="0051443F" w:rsidRDefault="0051443F" w:rsidP="00B163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443F">
              <w:t>-</w:t>
            </w:r>
            <w:r w:rsidRPr="0051443F"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462A4862" w14:textId="77777777" w:rsidR="0051443F" w:rsidRPr="0051443F" w:rsidRDefault="0051443F" w:rsidP="00B163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443F">
              <w:t>I. Kryterium: Cena oferty - 60 punktów</w:t>
            </w:r>
          </w:p>
          <w:p w14:paraId="5F27B0D7" w14:textId="77777777" w:rsidR="0051443F" w:rsidRPr="0051443F" w:rsidRDefault="0051443F" w:rsidP="00B163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443F">
              <w:t>II. Warunki techniczne  - 35 punktów</w:t>
            </w:r>
          </w:p>
          <w:p w14:paraId="10B80EC3" w14:textId="77777777" w:rsidR="0051443F" w:rsidRPr="0051443F" w:rsidRDefault="0051443F" w:rsidP="00B163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443F">
              <w:t>III. Termin dostawy  - 5 punktów</w:t>
            </w:r>
          </w:p>
          <w:p w14:paraId="001AFC7A" w14:textId="77777777" w:rsidR="0051443F" w:rsidRPr="0051443F" w:rsidRDefault="0051443F" w:rsidP="00B163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443F">
              <w:t>- oferta wpłynęła do Zamawiającego w wyznaczonym terminie , a Wykonawca  ją składający nie podlega wykluczeniu z postępowania</w:t>
            </w:r>
          </w:p>
          <w:p w14:paraId="26547930" w14:textId="77777777" w:rsidR="0051443F" w:rsidRDefault="0051443F" w:rsidP="00B163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443F">
              <w:t>-kwota oferty nie przekraczała kwoty jaką Zamawiający zamierza przeznaczyć na sfinansowanie zamówienia.</w:t>
            </w:r>
          </w:p>
        </w:tc>
      </w:tr>
      <w:tr w:rsidR="0051443F" w14:paraId="5EA468D5" w14:textId="77777777" w:rsidTr="00B163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4062DC1" w14:textId="77777777" w:rsidR="0051443F" w:rsidRPr="00D26ED6" w:rsidRDefault="0051443F" w:rsidP="00B1630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1443F">
              <w:rPr>
                <w:b/>
                <w:sz w:val="22"/>
                <w:szCs w:val="22"/>
              </w:rPr>
              <w:t>DIAG-MED Grażyna Konecka</w:t>
            </w:r>
          </w:p>
          <w:p w14:paraId="1C161238" w14:textId="77777777" w:rsidR="0051443F" w:rsidRPr="009F0E5C" w:rsidRDefault="0051443F" w:rsidP="00B1630E">
            <w:pPr>
              <w:jc w:val="both"/>
              <w:rPr>
                <w:bCs/>
                <w:sz w:val="22"/>
                <w:szCs w:val="22"/>
              </w:rPr>
            </w:pPr>
            <w:r w:rsidRPr="0051443F">
              <w:rPr>
                <w:bCs/>
                <w:sz w:val="22"/>
                <w:szCs w:val="22"/>
              </w:rPr>
              <w:t>Modularna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443F">
              <w:rPr>
                <w:bCs/>
                <w:sz w:val="22"/>
                <w:szCs w:val="22"/>
              </w:rPr>
              <w:t>11A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1443F">
              <w:rPr>
                <w:bCs/>
                <w:sz w:val="22"/>
                <w:szCs w:val="22"/>
              </w:rPr>
              <w:t>/H3</w:t>
            </w:r>
          </w:p>
          <w:p w14:paraId="15C59E4D" w14:textId="77777777" w:rsidR="0051443F" w:rsidRPr="009F0E5C" w:rsidRDefault="0051443F" w:rsidP="00B1630E">
            <w:pPr>
              <w:jc w:val="both"/>
              <w:rPr>
                <w:bCs/>
                <w:sz w:val="22"/>
                <w:szCs w:val="22"/>
              </w:rPr>
            </w:pPr>
            <w:r w:rsidRPr="0051443F">
              <w:rPr>
                <w:bCs/>
                <w:sz w:val="22"/>
                <w:szCs w:val="22"/>
              </w:rPr>
              <w:t>02-238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1443F">
              <w:rPr>
                <w:bCs/>
                <w:sz w:val="22"/>
                <w:szCs w:val="22"/>
              </w:rPr>
              <w:t>Warszawa</w:t>
            </w:r>
          </w:p>
          <w:p w14:paraId="5956AD0A" w14:textId="77777777" w:rsidR="0051443F" w:rsidRDefault="0051443F" w:rsidP="00B163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D3933E5" w14:textId="77777777" w:rsidR="0051443F" w:rsidRPr="00211A34" w:rsidRDefault="0051443F" w:rsidP="00B1630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1443F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1443F">
              <w:rPr>
                <w:sz w:val="22"/>
                <w:szCs w:val="22"/>
              </w:rPr>
              <w:t xml:space="preserve">Pakiet 3 - Podłoża i odczynniki w probówkach i butelkach oraz testy do oznaczeń </w:t>
            </w:r>
            <w:proofErr w:type="spellStart"/>
            <w:r w:rsidRPr="0051443F">
              <w:rPr>
                <w:sz w:val="22"/>
                <w:szCs w:val="22"/>
              </w:rPr>
              <w:t>lekowrażliwości</w:t>
            </w:r>
            <w:proofErr w:type="spellEnd"/>
            <w:r w:rsidRPr="0051443F">
              <w:rPr>
                <w:sz w:val="22"/>
                <w:szCs w:val="22"/>
              </w:rPr>
              <w:t xml:space="preserve"> grzybów drożdżopodobnych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1443F">
              <w:rPr>
                <w:b/>
                <w:sz w:val="22"/>
                <w:szCs w:val="22"/>
              </w:rPr>
              <w:t>17 855.35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688BB2C" w14:textId="77777777" w:rsidR="0051443F" w:rsidRPr="00D26ED6" w:rsidRDefault="0051443F" w:rsidP="00B1630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6815EE1" w14:textId="77777777" w:rsidR="0051443F" w:rsidRPr="0051443F" w:rsidRDefault="0051443F" w:rsidP="00B163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443F">
              <w:t>-</w:t>
            </w:r>
            <w:r w:rsidRPr="0051443F">
              <w:tab/>
              <w:t xml:space="preserve">treść wybranej oferty odpowiada treści SWZ, </w:t>
            </w:r>
          </w:p>
          <w:p w14:paraId="2C2193B0" w14:textId="77777777" w:rsidR="0051443F" w:rsidRPr="0051443F" w:rsidRDefault="0051443F" w:rsidP="00B163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443F">
              <w:t>-</w:t>
            </w:r>
            <w:r w:rsidRPr="0051443F"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1F2B9863" w14:textId="77777777" w:rsidR="0051443F" w:rsidRPr="0051443F" w:rsidRDefault="0051443F" w:rsidP="00B163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443F">
              <w:t>I. Kryterium: Cena oferty - 60 punktów</w:t>
            </w:r>
          </w:p>
          <w:p w14:paraId="6681D273" w14:textId="77777777" w:rsidR="0051443F" w:rsidRPr="0051443F" w:rsidRDefault="0051443F" w:rsidP="00B163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443F">
              <w:t>II. Warunki techniczne  - 35 punktów</w:t>
            </w:r>
          </w:p>
          <w:p w14:paraId="1D73605E" w14:textId="77777777" w:rsidR="0051443F" w:rsidRPr="0051443F" w:rsidRDefault="0051443F" w:rsidP="00B163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443F">
              <w:t>III. Termin dostawy  - 5 punktów</w:t>
            </w:r>
          </w:p>
          <w:p w14:paraId="6E44C0C6" w14:textId="77777777" w:rsidR="0051443F" w:rsidRDefault="0051443F" w:rsidP="00B1630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1443F">
              <w:t>- oferta wpłynęła do Zamawiającego w wyznaczonym terminie , a Wykonawca  ją składający nie podlega wykluczeniu z postępowania</w:t>
            </w:r>
          </w:p>
        </w:tc>
      </w:tr>
    </w:tbl>
    <w:p w14:paraId="6456ABC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5682DD91" w14:textId="77777777" w:rsidTr="00596EA3">
        <w:tc>
          <w:tcPr>
            <w:tcW w:w="2169" w:type="dxa"/>
            <w:shd w:val="clear" w:color="auto" w:fill="F3F3F3"/>
          </w:tcPr>
          <w:p w14:paraId="6C093A4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90C893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0F9908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1293FD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1443F" w:rsidRPr="00834EF4" w14:paraId="334F5F3B" w14:textId="77777777" w:rsidTr="00B1630E">
        <w:tc>
          <w:tcPr>
            <w:tcW w:w="2169" w:type="dxa"/>
            <w:shd w:val="clear" w:color="auto" w:fill="auto"/>
          </w:tcPr>
          <w:p w14:paraId="757AE202" w14:textId="77777777" w:rsidR="0051443F" w:rsidRPr="00211A34" w:rsidRDefault="0051443F" w:rsidP="00B163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1443F">
              <w:rPr>
                <w:sz w:val="20"/>
                <w:szCs w:val="20"/>
              </w:rPr>
              <w:t>Pakiet 1 -  Odczynniki do mikrobiologii manualnej wraz z podłożami i szczepami wzorcowymi</w:t>
            </w:r>
          </w:p>
        </w:tc>
        <w:tc>
          <w:tcPr>
            <w:tcW w:w="2793" w:type="dxa"/>
            <w:shd w:val="clear" w:color="auto" w:fill="auto"/>
          </w:tcPr>
          <w:p w14:paraId="063D5ADF" w14:textId="77777777" w:rsidR="0051443F" w:rsidRPr="00211A34" w:rsidRDefault="0051443F" w:rsidP="00B163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1443F">
              <w:rPr>
                <w:b/>
                <w:bCs/>
                <w:sz w:val="20"/>
                <w:szCs w:val="20"/>
              </w:rPr>
              <w:t>Argenta</w:t>
            </w:r>
            <w:proofErr w:type="spellEnd"/>
            <w:r w:rsidRPr="0051443F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7AD3BF1A" w14:textId="77777777" w:rsidR="0051443F" w:rsidRPr="00211A34" w:rsidRDefault="0051443F" w:rsidP="00B1630E">
            <w:pPr>
              <w:rPr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>Polska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1443F">
              <w:rPr>
                <w:sz w:val="20"/>
                <w:szCs w:val="20"/>
              </w:rPr>
              <w:t>114</w:t>
            </w:r>
          </w:p>
          <w:p w14:paraId="28573B16" w14:textId="77777777" w:rsidR="0051443F" w:rsidRPr="00211A34" w:rsidRDefault="0051443F" w:rsidP="00B1630E">
            <w:pPr>
              <w:spacing w:after="40"/>
              <w:rPr>
                <w:color w:val="000000"/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>60-401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1443F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35829189" w14:textId="77777777" w:rsidR="0051443F" w:rsidRPr="0051443F" w:rsidRDefault="0051443F" w:rsidP="00B1630E">
            <w:pPr>
              <w:spacing w:before="40" w:after="40"/>
              <w:rPr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>1 - Cena - 60.00</w:t>
            </w:r>
          </w:p>
          <w:p w14:paraId="6D1606BD" w14:textId="77777777" w:rsidR="0051443F" w:rsidRPr="0051443F" w:rsidRDefault="0051443F" w:rsidP="00B1630E">
            <w:pPr>
              <w:spacing w:before="40" w:after="40"/>
              <w:rPr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>2 - Warunki techniczne - 35.00</w:t>
            </w:r>
          </w:p>
          <w:p w14:paraId="010D75ED" w14:textId="77777777" w:rsidR="0051443F" w:rsidRPr="00211A34" w:rsidRDefault="0051443F" w:rsidP="00B163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71C2E9" w14:textId="77777777" w:rsidR="0051443F" w:rsidRPr="00211A34" w:rsidRDefault="0051443F" w:rsidP="00B1630E">
            <w:pPr>
              <w:jc w:val="center"/>
              <w:rPr>
                <w:color w:val="000000"/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 xml:space="preserve">  100,00</w:t>
            </w:r>
          </w:p>
        </w:tc>
      </w:tr>
      <w:tr w:rsidR="0051443F" w:rsidRPr="00834EF4" w14:paraId="4F569FB6" w14:textId="77777777" w:rsidTr="00B1630E">
        <w:tc>
          <w:tcPr>
            <w:tcW w:w="2169" w:type="dxa"/>
            <w:shd w:val="clear" w:color="auto" w:fill="auto"/>
          </w:tcPr>
          <w:p w14:paraId="07051FBF" w14:textId="77777777" w:rsidR="0051443F" w:rsidRPr="00211A34" w:rsidRDefault="0051443F" w:rsidP="00B163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1443F">
              <w:rPr>
                <w:sz w:val="20"/>
                <w:szCs w:val="20"/>
              </w:rPr>
              <w:t xml:space="preserve">Pakiet 2 - Panele biochemiczne, podłoża do hodowli drobnoustrojów, </w:t>
            </w:r>
            <w:r w:rsidRPr="0051443F">
              <w:rPr>
                <w:sz w:val="20"/>
                <w:szCs w:val="20"/>
              </w:rPr>
              <w:lastRenderedPageBreak/>
              <w:t>odczynniki do barwienia Grama wraz z dzierżawą analizatora do posiewu krwi</w:t>
            </w:r>
          </w:p>
        </w:tc>
        <w:tc>
          <w:tcPr>
            <w:tcW w:w="2793" w:type="dxa"/>
            <w:shd w:val="clear" w:color="auto" w:fill="auto"/>
          </w:tcPr>
          <w:p w14:paraId="6A9F9689" w14:textId="77777777" w:rsidR="0051443F" w:rsidRPr="00211A34" w:rsidRDefault="0051443F" w:rsidP="00B163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1443F">
              <w:rPr>
                <w:b/>
                <w:bCs/>
                <w:sz w:val="20"/>
                <w:szCs w:val="20"/>
              </w:rPr>
              <w:lastRenderedPageBreak/>
              <w:t>bioMérieux</w:t>
            </w:r>
            <w:proofErr w:type="spellEnd"/>
            <w:r w:rsidRPr="0051443F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075EEFCC" w14:textId="77777777" w:rsidR="0051443F" w:rsidRPr="00211A34" w:rsidRDefault="0051443F" w:rsidP="00B1630E">
            <w:pPr>
              <w:rPr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>ul. Generała Józefa Zajączka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1443F">
              <w:rPr>
                <w:sz w:val="20"/>
                <w:szCs w:val="20"/>
              </w:rPr>
              <w:t>9</w:t>
            </w:r>
          </w:p>
          <w:p w14:paraId="60221968" w14:textId="77777777" w:rsidR="0051443F" w:rsidRPr="00211A34" w:rsidRDefault="0051443F" w:rsidP="00B1630E">
            <w:pPr>
              <w:spacing w:after="40"/>
              <w:rPr>
                <w:color w:val="000000"/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>01518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1443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735A2BF" w14:textId="77777777" w:rsidR="0051443F" w:rsidRPr="0051443F" w:rsidRDefault="0051443F" w:rsidP="00B1630E">
            <w:pPr>
              <w:spacing w:before="40" w:after="40"/>
              <w:rPr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>1 - Cena - 60.00</w:t>
            </w:r>
          </w:p>
          <w:p w14:paraId="7FB12571" w14:textId="77777777" w:rsidR="0051443F" w:rsidRPr="0051443F" w:rsidRDefault="0051443F" w:rsidP="00B1630E">
            <w:pPr>
              <w:spacing w:before="40" w:after="40"/>
              <w:rPr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>2 - Warunki techniczne - 35.00</w:t>
            </w:r>
          </w:p>
          <w:p w14:paraId="49F658C3" w14:textId="77777777" w:rsidR="0051443F" w:rsidRPr="00211A34" w:rsidRDefault="0051443F" w:rsidP="00B163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>3 - Termin dostawy - 3.00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B7FC4C" w14:textId="77777777" w:rsidR="0051443F" w:rsidRPr="00211A34" w:rsidRDefault="0051443F" w:rsidP="00B1630E">
            <w:pPr>
              <w:jc w:val="center"/>
              <w:rPr>
                <w:color w:val="000000"/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 xml:space="preserve">  98,00</w:t>
            </w:r>
          </w:p>
        </w:tc>
      </w:tr>
      <w:tr w:rsidR="0051443F" w:rsidRPr="00834EF4" w14:paraId="5454A3A2" w14:textId="77777777" w:rsidTr="00B1630E">
        <w:tc>
          <w:tcPr>
            <w:tcW w:w="2169" w:type="dxa"/>
            <w:shd w:val="clear" w:color="auto" w:fill="auto"/>
          </w:tcPr>
          <w:p w14:paraId="4939FA7C" w14:textId="77777777" w:rsidR="0051443F" w:rsidRPr="00211A34" w:rsidRDefault="0051443F" w:rsidP="00B163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1443F">
              <w:rPr>
                <w:sz w:val="20"/>
                <w:szCs w:val="20"/>
              </w:rPr>
              <w:t xml:space="preserve">Pakiet 3 - Podłoża i odczynniki w probówkach i butelkach oraz testy do oznaczeń </w:t>
            </w:r>
            <w:proofErr w:type="spellStart"/>
            <w:r w:rsidRPr="0051443F">
              <w:rPr>
                <w:sz w:val="20"/>
                <w:szCs w:val="20"/>
              </w:rPr>
              <w:t>lekowrażliwości</w:t>
            </w:r>
            <w:proofErr w:type="spellEnd"/>
            <w:r w:rsidRPr="0051443F">
              <w:rPr>
                <w:sz w:val="20"/>
                <w:szCs w:val="20"/>
              </w:rPr>
              <w:t xml:space="preserve"> grzybów drożdżopodobnych</w:t>
            </w:r>
          </w:p>
        </w:tc>
        <w:tc>
          <w:tcPr>
            <w:tcW w:w="2793" w:type="dxa"/>
            <w:shd w:val="clear" w:color="auto" w:fill="auto"/>
          </w:tcPr>
          <w:p w14:paraId="504B3A11" w14:textId="77777777" w:rsidR="0051443F" w:rsidRPr="00211A34" w:rsidRDefault="0051443F" w:rsidP="00B1630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1443F">
              <w:rPr>
                <w:b/>
                <w:bCs/>
                <w:sz w:val="20"/>
                <w:szCs w:val="20"/>
              </w:rPr>
              <w:t>DIAG-MED Grażyna Konecka</w:t>
            </w:r>
          </w:p>
          <w:p w14:paraId="70FF81E7" w14:textId="77777777" w:rsidR="0051443F" w:rsidRPr="00211A34" w:rsidRDefault="0051443F" w:rsidP="00B1630E">
            <w:pPr>
              <w:rPr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>Modularna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1443F">
              <w:rPr>
                <w:sz w:val="20"/>
                <w:szCs w:val="20"/>
              </w:rPr>
              <w:t>11A/H3</w:t>
            </w:r>
          </w:p>
          <w:p w14:paraId="1527720F" w14:textId="77777777" w:rsidR="0051443F" w:rsidRPr="00211A34" w:rsidRDefault="0051443F" w:rsidP="00B1630E">
            <w:pPr>
              <w:spacing w:after="40"/>
              <w:rPr>
                <w:color w:val="000000"/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>02-238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1443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54F55BC" w14:textId="77777777" w:rsidR="0051443F" w:rsidRPr="0051443F" w:rsidRDefault="0051443F" w:rsidP="00B1630E">
            <w:pPr>
              <w:spacing w:before="40" w:after="40"/>
              <w:rPr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>1 - Cena - 60.00</w:t>
            </w:r>
          </w:p>
          <w:p w14:paraId="6F98CE2F" w14:textId="77777777" w:rsidR="0051443F" w:rsidRPr="0051443F" w:rsidRDefault="0051443F" w:rsidP="00B1630E">
            <w:pPr>
              <w:spacing w:before="40" w:after="40"/>
              <w:rPr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>2 - Warunki techniczne - 35.00</w:t>
            </w:r>
          </w:p>
          <w:p w14:paraId="542AC674" w14:textId="77777777" w:rsidR="0051443F" w:rsidRPr="00211A34" w:rsidRDefault="0051443F" w:rsidP="00B163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>3 - Termin dostawy - 1.00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0C20D8" w14:textId="77777777" w:rsidR="0051443F" w:rsidRPr="00211A34" w:rsidRDefault="0051443F" w:rsidP="00B1630E">
            <w:pPr>
              <w:jc w:val="center"/>
              <w:rPr>
                <w:color w:val="000000"/>
                <w:sz w:val="20"/>
                <w:szCs w:val="20"/>
              </w:rPr>
            </w:pPr>
            <w:r w:rsidRPr="0051443F">
              <w:rPr>
                <w:sz w:val="20"/>
                <w:szCs w:val="20"/>
              </w:rPr>
              <w:t xml:space="preserve">  96,00</w:t>
            </w:r>
          </w:p>
        </w:tc>
      </w:tr>
    </w:tbl>
    <w:p w14:paraId="4E165B49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AB8ECC4" w14:textId="62F88685" w:rsidR="00B464D3" w:rsidRDefault="003078A8" w:rsidP="00B464D3">
      <w:pPr>
        <w:jc w:val="right"/>
        <w:rPr>
          <w:sz w:val="32"/>
          <w:szCs w:val="32"/>
          <w:vertAlign w:val="superscript"/>
        </w:rPr>
      </w:pPr>
      <w:r>
        <w:rPr>
          <w:sz w:val="32"/>
          <w:szCs w:val="32"/>
          <w:vertAlign w:val="superscript"/>
        </w:rPr>
        <w:t>Dyrektor SP ZOZ Kolbuszowa</w:t>
      </w:r>
    </w:p>
    <w:p w14:paraId="734D933A" w14:textId="7A520D05" w:rsidR="003078A8" w:rsidRPr="00E56378" w:rsidRDefault="003078A8" w:rsidP="00B464D3">
      <w:pPr>
        <w:jc w:val="right"/>
        <w:rPr>
          <w:sz w:val="32"/>
          <w:szCs w:val="32"/>
          <w:vertAlign w:val="superscript"/>
        </w:rPr>
      </w:pPr>
      <w:r>
        <w:rPr>
          <w:sz w:val="32"/>
          <w:szCs w:val="32"/>
          <w:vertAlign w:val="superscript"/>
        </w:rPr>
        <w:t>Zbigniew Strzelczyk</w:t>
      </w:r>
    </w:p>
    <w:bookmarkEnd w:id="0"/>
    <w:p w14:paraId="335FEE99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9331F" w14:textId="77777777" w:rsidR="0038182F" w:rsidRDefault="0038182F">
      <w:r>
        <w:separator/>
      </w:r>
    </w:p>
  </w:endnote>
  <w:endnote w:type="continuationSeparator" w:id="0">
    <w:p w14:paraId="7C4A974B" w14:textId="77777777" w:rsidR="0038182F" w:rsidRDefault="00381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4FA8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FF11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B4FCB6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F3A168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17E1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29253" w14:textId="77777777" w:rsidR="0038182F" w:rsidRDefault="0038182F">
      <w:r>
        <w:separator/>
      </w:r>
    </w:p>
  </w:footnote>
  <w:footnote w:type="continuationSeparator" w:id="0">
    <w:p w14:paraId="3D0B59B4" w14:textId="77777777" w:rsidR="0038182F" w:rsidRDefault="00381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2DB4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955A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25F6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182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078A8"/>
    <w:rsid w:val="003445A0"/>
    <w:rsid w:val="0038182F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443F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D3191E"/>
  <w15:chartTrackingRefBased/>
  <w15:docId w15:val="{49F5826F-C4D3-433C-A3D2-196CB5D7B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640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2023-05-24T09:32:00Z</cp:lastPrinted>
  <dcterms:created xsi:type="dcterms:W3CDTF">2023-05-24T09:36:00Z</dcterms:created>
  <dcterms:modified xsi:type="dcterms:W3CDTF">2023-05-24T09:36:00Z</dcterms:modified>
</cp:coreProperties>
</file>