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B7" w:rsidRDefault="005C1DB7" w:rsidP="005C1DB7">
      <w:pPr>
        <w:pStyle w:val="Nagwek"/>
        <w:rPr>
          <w:i/>
          <w:iCs/>
        </w:rPr>
      </w:pPr>
      <w:bookmarkStart w:id="0" w:name="_Hlk52197885"/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5C1DB7" w:rsidRDefault="005C1DB7" w:rsidP="005C1DB7">
      <w:pPr>
        <w:pStyle w:val="Nagwek"/>
        <w:rPr>
          <w:i/>
          <w:iCs/>
        </w:rPr>
      </w:pPr>
    </w:p>
    <w:p w:rsidR="00866BE1" w:rsidRPr="00BB41D0" w:rsidRDefault="00866BE1" w:rsidP="00866BE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866BE1" w:rsidRPr="00BB41D0" w:rsidRDefault="00866BE1" w:rsidP="00866BE1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866BE1" w:rsidRPr="00BB41D0" w:rsidRDefault="00866BE1" w:rsidP="00866BE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866BE1" w:rsidRPr="00BB41D0" w:rsidRDefault="00866BE1" w:rsidP="00866BE1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FA3879">
        <w:rPr>
          <w:sz w:val="24"/>
          <w:szCs w:val="24"/>
        </w:rPr>
        <w:t>6</w:t>
      </w:r>
      <w:r w:rsidRPr="00BB41D0">
        <w:rPr>
          <w:sz w:val="24"/>
          <w:szCs w:val="24"/>
        </w:rPr>
        <w:t>-</w:t>
      </w:r>
      <w:r w:rsidR="00FA3879">
        <w:rPr>
          <w:sz w:val="24"/>
          <w:szCs w:val="24"/>
        </w:rPr>
        <w:t>13</w:t>
      </w:r>
    </w:p>
    <w:p w:rsidR="00866BE1" w:rsidRPr="003F69B9" w:rsidRDefault="00866BE1" w:rsidP="00866BE1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FA3879">
        <w:rPr>
          <w:b/>
          <w:sz w:val="24"/>
          <w:szCs w:val="24"/>
        </w:rPr>
        <w:t>10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866BE1" w:rsidRDefault="00866BE1" w:rsidP="00866BE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20D87" w:rsidRDefault="00D20D87" w:rsidP="00866BE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66BE1" w:rsidRPr="00A80738" w:rsidRDefault="00866BE1" w:rsidP="00866BE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866BE1" w:rsidRPr="00BB18D2" w:rsidRDefault="00866BE1" w:rsidP="00866BE1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866BE1" w:rsidRDefault="00866BE1" w:rsidP="00866BE1">
      <w:pPr>
        <w:jc w:val="both"/>
        <w:rPr>
          <w:bCs/>
          <w:i/>
          <w:sz w:val="24"/>
          <w:szCs w:val="24"/>
        </w:rPr>
      </w:pPr>
    </w:p>
    <w:p w:rsidR="00866BE1" w:rsidRPr="00D20D87" w:rsidRDefault="00866BE1" w:rsidP="00866BE1">
      <w:pPr>
        <w:spacing w:line="276" w:lineRule="auto"/>
        <w:jc w:val="both"/>
        <w:rPr>
          <w:sz w:val="24"/>
          <w:szCs w:val="24"/>
        </w:rPr>
      </w:pPr>
      <w:r w:rsidRPr="00D20D87">
        <w:rPr>
          <w:bCs/>
          <w:i/>
          <w:sz w:val="24"/>
          <w:szCs w:val="24"/>
        </w:rPr>
        <w:t>dotyczy</w:t>
      </w:r>
      <w:r w:rsidRPr="00D20D87">
        <w:rPr>
          <w:bCs/>
          <w:sz w:val="24"/>
          <w:szCs w:val="24"/>
        </w:rPr>
        <w:t xml:space="preserve">: </w:t>
      </w:r>
      <w:r w:rsidRPr="00D20D87">
        <w:rPr>
          <w:sz w:val="24"/>
          <w:szCs w:val="24"/>
        </w:rPr>
        <w:t xml:space="preserve">postępowania o udzielenie zamówienia publicznego prowadzonego </w:t>
      </w:r>
    </w:p>
    <w:p w:rsidR="00866BE1" w:rsidRPr="00D20D87" w:rsidRDefault="00866BE1" w:rsidP="00866BE1">
      <w:pPr>
        <w:spacing w:line="276" w:lineRule="auto"/>
        <w:jc w:val="both"/>
        <w:rPr>
          <w:b/>
          <w:bCs/>
          <w:sz w:val="24"/>
          <w:szCs w:val="24"/>
        </w:rPr>
      </w:pPr>
      <w:r w:rsidRPr="00D20D87">
        <w:rPr>
          <w:sz w:val="24"/>
          <w:szCs w:val="24"/>
        </w:rPr>
        <w:t xml:space="preserve">              </w:t>
      </w:r>
      <w:r w:rsidRPr="00D20D87">
        <w:rPr>
          <w:b/>
          <w:sz w:val="24"/>
          <w:szCs w:val="24"/>
        </w:rPr>
        <w:t>w trybie podstawowym</w:t>
      </w:r>
      <w:r w:rsidRPr="00D20D87">
        <w:rPr>
          <w:sz w:val="24"/>
          <w:szCs w:val="24"/>
        </w:rPr>
        <w:t xml:space="preserve"> (art. 275 </w:t>
      </w:r>
      <w:proofErr w:type="spellStart"/>
      <w:r w:rsidRPr="00D20D87">
        <w:rPr>
          <w:sz w:val="24"/>
          <w:szCs w:val="24"/>
        </w:rPr>
        <w:t>pkt</w:t>
      </w:r>
      <w:proofErr w:type="spellEnd"/>
      <w:r w:rsidRPr="00D20D87">
        <w:rPr>
          <w:sz w:val="24"/>
          <w:szCs w:val="24"/>
        </w:rPr>
        <w:t xml:space="preserve"> 1 ustawy </w:t>
      </w:r>
      <w:proofErr w:type="spellStart"/>
      <w:r w:rsidRPr="00D20D87">
        <w:rPr>
          <w:sz w:val="24"/>
          <w:szCs w:val="24"/>
        </w:rPr>
        <w:t>Pzp</w:t>
      </w:r>
      <w:proofErr w:type="spellEnd"/>
      <w:r w:rsidRPr="00D20D87">
        <w:rPr>
          <w:sz w:val="24"/>
          <w:szCs w:val="24"/>
        </w:rPr>
        <w:t xml:space="preserve">) pn: </w:t>
      </w:r>
    </w:p>
    <w:p w:rsidR="00866BE1" w:rsidRPr="00D20D87" w:rsidRDefault="00866BE1" w:rsidP="00866BE1">
      <w:pPr>
        <w:pStyle w:val="Tekstpodstawowywcity"/>
        <w:ind w:firstLine="0"/>
        <w:jc w:val="center"/>
        <w:rPr>
          <w:b/>
          <w:szCs w:val="24"/>
        </w:rPr>
      </w:pPr>
    </w:p>
    <w:p w:rsidR="00D20D87" w:rsidRPr="00D20D87" w:rsidRDefault="00D20D87" w:rsidP="00D20D87">
      <w:pPr>
        <w:jc w:val="center"/>
        <w:rPr>
          <w:b/>
          <w:sz w:val="24"/>
          <w:szCs w:val="24"/>
        </w:rPr>
      </w:pPr>
      <w:bookmarkStart w:id="1" w:name="_Hlk134694845"/>
      <w:r w:rsidRPr="00D20D87">
        <w:rPr>
          <w:b/>
          <w:sz w:val="24"/>
          <w:szCs w:val="24"/>
        </w:rPr>
        <w:t xml:space="preserve">„Utworzenie Europejskiego Centrum Okulistyki                                              </w:t>
      </w:r>
    </w:p>
    <w:p w:rsidR="00D20D87" w:rsidRPr="00D20D87" w:rsidRDefault="00D20D87" w:rsidP="00D20D87">
      <w:pPr>
        <w:jc w:val="center"/>
        <w:rPr>
          <w:b/>
          <w:sz w:val="24"/>
          <w:szCs w:val="24"/>
        </w:rPr>
      </w:pPr>
      <w:r w:rsidRPr="00D20D87">
        <w:rPr>
          <w:b/>
          <w:sz w:val="24"/>
          <w:szCs w:val="24"/>
        </w:rPr>
        <w:t>w  Okręgowym Szpitalu Kolejowym w Katowicach – etap I”</w:t>
      </w:r>
      <w:bookmarkEnd w:id="1"/>
    </w:p>
    <w:p w:rsidR="00866BE1" w:rsidRPr="00D20D87" w:rsidRDefault="00866BE1" w:rsidP="00866BE1">
      <w:pPr>
        <w:pStyle w:val="Tekstpodstawowywcity"/>
        <w:ind w:firstLine="0"/>
        <w:jc w:val="center"/>
        <w:rPr>
          <w:szCs w:val="24"/>
        </w:rPr>
      </w:pPr>
      <w:r w:rsidRPr="00D20D87">
        <w:rPr>
          <w:b/>
          <w:szCs w:val="24"/>
        </w:rPr>
        <w:t>nr postępowania: AZP/</w:t>
      </w:r>
      <w:r w:rsidR="00D20D87">
        <w:rPr>
          <w:b/>
          <w:szCs w:val="24"/>
        </w:rPr>
        <w:t>10</w:t>
      </w:r>
      <w:r w:rsidRPr="00D20D87">
        <w:rPr>
          <w:b/>
          <w:szCs w:val="24"/>
        </w:rPr>
        <w:t>/P/2023</w:t>
      </w:r>
    </w:p>
    <w:p w:rsidR="00866BE1" w:rsidRPr="00D20D87" w:rsidRDefault="00866BE1" w:rsidP="00866BE1">
      <w:pPr>
        <w:jc w:val="both"/>
        <w:rPr>
          <w:sz w:val="24"/>
          <w:szCs w:val="24"/>
        </w:rPr>
      </w:pPr>
    </w:p>
    <w:p w:rsidR="00866BE1" w:rsidRPr="00D20D87" w:rsidRDefault="00866BE1" w:rsidP="00866BE1">
      <w:pPr>
        <w:jc w:val="both"/>
        <w:rPr>
          <w:sz w:val="24"/>
          <w:szCs w:val="24"/>
        </w:rPr>
      </w:pPr>
    </w:p>
    <w:p w:rsidR="00866BE1" w:rsidRPr="00BB41D0" w:rsidRDefault="00866BE1" w:rsidP="00866BE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866BE1" w:rsidRPr="00BB41D0" w:rsidRDefault="00866BE1" w:rsidP="00866BE1">
      <w:pPr>
        <w:jc w:val="both"/>
        <w:rPr>
          <w:sz w:val="24"/>
          <w:szCs w:val="24"/>
        </w:rPr>
      </w:pPr>
    </w:p>
    <w:p w:rsidR="00866BE1" w:rsidRDefault="00866BE1" w:rsidP="00866BE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D20D87">
        <w:rPr>
          <w:b/>
          <w:sz w:val="24"/>
          <w:szCs w:val="24"/>
        </w:rPr>
        <w:t>13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D20D87">
        <w:rPr>
          <w:b/>
          <w:sz w:val="24"/>
          <w:szCs w:val="24"/>
        </w:rPr>
        <w:t>6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</w:t>
      </w:r>
      <w:r w:rsidR="00D20D87">
        <w:rPr>
          <w:b/>
          <w:sz w:val="24"/>
          <w:szCs w:val="24"/>
        </w:rPr>
        <w:t>00</w:t>
      </w:r>
      <w:r w:rsidRPr="00BB41D0">
        <w:rPr>
          <w:sz w:val="24"/>
          <w:szCs w:val="24"/>
        </w:rPr>
        <w:t>, otwarte zostały oferty następujących Wykonawców:</w:t>
      </w:r>
    </w:p>
    <w:p w:rsidR="00866BE1" w:rsidRDefault="00866BE1" w:rsidP="00866B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20D87" w:rsidRPr="00355C9D" w:rsidTr="00DE03D1">
        <w:tc>
          <w:tcPr>
            <w:tcW w:w="993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 xml:space="preserve">Nazwa </w:t>
            </w:r>
            <w:r>
              <w:rPr>
                <w:sz w:val="22"/>
                <w:szCs w:val="22"/>
              </w:rPr>
              <w:t>i adres W</w:t>
            </w:r>
            <w:r w:rsidRPr="00D20D87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D20D87" w:rsidRPr="00355C9D" w:rsidTr="00DE03D1">
        <w:tc>
          <w:tcPr>
            <w:tcW w:w="993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20D87" w:rsidRPr="00D20D87" w:rsidRDefault="00D20D87" w:rsidP="00DE03D1">
            <w:pPr>
              <w:spacing w:before="80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TRONUS POLSKA Sp. z o.o.</w:t>
            </w:r>
          </w:p>
          <w:p w:rsidR="00D20D87" w:rsidRPr="00D20D87" w:rsidRDefault="00D20D87" w:rsidP="00DE03D1">
            <w:pPr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 xml:space="preserve">Ordona 2a </w:t>
            </w:r>
          </w:p>
          <w:p w:rsidR="00D20D87" w:rsidRPr="00D20D87" w:rsidRDefault="00D20D87" w:rsidP="00DE03D1">
            <w:pPr>
              <w:spacing w:after="80"/>
              <w:jc w:val="both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12 178 230.00 zł</w:t>
            </w:r>
          </w:p>
        </w:tc>
      </w:tr>
      <w:tr w:rsidR="00D20D87" w:rsidRPr="00355C9D" w:rsidTr="00DE03D1">
        <w:tc>
          <w:tcPr>
            <w:tcW w:w="993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20D87" w:rsidRPr="00D20D87" w:rsidRDefault="00D20D87" w:rsidP="00DE03D1">
            <w:pPr>
              <w:spacing w:before="80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TOPATOTERA Sp. z o.o.</w:t>
            </w:r>
          </w:p>
          <w:p w:rsidR="00D20D87" w:rsidRPr="00D20D87" w:rsidRDefault="00D20D87" w:rsidP="00DE03D1">
            <w:pPr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 xml:space="preserve">Floriana 7 </w:t>
            </w:r>
          </w:p>
          <w:p w:rsidR="00D20D87" w:rsidRPr="00D20D87" w:rsidRDefault="00D20D87" w:rsidP="00DE03D1">
            <w:pPr>
              <w:spacing w:after="80"/>
              <w:jc w:val="both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44-190 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6 755 110.07 zł</w:t>
            </w:r>
          </w:p>
        </w:tc>
      </w:tr>
      <w:tr w:rsidR="00D20D87" w:rsidRPr="00355C9D" w:rsidTr="00DE03D1">
        <w:tc>
          <w:tcPr>
            <w:tcW w:w="993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20D87" w:rsidRPr="00D20D87" w:rsidRDefault="00D20D87" w:rsidP="00DE03D1">
            <w:pPr>
              <w:spacing w:before="80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P.P.U.H. REMDOM Żak Przemysław</w:t>
            </w:r>
          </w:p>
          <w:p w:rsidR="00D20D87" w:rsidRPr="00D20D87" w:rsidRDefault="00D20D87" w:rsidP="00DE03D1">
            <w:pPr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 xml:space="preserve">Sikorskiego 49 </w:t>
            </w:r>
          </w:p>
          <w:p w:rsidR="00D20D87" w:rsidRPr="00D20D87" w:rsidRDefault="00D20D87" w:rsidP="00DE03D1">
            <w:pPr>
              <w:spacing w:after="80"/>
              <w:jc w:val="both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42-520 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0D87" w:rsidRPr="00D20D87" w:rsidRDefault="00D20D87" w:rsidP="00DE03D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0D87">
              <w:rPr>
                <w:sz w:val="22"/>
                <w:szCs w:val="22"/>
              </w:rPr>
              <w:t>8 118 000.00 zł</w:t>
            </w:r>
          </w:p>
        </w:tc>
      </w:tr>
    </w:tbl>
    <w:p w:rsidR="00D20D87" w:rsidRDefault="00D20D87" w:rsidP="00866B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20D87" w:rsidRDefault="00D20D87" w:rsidP="00866B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bookmarkEnd w:id="0"/>
    <w:p w:rsidR="00866BE1" w:rsidRDefault="00866BE1" w:rsidP="00866BE1">
      <w:pPr>
        <w:jc w:val="right"/>
        <w:rPr>
          <w:i/>
          <w:sz w:val="24"/>
          <w:szCs w:val="24"/>
        </w:rPr>
      </w:pPr>
    </w:p>
    <w:p w:rsidR="00866BE1" w:rsidRDefault="00866BE1" w:rsidP="00866BE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866BE1" w:rsidRDefault="00866BE1" w:rsidP="00866BE1">
      <w:pPr>
        <w:jc w:val="right"/>
        <w:rPr>
          <w:i/>
          <w:sz w:val="24"/>
          <w:szCs w:val="24"/>
        </w:rPr>
      </w:pPr>
    </w:p>
    <w:p w:rsidR="00866BE1" w:rsidRDefault="00866BE1" w:rsidP="00866BE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66BE1" w:rsidRPr="00BB547B" w:rsidRDefault="00866BE1" w:rsidP="00866B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4C5E92" w:rsidRDefault="004C5E9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4C5E92" w:rsidSect="006E167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5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7B" w:rsidRDefault="00C41D7B">
      <w:r>
        <w:separator/>
      </w:r>
    </w:p>
  </w:endnote>
  <w:endnote w:type="continuationSeparator" w:id="0">
    <w:p w:rsidR="00C41D7B" w:rsidRDefault="00C41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32C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32C7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32C7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32C71">
      <w:rPr>
        <w:rStyle w:val="Numerstrony"/>
        <w:rFonts w:ascii="Arial" w:hAnsi="Arial"/>
        <w:sz w:val="18"/>
        <w:szCs w:val="18"/>
      </w:rPr>
      <w:fldChar w:fldCharType="separate"/>
    </w:r>
    <w:r w:rsidR="005C1DB7">
      <w:rPr>
        <w:rStyle w:val="Numerstrony"/>
        <w:rFonts w:ascii="Arial" w:hAnsi="Arial"/>
        <w:noProof/>
        <w:sz w:val="18"/>
        <w:szCs w:val="18"/>
      </w:rPr>
      <w:t>1</w:t>
    </w:r>
    <w:r w:rsidR="00132C7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32C7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32C71">
      <w:rPr>
        <w:rStyle w:val="Numerstrony"/>
        <w:rFonts w:ascii="Arial" w:hAnsi="Arial"/>
        <w:sz w:val="18"/>
        <w:szCs w:val="18"/>
      </w:rPr>
      <w:fldChar w:fldCharType="separate"/>
    </w:r>
    <w:r w:rsidR="005C1DB7">
      <w:rPr>
        <w:rStyle w:val="Numerstrony"/>
        <w:rFonts w:ascii="Arial" w:hAnsi="Arial"/>
        <w:noProof/>
        <w:sz w:val="18"/>
        <w:szCs w:val="18"/>
      </w:rPr>
      <w:t>1</w:t>
    </w:r>
    <w:r w:rsidR="00132C7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32C7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32C71">
      <w:rPr>
        <w:rStyle w:val="Numerstrony"/>
      </w:rPr>
      <w:fldChar w:fldCharType="separate"/>
    </w:r>
    <w:r>
      <w:rPr>
        <w:rStyle w:val="Numerstrony"/>
        <w:noProof/>
      </w:rPr>
      <w:t>1</w:t>
    </w:r>
    <w:r w:rsidR="00132C71">
      <w:rPr>
        <w:rStyle w:val="Numerstrony"/>
      </w:rPr>
      <w:fldChar w:fldCharType="end"/>
    </w:r>
    <w:r>
      <w:rPr>
        <w:rStyle w:val="Numerstrony"/>
      </w:rPr>
      <w:t>/</w:t>
    </w:r>
    <w:r w:rsidR="00132C7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32C71">
      <w:rPr>
        <w:rStyle w:val="Numerstrony"/>
      </w:rPr>
      <w:fldChar w:fldCharType="separate"/>
    </w:r>
    <w:r w:rsidR="005C1DB7">
      <w:rPr>
        <w:rStyle w:val="Numerstrony"/>
        <w:noProof/>
      </w:rPr>
      <w:t>1</w:t>
    </w:r>
    <w:r w:rsidR="00132C7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7B" w:rsidRDefault="00C41D7B">
      <w:r>
        <w:separator/>
      </w:r>
    </w:p>
  </w:footnote>
  <w:footnote w:type="continuationSeparator" w:id="0">
    <w:p w:rsidR="00C41D7B" w:rsidRDefault="00C41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92" w:rsidRDefault="00132C71">
    <w:pPr>
      <w:pStyle w:val="Nagwek"/>
    </w:pPr>
    <w:r w:rsidRPr="00132C71">
      <w:rPr>
        <w:rFonts w:ascii="Arial" w:hAnsi="Arial" w:cs="Arial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3.6pt;height:90.6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840"/>
    <w:rsid w:val="00007727"/>
    <w:rsid w:val="00017720"/>
    <w:rsid w:val="00035488"/>
    <w:rsid w:val="000D7F25"/>
    <w:rsid w:val="000E00E5"/>
    <w:rsid w:val="001146A4"/>
    <w:rsid w:val="00132C71"/>
    <w:rsid w:val="00173B20"/>
    <w:rsid w:val="001C69FF"/>
    <w:rsid w:val="0023318D"/>
    <w:rsid w:val="00355C9D"/>
    <w:rsid w:val="003B6B36"/>
    <w:rsid w:val="003D72FD"/>
    <w:rsid w:val="003F57CD"/>
    <w:rsid w:val="00407423"/>
    <w:rsid w:val="00423179"/>
    <w:rsid w:val="00490DC0"/>
    <w:rsid w:val="00493F8C"/>
    <w:rsid w:val="004C5E92"/>
    <w:rsid w:val="004C7E9B"/>
    <w:rsid w:val="00577BC6"/>
    <w:rsid w:val="005C1DB7"/>
    <w:rsid w:val="00601802"/>
    <w:rsid w:val="00627B42"/>
    <w:rsid w:val="0069085C"/>
    <w:rsid w:val="006E1670"/>
    <w:rsid w:val="00710533"/>
    <w:rsid w:val="00754D88"/>
    <w:rsid w:val="007C7840"/>
    <w:rsid w:val="00843263"/>
    <w:rsid w:val="00861E75"/>
    <w:rsid w:val="00866BE1"/>
    <w:rsid w:val="008A26A5"/>
    <w:rsid w:val="009D19BD"/>
    <w:rsid w:val="009F189D"/>
    <w:rsid w:val="00A80738"/>
    <w:rsid w:val="00C236D3"/>
    <w:rsid w:val="00C41D7B"/>
    <w:rsid w:val="00C659E2"/>
    <w:rsid w:val="00CB0802"/>
    <w:rsid w:val="00D20D87"/>
    <w:rsid w:val="00D52F7D"/>
    <w:rsid w:val="00D665F5"/>
    <w:rsid w:val="00D7128F"/>
    <w:rsid w:val="00EA3476"/>
    <w:rsid w:val="00F44906"/>
    <w:rsid w:val="00F95C33"/>
    <w:rsid w:val="00FA387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66BE1"/>
  </w:style>
  <w:style w:type="character" w:customStyle="1" w:styleId="TekstpodstawowywcityZnak">
    <w:name w:val="Tekst podstawowy wcięty Znak"/>
    <w:basedOn w:val="Domylnaczcionkaakapitu"/>
    <w:link w:val="Tekstpodstawowywcity"/>
    <w:rsid w:val="00866BE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66B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4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2023-06-13T09:37:00Z</cp:lastPrinted>
  <dcterms:created xsi:type="dcterms:W3CDTF">2023-06-13T09:37:00Z</dcterms:created>
  <dcterms:modified xsi:type="dcterms:W3CDTF">2023-06-13T09:37:00Z</dcterms:modified>
</cp:coreProperties>
</file>