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7B7" w:rsidRPr="00CE4DF7" w:rsidRDefault="005417B7" w:rsidP="005417B7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5417B7" w:rsidRPr="00CE4DF7" w:rsidRDefault="005417B7" w:rsidP="005417B7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5417B7" w:rsidRPr="00CE4DF7" w:rsidRDefault="005417B7" w:rsidP="005417B7">
      <w:pPr>
        <w:rPr>
          <w:b/>
        </w:rPr>
      </w:pPr>
      <w:r w:rsidRPr="00CE4DF7">
        <w:rPr>
          <w:b/>
        </w:rPr>
        <w:t>40-760 Katowice</w:t>
      </w:r>
    </w:p>
    <w:p w:rsidR="005417B7" w:rsidRDefault="005417B7" w:rsidP="005417B7">
      <w:pPr>
        <w:pStyle w:val="Nagwek"/>
        <w:tabs>
          <w:tab w:val="clear" w:pos="4536"/>
        </w:tabs>
        <w:rPr>
          <w:bCs/>
          <w:sz w:val="24"/>
        </w:rPr>
      </w:pPr>
    </w:p>
    <w:p w:rsidR="005417B7" w:rsidRPr="00577A13" w:rsidRDefault="005417B7" w:rsidP="005417B7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12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06</w:t>
      </w:r>
      <w:r w:rsidRPr="00577A13">
        <w:rPr>
          <w:sz w:val="24"/>
        </w:rPr>
        <w:t>-</w:t>
      </w:r>
      <w:r>
        <w:rPr>
          <w:sz w:val="24"/>
        </w:rPr>
        <w:t>26</w:t>
      </w:r>
    </w:p>
    <w:p w:rsidR="005417B7" w:rsidRDefault="005417B7" w:rsidP="005417B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5417B7" w:rsidRDefault="005417B7" w:rsidP="005417B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5417B7" w:rsidRPr="00AA1273" w:rsidRDefault="005417B7" w:rsidP="005417B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5417B7" w:rsidRPr="00AA1273" w:rsidRDefault="005417B7" w:rsidP="005417B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5417B7" w:rsidRDefault="005417B7" w:rsidP="005417B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417B7" w:rsidRDefault="005417B7" w:rsidP="005417B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417B7" w:rsidRPr="00D91931" w:rsidRDefault="005417B7" w:rsidP="005417B7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5417B7" w:rsidRPr="00D91931" w:rsidRDefault="005417B7" w:rsidP="005417B7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7"/>
        <w:gridCol w:w="8755"/>
      </w:tblGrid>
      <w:tr w:rsidR="005417B7" w:rsidRPr="00607F9B" w:rsidTr="00AD34AA">
        <w:trPr>
          <w:trHeight w:val="638"/>
        </w:trPr>
        <w:tc>
          <w:tcPr>
            <w:tcW w:w="959" w:type="dxa"/>
            <w:shd w:val="clear" w:color="auto" w:fill="auto"/>
          </w:tcPr>
          <w:p w:rsidR="005417B7" w:rsidRPr="00607F9B" w:rsidRDefault="005417B7" w:rsidP="00AD34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5417B7" w:rsidRPr="00607F9B" w:rsidRDefault="005417B7" w:rsidP="005417B7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225828">
              <w:rPr>
                <w:b/>
                <w:bCs/>
                <w:sz w:val="22"/>
                <w:szCs w:val="22"/>
              </w:rPr>
              <w:t xml:space="preserve">Dostawa </w:t>
            </w:r>
            <w:r w:rsidRPr="00514A7F">
              <w:rPr>
                <w:b/>
                <w:bCs/>
                <w:sz w:val="22"/>
                <w:szCs w:val="22"/>
              </w:rPr>
              <w:t>materiałów opatrunkowych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12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5417B7" w:rsidRPr="00C118AA" w:rsidRDefault="005417B7" w:rsidP="005417B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 w:rsidR="00AA6178"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5417B7" w:rsidRPr="00C118AA" w:rsidRDefault="005417B7" w:rsidP="005417B7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06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28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03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5417B7" w:rsidRPr="00C118AA" w:rsidRDefault="005417B7" w:rsidP="005417B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06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28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03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5417B7" w:rsidRPr="00ED6A58" w:rsidRDefault="005417B7" w:rsidP="005417B7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5417B7" w:rsidRDefault="005417B7" w:rsidP="005417B7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5417B7" w:rsidRDefault="005417B7" w:rsidP="005417B7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5417B7" w:rsidRPr="00424B99" w:rsidRDefault="005417B7" w:rsidP="005417B7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dnia 0</w:t>
      </w:r>
      <w:r w:rsidR="00CB6571">
        <w:rPr>
          <w:rFonts w:ascii="Times New Roman" w:hAnsi="Times New Roman" w:cs="Times New Roman"/>
          <w:i w:val="0"/>
          <w:sz w:val="24"/>
          <w:szCs w:val="24"/>
        </w:rPr>
        <w:t>1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 w:rsidR="00CB6571">
        <w:rPr>
          <w:rFonts w:ascii="Times New Roman" w:hAnsi="Times New Roman" w:cs="Times New Roman"/>
          <w:i w:val="0"/>
          <w:sz w:val="24"/>
          <w:szCs w:val="24"/>
        </w:rPr>
        <w:t>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5417B7" w:rsidRDefault="005417B7" w:rsidP="005417B7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5417B7" w:rsidRDefault="005417B7" w:rsidP="005417B7">
      <w:pPr>
        <w:pStyle w:val="Tekstpodstawowy"/>
        <w:jc w:val="right"/>
        <w:rPr>
          <w:i/>
          <w:sz w:val="24"/>
          <w:szCs w:val="24"/>
        </w:rPr>
      </w:pPr>
    </w:p>
    <w:p w:rsidR="005417B7" w:rsidRPr="009C2A73" w:rsidRDefault="005417B7" w:rsidP="005417B7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5417B7" w:rsidRPr="009C2A73" w:rsidRDefault="005417B7" w:rsidP="005417B7">
      <w:pPr>
        <w:pStyle w:val="Tekstpodstawowy"/>
        <w:jc w:val="right"/>
        <w:rPr>
          <w:i/>
          <w:sz w:val="24"/>
          <w:szCs w:val="24"/>
        </w:rPr>
      </w:pPr>
    </w:p>
    <w:p w:rsidR="005417B7" w:rsidRDefault="005417B7" w:rsidP="005417B7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5417B7" w:rsidRPr="00D91931" w:rsidRDefault="005417B7" w:rsidP="005417B7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572744" w:rsidRDefault="00572744" w:rsidP="004F079B">
      <w:pPr>
        <w:spacing w:after="240"/>
        <w:jc w:val="right"/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sectPr w:rsidR="0046562F" w:rsidRPr="00D91931" w:rsidSect="00AA6178">
      <w:headerReference w:type="default" r:id="rId7"/>
      <w:footerReference w:type="default" r:id="rId8"/>
      <w:pgSz w:w="11906" w:h="16838"/>
      <w:pgMar w:top="567" w:right="1417" w:bottom="1417" w:left="993" w:header="142" w:footer="2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3EA" w:rsidRDefault="00C053EA">
      <w:r>
        <w:separator/>
      </w:r>
    </w:p>
  </w:endnote>
  <w:endnote w:type="continuationSeparator" w:id="0">
    <w:p w:rsidR="00C053EA" w:rsidRDefault="00C05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AA6178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3EA" w:rsidRDefault="00C053EA">
      <w:r>
        <w:separator/>
      </w:r>
    </w:p>
  </w:footnote>
  <w:footnote w:type="continuationSeparator" w:id="0">
    <w:p w:rsidR="00C053EA" w:rsidRDefault="00C053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178" w:rsidRDefault="00D3333D" w:rsidP="00AA6178">
    <w:pPr>
      <w:pStyle w:val="Nagwek"/>
      <w:tabs>
        <w:tab w:val="clear" w:pos="9072"/>
      </w:tabs>
      <w:rPr>
        <w:i/>
        <w:iCs/>
      </w:rPr>
    </w:pPr>
    <w:r w:rsidRPr="00D3333D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  <w:p w:rsidR="00AA6178" w:rsidRDefault="00AA61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4A7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14A7F"/>
    <w:rsid w:val="00540D03"/>
    <w:rsid w:val="005417B7"/>
    <w:rsid w:val="00572744"/>
    <w:rsid w:val="00581997"/>
    <w:rsid w:val="005F4BC0"/>
    <w:rsid w:val="006A0D80"/>
    <w:rsid w:val="00727D1F"/>
    <w:rsid w:val="00737F90"/>
    <w:rsid w:val="00787406"/>
    <w:rsid w:val="00797C4E"/>
    <w:rsid w:val="007F4A38"/>
    <w:rsid w:val="00816FE0"/>
    <w:rsid w:val="00820E2C"/>
    <w:rsid w:val="008365E9"/>
    <w:rsid w:val="00901D47"/>
    <w:rsid w:val="00940C54"/>
    <w:rsid w:val="00945187"/>
    <w:rsid w:val="00955CEB"/>
    <w:rsid w:val="00972F59"/>
    <w:rsid w:val="00AA6178"/>
    <w:rsid w:val="00AC3482"/>
    <w:rsid w:val="00BD5546"/>
    <w:rsid w:val="00C053EA"/>
    <w:rsid w:val="00C25577"/>
    <w:rsid w:val="00C34578"/>
    <w:rsid w:val="00C53314"/>
    <w:rsid w:val="00CB6571"/>
    <w:rsid w:val="00CC1A78"/>
    <w:rsid w:val="00CF0F4C"/>
    <w:rsid w:val="00D3333D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331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53314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7B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53314"/>
    <w:rPr>
      <w:sz w:val="28"/>
      <w:szCs w:val="20"/>
    </w:rPr>
  </w:style>
  <w:style w:type="paragraph" w:styleId="Tekstpodstawowywcity">
    <w:name w:val="Body Text Indent"/>
    <w:basedOn w:val="Normalny"/>
    <w:rsid w:val="00C53314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C53314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C53314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C533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3314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5417B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5417B7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417B7"/>
    <w:rPr>
      <w:sz w:val="28"/>
    </w:rPr>
  </w:style>
  <w:style w:type="character" w:customStyle="1" w:styleId="NagwekZnak">
    <w:name w:val="Nagłówek Znak"/>
    <w:basedOn w:val="Domylnaczcionkaakapitu"/>
    <w:link w:val="Nagwek"/>
    <w:rsid w:val="005417B7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417B7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2023-06-26T08:38:00Z</cp:lastPrinted>
  <dcterms:created xsi:type="dcterms:W3CDTF">2023-06-26T08:38:00Z</dcterms:created>
  <dcterms:modified xsi:type="dcterms:W3CDTF">2023-06-26T08:38:00Z</dcterms:modified>
</cp:coreProperties>
</file>