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AC" w:rsidRPr="00CE4DF7" w:rsidRDefault="004705AC" w:rsidP="004705AC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4705AC" w:rsidRPr="00CE4DF7" w:rsidRDefault="004705AC" w:rsidP="004705AC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4705AC" w:rsidRPr="00CE4DF7" w:rsidRDefault="004705AC" w:rsidP="004705AC">
      <w:pPr>
        <w:rPr>
          <w:b/>
        </w:rPr>
      </w:pPr>
      <w:r w:rsidRPr="00CE4DF7">
        <w:rPr>
          <w:b/>
        </w:rPr>
        <w:t>40-760 Katowice</w:t>
      </w:r>
    </w:p>
    <w:p w:rsidR="004705AC" w:rsidRDefault="004705AC" w:rsidP="004705AC">
      <w:pPr>
        <w:pStyle w:val="Nagwek"/>
        <w:tabs>
          <w:tab w:val="clear" w:pos="4536"/>
        </w:tabs>
        <w:rPr>
          <w:bCs/>
          <w:sz w:val="24"/>
        </w:rPr>
      </w:pPr>
    </w:p>
    <w:p w:rsidR="004705AC" w:rsidRPr="00577A13" w:rsidRDefault="004705AC" w:rsidP="00FF766D">
      <w:pPr>
        <w:pStyle w:val="Nagwek"/>
        <w:tabs>
          <w:tab w:val="clear" w:pos="4536"/>
          <w:tab w:val="clear" w:pos="9072"/>
          <w:tab w:val="right" w:pos="935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</w:t>
      </w:r>
      <w:r w:rsidR="00C055D2">
        <w:rPr>
          <w:bCs/>
          <w:sz w:val="24"/>
        </w:rPr>
        <w:t>3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06</w:t>
      </w:r>
      <w:r w:rsidRPr="00577A13">
        <w:rPr>
          <w:sz w:val="24"/>
        </w:rPr>
        <w:t>-</w:t>
      </w:r>
      <w:r>
        <w:rPr>
          <w:sz w:val="24"/>
        </w:rPr>
        <w:t>2</w:t>
      </w:r>
      <w:r w:rsidR="00C055D2">
        <w:rPr>
          <w:sz w:val="24"/>
        </w:rPr>
        <w:t>7</w:t>
      </w:r>
    </w:p>
    <w:p w:rsidR="004705AC" w:rsidRDefault="004705AC" w:rsidP="004705A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4705AC" w:rsidRDefault="004705AC" w:rsidP="00FF766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F766D" w:rsidRDefault="00FF766D" w:rsidP="004705A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4705AC" w:rsidRPr="00AA1273" w:rsidRDefault="004705AC" w:rsidP="004705A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4705AC" w:rsidRPr="00AA1273" w:rsidRDefault="004705AC" w:rsidP="004705A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4705AC" w:rsidRDefault="004705AC" w:rsidP="004705A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F766D" w:rsidRDefault="00FF766D" w:rsidP="004705A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705AC" w:rsidRDefault="004705AC" w:rsidP="004705A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705AC" w:rsidRPr="00D91931" w:rsidRDefault="004705AC" w:rsidP="004705AC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4705AC" w:rsidRPr="00D91931" w:rsidRDefault="004705AC" w:rsidP="004705AC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614"/>
      </w:tblGrid>
      <w:tr w:rsidR="004705AC" w:rsidRPr="00607F9B" w:rsidTr="007E1D5D">
        <w:trPr>
          <w:trHeight w:val="638"/>
        </w:trPr>
        <w:tc>
          <w:tcPr>
            <w:tcW w:w="959" w:type="dxa"/>
            <w:shd w:val="clear" w:color="auto" w:fill="auto"/>
          </w:tcPr>
          <w:p w:rsidR="004705AC" w:rsidRPr="00607F9B" w:rsidRDefault="004705AC" w:rsidP="007E1D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4705AC" w:rsidRPr="00607F9B" w:rsidRDefault="004705AC" w:rsidP="00FE319B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="00FE319B" w:rsidRPr="004B607E">
              <w:rPr>
                <w:b/>
                <w:bCs/>
                <w:sz w:val="22"/>
                <w:szCs w:val="22"/>
              </w:rPr>
              <w:t>Dostawa rękawic diagnostycznych i chirurgicznych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</w:t>
            </w:r>
            <w:r w:rsidR="00FE319B">
              <w:rPr>
                <w:b/>
                <w:sz w:val="22"/>
                <w:szCs w:val="22"/>
              </w:rPr>
              <w:t>3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4705AC" w:rsidRPr="00C118AA" w:rsidRDefault="004705AC" w:rsidP="004705AC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 w:rsidR="00C055D2"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4705AC" w:rsidRPr="00C118AA" w:rsidRDefault="004705AC" w:rsidP="004705AC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06</w:t>
      </w:r>
      <w:r w:rsidRPr="00C118AA">
        <w:rPr>
          <w:rFonts w:ascii="Times New Roman" w:hAnsi="Times New Roman"/>
          <w:b/>
          <w:sz w:val="24"/>
        </w:rPr>
        <w:t>-</w:t>
      </w:r>
      <w:r w:rsidR="00C055D2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C055D2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4705AC" w:rsidRPr="00C118AA" w:rsidRDefault="004705AC" w:rsidP="004705A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06</w:t>
      </w:r>
      <w:r w:rsidRPr="00C118AA">
        <w:rPr>
          <w:rFonts w:ascii="Times New Roman" w:hAnsi="Times New Roman"/>
          <w:b/>
          <w:sz w:val="24"/>
        </w:rPr>
        <w:t>-</w:t>
      </w:r>
      <w:r w:rsidR="00C055D2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C055D2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4705AC" w:rsidRPr="00ED6A58" w:rsidRDefault="004705AC" w:rsidP="004705AC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4705AC" w:rsidRDefault="004705AC" w:rsidP="004705AC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4705AC" w:rsidRDefault="004705AC" w:rsidP="004705AC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4705AC" w:rsidRPr="00424B99" w:rsidRDefault="004705AC" w:rsidP="004705AC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0</w:t>
      </w:r>
      <w:r w:rsidR="0069158A">
        <w:rPr>
          <w:rFonts w:ascii="Times New Roman" w:hAnsi="Times New Roman" w:cs="Times New Roman"/>
          <w:i w:val="0"/>
          <w:sz w:val="24"/>
          <w:szCs w:val="24"/>
        </w:rPr>
        <w:t>2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4705AC" w:rsidRDefault="004705AC" w:rsidP="004705AC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4705AC" w:rsidRDefault="004705AC" w:rsidP="004705AC">
      <w:pPr>
        <w:pStyle w:val="Tekstpodstawowy"/>
        <w:jc w:val="right"/>
        <w:rPr>
          <w:i/>
          <w:sz w:val="24"/>
          <w:szCs w:val="24"/>
        </w:rPr>
      </w:pPr>
    </w:p>
    <w:p w:rsidR="004705AC" w:rsidRPr="009C2A73" w:rsidRDefault="004705AC" w:rsidP="004705AC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4705AC" w:rsidRPr="009C2A73" w:rsidRDefault="004705AC" w:rsidP="004705AC">
      <w:pPr>
        <w:pStyle w:val="Tekstpodstawowy"/>
        <w:jc w:val="right"/>
        <w:rPr>
          <w:i/>
          <w:sz w:val="24"/>
          <w:szCs w:val="24"/>
        </w:rPr>
      </w:pPr>
    </w:p>
    <w:p w:rsidR="004705AC" w:rsidRDefault="004705AC" w:rsidP="004705AC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4705AC" w:rsidRPr="00D91931" w:rsidRDefault="004705AC" w:rsidP="004705AC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4705AC" w:rsidRPr="00D91931" w:rsidSect="00C055D2">
      <w:headerReference w:type="default" r:id="rId7"/>
      <w:footerReference w:type="default" r:id="rId8"/>
      <w:pgSz w:w="11906" w:h="16838"/>
      <w:pgMar w:top="1417" w:right="1417" w:bottom="1417" w:left="1134" w:header="142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48E" w:rsidRDefault="0089348E">
      <w:r>
        <w:separator/>
      </w:r>
    </w:p>
  </w:endnote>
  <w:endnote w:type="continuationSeparator" w:id="0">
    <w:p w:rsidR="0089348E" w:rsidRDefault="00893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C055D2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48E" w:rsidRDefault="0089348E">
      <w:r>
        <w:separator/>
      </w:r>
    </w:p>
  </w:footnote>
  <w:footnote w:type="continuationSeparator" w:id="0">
    <w:p w:rsidR="0089348E" w:rsidRDefault="00893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B127C0">
    <w:pPr>
      <w:pStyle w:val="Nagwek"/>
    </w:pPr>
    <w:r w:rsidRPr="00B127C0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607E"/>
    <w:rsid w:val="00010633"/>
    <w:rsid w:val="00136AEA"/>
    <w:rsid w:val="0015679F"/>
    <w:rsid w:val="001C0165"/>
    <w:rsid w:val="001C5A4C"/>
    <w:rsid w:val="00272568"/>
    <w:rsid w:val="002F480A"/>
    <w:rsid w:val="0033399E"/>
    <w:rsid w:val="0037248D"/>
    <w:rsid w:val="003D12E3"/>
    <w:rsid w:val="00403A44"/>
    <w:rsid w:val="00416659"/>
    <w:rsid w:val="004360B0"/>
    <w:rsid w:val="0046562F"/>
    <w:rsid w:val="004705AC"/>
    <w:rsid w:val="004B607E"/>
    <w:rsid w:val="004E022D"/>
    <w:rsid w:val="004F079B"/>
    <w:rsid w:val="00540D03"/>
    <w:rsid w:val="00581997"/>
    <w:rsid w:val="005F4BC0"/>
    <w:rsid w:val="0069158A"/>
    <w:rsid w:val="006A0D80"/>
    <w:rsid w:val="00727D1F"/>
    <w:rsid w:val="00787406"/>
    <w:rsid w:val="00797C4E"/>
    <w:rsid w:val="00816FE0"/>
    <w:rsid w:val="00820E2C"/>
    <w:rsid w:val="008365E9"/>
    <w:rsid w:val="00860A3D"/>
    <w:rsid w:val="0089348E"/>
    <w:rsid w:val="00901D47"/>
    <w:rsid w:val="00940C54"/>
    <w:rsid w:val="00945187"/>
    <w:rsid w:val="00955CEB"/>
    <w:rsid w:val="00972F59"/>
    <w:rsid w:val="00AC3482"/>
    <w:rsid w:val="00B127C0"/>
    <w:rsid w:val="00B53649"/>
    <w:rsid w:val="00BD5546"/>
    <w:rsid w:val="00C03975"/>
    <w:rsid w:val="00C055D2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E319B"/>
    <w:rsid w:val="00FF7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0A3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60A3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705A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60A3D"/>
    <w:rPr>
      <w:sz w:val="28"/>
      <w:szCs w:val="20"/>
    </w:rPr>
  </w:style>
  <w:style w:type="paragraph" w:styleId="Tekstpodstawowywcity">
    <w:name w:val="Body Text Indent"/>
    <w:basedOn w:val="Normalny"/>
    <w:rsid w:val="00860A3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860A3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860A3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60A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0A3D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4705A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4705AC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705AC"/>
    <w:rPr>
      <w:sz w:val="28"/>
    </w:rPr>
  </w:style>
  <w:style w:type="character" w:customStyle="1" w:styleId="NagwekZnak">
    <w:name w:val="Nagłówek Znak"/>
    <w:basedOn w:val="Domylnaczcionkaakapitu"/>
    <w:link w:val="Nagwek"/>
    <w:rsid w:val="004705AC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05AC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2023-06-27T13:18:00Z</cp:lastPrinted>
  <dcterms:created xsi:type="dcterms:W3CDTF">2023-06-27T13:21:00Z</dcterms:created>
  <dcterms:modified xsi:type="dcterms:W3CDTF">2023-06-27T13:21:00Z</dcterms:modified>
</cp:coreProperties>
</file>