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2C4" w:rsidRPr="00DA2AC1" w:rsidRDefault="001662C4" w:rsidP="001662C4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1662C4" w:rsidRPr="00DA2AC1" w:rsidRDefault="001662C4" w:rsidP="001662C4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1662C4" w:rsidRPr="00DA2AC1" w:rsidRDefault="001662C4" w:rsidP="001662C4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1662C4" w:rsidRPr="00DA2AC1" w:rsidRDefault="001662C4" w:rsidP="001662C4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1662C4" w:rsidRPr="00DA2AC1" w:rsidRDefault="001662C4" w:rsidP="001662C4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12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06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B11494">
        <w:rPr>
          <w:sz w:val="24"/>
          <w:szCs w:val="24"/>
        </w:rPr>
        <w:t>9</w:t>
      </w:r>
    </w:p>
    <w:p w:rsidR="001662C4" w:rsidRPr="0030748E" w:rsidRDefault="001662C4" w:rsidP="001662C4"/>
    <w:p w:rsidR="001662C4" w:rsidRDefault="001662C4" w:rsidP="001662C4"/>
    <w:p w:rsidR="0046476F" w:rsidRPr="001566D5" w:rsidRDefault="0046476F" w:rsidP="001662C4"/>
    <w:p w:rsidR="001662C4" w:rsidRDefault="001662C4" w:rsidP="001662C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1662C4" w:rsidRDefault="001662C4" w:rsidP="001662C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1662C4" w:rsidRDefault="001662C4" w:rsidP="001662C4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662C4" w:rsidRDefault="001662C4" w:rsidP="001662C4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662C4" w:rsidRDefault="001662C4" w:rsidP="001662C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1662C4" w:rsidRDefault="001662C4" w:rsidP="001662C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- 3</w:t>
      </w:r>
    </w:p>
    <w:p w:rsidR="001662C4" w:rsidRDefault="001662C4" w:rsidP="001662C4">
      <w:pPr>
        <w:jc w:val="both"/>
        <w:rPr>
          <w:i/>
          <w:sz w:val="22"/>
          <w:szCs w:val="22"/>
        </w:rPr>
      </w:pPr>
    </w:p>
    <w:p w:rsidR="001662C4" w:rsidRPr="00406690" w:rsidRDefault="001662C4" w:rsidP="001662C4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1662C4" w:rsidRPr="00406690" w:rsidRDefault="001662C4" w:rsidP="001662C4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</w:t>
      </w:r>
      <w:r w:rsidRPr="00406690">
        <w:rPr>
          <w:i/>
          <w:sz w:val="22"/>
          <w:szCs w:val="22"/>
        </w:rPr>
        <w:t xml:space="preserve">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1662C4" w:rsidRPr="005B5F96" w:rsidRDefault="001662C4" w:rsidP="001662C4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</w:t>
      </w:r>
      <w:r w:rsidRPr="005B5F96">
        <w:rPr>
          <w:b/>
          <w:bCs/>
          <w:sz w:val="22"/>
          <w:szCs w:val="22"/>
        </w:rPr>
        <w:t>”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materiał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opatrunkowych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12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1662C4" w:rsidRDefault="001662C4" w:rsidP="001662C4">
      <w:pPr>
        <w:jc w:val="both"/>
        <w:rPr>
          <w:b/>
          <w:sz w:val="22"/>
          <w:szCs w:val="22"/>
        </w:rPr>
      </w:pPr>
    </w:p>
    <w:p w:rsidR="001662C4" w:rsidRDefault="001662C4" w:rsidP="001662C4">
      <w:pPr>
        <w:jc w:val="both"/>
        <w:rPr>
          <w:sz w:val="24"/>
          <w:szCs w:val="24"/>
        </w:rPr>
      </w:pPr>
    </w:p>
    <w:p w:rsidR="001662C4" w:rsidRPr="001566D5" w:rsidRDefault="001662C4" w:rsidP="001662C4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E9332C" w:rsidRPr="001662C4" w:rsidTr="00AD34AA">
        <w:tc>
          <w:tcPr>
            <w:tcW w:w="9356" w:type="dxa"/>
            <w:shd w:val="clear" w:color="auto" w:fill="auto"/>
          </w:tcPr>
          <w:p w:rsidR="001662C4" w:rsidRDefault="001662C4" w:rsidP="001662C4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E9332C" w:rsidRPr="001662C4" w:rsidRDefault="00E9332C" w:rsidP="00AD34A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662C4">
              <w:rPr>
                <w:sz w:val="24"/>
                <w:szCs w:val="24"/>
                <w:u w:val="single"/>
              </w:rPr>
              <w:t xml:space="preserve">Pakiet nr 18 poz. 1 </w:t>
            </w:r>
          </w:p>
          <w:p w:rsidR="00E9332C" w:rsidRPr="001662C4" w:rsidRDefault="00E9332C" w:rsidP="00F63786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1662C4">
              <w:rPr>
                <w:sz w:val="24"/>
                <w:szCs w:val="24"/>
              </w:rPr>
              <w:t xml:space="preserve">Prosimy Zamawiającego o dopuszczenie opatrunków w opakowaniu a`10 sztuk </w:t>
            </w:r>
            <w:r w:rsidR="001662C4">
              <w:rPr>
                <w:sz w:val="24"/>
                <w:szCs w:val="24"/>
              </w:rPr>
              <w:t xml:space="preserve">                             </w:t>
            </w:r>
            <w:r w:rsidRPr="001662C4">
              <w:rPr>
                <w:sz w:val="24"/>
                <w:szCs w:val="24"/>
              </w:rPr>
              <w:t xml:space="preserve">z jednoczesnym przeliczeniem zamawianej ilości na 2 op. a`10 sztuk to jest 20 sztuk opatrunków. </w:t>
            </w:r>
          </w:p>
          <w:p w:rsidR="00E9332C" w:rsidRPr="00F63786" w:rsidRDefault="00F63786" w:rsidP="00F6378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63786">
              <w:rPr>
                <w:b/>
                <w:sz w:val="24"/>
                <w:szCs w:val="24"/>
              </w:rPr>
              <w:t>Odp.:</w:t>
            </w:r>
          </w:p>
          <w:p w:rsidR="00E9332C" w:rsidRPr="001662C4" w:rsidRDefault="00B11494" w:rsidP="001662C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18 poz. 1 </w:t>
            </w:r>
            <w:r w:rsidRPr="001662C4">
              <w:rPr>
                <w:sz w:val="24"/>
                <w:szCs w:val="24"/>
              </w:rPr>
              <w:t>opatrunk</w:t>
            </w:r>
            <w:r>
              <w:rPr>
                <w:sz w:val="24"/>
                <w:szCs w:val="24"/>
              </w:rPr>
              <w:t>i</w:t>
            </w:r>
            <w:r w:rsidRPr="001662C4">
              <w:rPr>
                <w:sz w:val="24"/>
                <w:szCs w:val="24"/>
              </w:rPr>
              <w:t xml:space="preserve"> w opakowaniu a`10 sztuk </w:t>
            </w:r>
            <w:r>
              <w:rPr>
                <w:sz w:val="24"/>
                <w:szCs w:val="24"/>
              </w:rPr>
              <w:t xml:space="preserve">                             </w:t>
            </w:r>
            <w:r w:rsidRPr="001662C4">
              <w:rPr>
                <w:sz w:val="24"/>
                <w:szCs w:val="24"/>
              </w:rPr>
              <w:t>z jednoczesnym przeliczeniem zamawianej ilości</w:t>
            </w:r>
            <w:r>
              <w:rPr>
                <w:sz w:val="24"/>
                <w:szCs w:val="24"/>
              </w:rPr>
              <w:t>.</w:t>
            </w:r>
          </w:p>
          <w:p w:rsidR="00B11494" w:rsidRDefault="00B11494" w:rsidP="00B11494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E9332C" w:rsidRPr="00F63786" w:rsidRDefault="00E9332C" w:rsidP="001662C4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63786">
              <w:rPr>
                <w:sz w:val="24"/>
                <w:szCs w:val="24"/>
                <w:u w:val="single"/>
              </w:rPr>
              <w:t xml:space="preserve">Pakiet nr 18 poz. 2 </w:t>
            </w:r>
          </w:p>
          <w:p w:rsidR="00E9332C" w:rsidRPr="001662C4" w:rsidRDefault="00E9332C" w:rsidP="00F63786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1662C4">
              <w:rPr>
                <w:sz w:val="24"/>
                <w:szCs w:val="24"/>
              </w:rPr>
              <w:t xml:space="preserve">Prosimy Zamawiającego o dopuszczenie opatrunków w opakowaniu a`10 sztuk </w:t>
            </w:r>
            <w:r w:rsidR="00F63786">
              <w:rPr>
                <w:sz w:val="24"/>
                <w:szCs w:val="24"/>
              </w:rPr>
              <w:t xml:space="preserve">                         </w:t>
            </w:r>
            <w:r w:rsidRPr="001662C4">
              <w:rPr>
                <w:sz w:val="24"/>
                <w:szCs w:val="24"/>
              </w:rPr>
              <w:t xml:space="preserve">z jednoczesnym przeliczeniem zamawianej ilości na 2 op. a`10 sztuk to jest 20 sztuk opatrunków. </w:t>
            </w:r>
          </w:p>
          <w:p w:rsidR="00F63786" w:rsidRPr="00F63786" w:rsidRDefault="00F63786" w:rsidP="00F6378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63786">
              <w:rPr>
                <w:b/>
                <w:sz w:val="24"/>
                <w:szCs w:val="24"/>
              </w:rPr>
              <w:t>Odp.:</w:t>
            </w:r>
          </w:p>
          <w:p w:rsidR="00E9332C" w:rsidRPr="001662C4" w:rsidRDefault="00B11494" w:rsidP="001662C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18 poz. 2</w:t>
            </w:r>
            <w:r w:rsidRPr="001662C4">
              <w:rPr>
                <w:sz w:val="24"/>
                <w:szCs w:val="24"/>
              </w:rPr>
              <w:t xml:space="preserve"> opatrunk</w:t>
            </w:r>
            <w:r>
              <w:rPr>
                <w:sz w:val="24"/>
                <w:szCs w:val="24"/>
              </w:rPr>
              <w:t>i</w:t>
            </w:r>
            <w:r w:rsidRPr="001662C4">
              <w:rPr>
                <w:sz w:val="24"/>
                <w:szCs w:val="24"/>
              </w:rPr>
              <w:t xml:space="preserve"> w opakowaniu a`10 sztuk </w:t>
            </w:r>
            <w:r>
              <w:rPr>
                <w:sz w:val="24"/>
                <w:szCs w:val="24"/>
              </w:rPr>
              <w:t xml:space="preserve">                         </w:t>
            </w:r>
            <w:r w:rsidRPr="001662C4">
              <w:rPr>
                <w:sz w:val="24"/>
                <w:szCs w:val="24"/>
              </w:rPr>
              <w:t>z jednoczesnym przeliczeniem zamawianej ilości</w:t>
            </w:r>
            <w:r>
              <w:rPr>
                <w:sz w:val="24"/>
                <w:szCs w:val="24"/>
              </w:rPr>
              <w:t>.</w:t>
            </w:r>
          </w:p>
          <w:p w:rsidR="00E9332C" w:rsidRPr="001662C4" w:rsidRDefault="00E9332C" w:rsidP="00B11494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E9332C" w:rsidRPr="00F63786" w:rsidRDefault="00E9332C" w:rsidP="001662C4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63786">
              <w:rPr>
                <w:sz w:val="24"/>
                <w:szCs w:val="24"/>
                <w:u w:val="single"/>
              </w:rPr>
              <w:t xml:space="preserve">Pakiet 18 poz. 2 </w:t>
            </w:r>
          </w:p>
          <w:p w:rsidR="00E9332C" w:rsidRPr="001662C4" w:rsidRDefault="00E9332C" w:rsidP="00F63786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1662C4">
              <w:rPr>
                <w:sz w:val="24"/>
                <w:szCs w:val="24"/>
              </w:rPr>
              <w:t>W związku z tym, że opisany opatrunek ze srebrem występuje w rozmiarze 15x20, a nie jak w formularzu cenowym 15x15 prosimy o dopuszczenie opatrunku w rozmiarze 15x20.</w:t>
            </w:r>
          </w:p>
          <w:p w:rsidR="00F63786" w:rsidRPr="00F63786" w:rsidRDefault="00F63786" w:rsidP="00F63786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63786">
              <w:rPr>
                <w:b/>
                <w:sz w:val="24"/>
                <w:szCs w:val="24"/>
              </w:rPr>
              <w:t>Odp.:</w:t>
            </w:r>
          </w:p>
          <w:p w:rsidR="00E9332C" w:rsidRPr="001662C4" w:rsidRDefault="0034127F" w:rsidP="0034127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sz w:val="24"/>
                <w:szCs w:val="24"/>
              </w:rPr>
              <w:t xml:space="preserve">Zamawiający dopuszcza w Pakiecie nr 18 poz. 2 </w:t>
            </w:r>
            <w:r w:rsidRPr="001662C4">
              <w:rPr>
                <w:sz w:val="24"/>
                <w:szCs w:val="24"/>
              </w:rPr>
              <w:t>opatrun</w:t>
            </w:r>
            <w:r>
              <w:rPr>
                <w:sz w:val="24"/>
                <w:szCs w:val="24"/>
              </w:rPr>
              <w:t>e</w:t>
            </w:r>
            <w:r w:rsidRPr="001662C4">
              <w:rPr>
                <w:sz w:val="24"/>
                <w:szCs w:val="24"/>
              </w:rPr>
              <w:t>k w rozmiarze 15x20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F63786" w:rsidRDefault="00F63786" w:rsidP="00F63786">
      <w:pPr>
        <w:jc w:val="right"/>
        <w:rPr>
          <w:i/>
          <w:sz w:val="24"/>
          <w:szCs w:val="24"/>
        </w:rPr>
      </w:pPr>
    </w:p>
    <w:p w:rsidR="0046476F" w:rsidRDefault="0046476F" w:rsidP="00F63786">
      <w:pPr>
        <w:jc w:val="right"/>
        <w:rPr>
          <w:i/>
          <w:sz w:val="24"/>
          <w:szCs w:val="24"/>
        </w:rPr>
      </w:pPr>
    </w:p>
    <w:p w:rsidR="00F63786" w:rsidRPr="00E945D1" w:rsidRDefault="00F63786" w:rsidP="00F63786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Zamawiający </w:t>
      </w:r>
    </w:p>
    <w:p w:rsidR="00F63786" w:rsidRPr="00E945D1" w:rsidRDefault="00F63786" w:rsidP="00F63786">
      <w:pPr>
        <w:jc w:val="right"/>
        <w:rPr>
          <w:i/>
          <w:sz w:val="24"/>
          <w:szCs w:val="24"/>
        </w:rPr>
      </w:pPr>
    </w:p>
    <w:p w:rsidR="00F63786" w:rsidRPr="00E945D1" w:rsidRDefault="00F63786" w:rsidP="00F63786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BE7BFD" w:rsidRPr="001662C4" w:rsidRDefault="00F63786" w:rsidP="0034127F">
      <w:pPr>
        <w:jc w:val="right"/>
        <w:rPr>
          <w:sz w:val="24"/>
          <w:szCs w:val="24"/>
        </w:rPr>
      </w:pPr>
      <w:r w:rsidRPr="00E945D1">
        <w:rPr>
          <w:i/>
          <w:sz w:val="24"/>
          <w:szCs w:val="24"/>
        </w:rPr>
        <w:t xml:space="preserve">Adam </w:t>
      </w:r>
      <w:proofErr w:type="spellStart"/>
      <w:r w:rsidRPr="00E945D1">
        <w:rPr>
          <w:i/>
          <w:sz w:val="24"/>
          <w:szCs w:val="24"/>
        </w:rPr>
        <w:t>Trzebinczyk</w:t>
      </w:r>
      <w:proofErr w:type="spellEnd"/>
      <w:r w:rsidRPr="00E945D1">
        <w:rPr>
          <w:i/>
          <w:sz w:val="24"/>
          <w:szCs w:val="24"/>
        </w:rPr>
        <w:t xml:space="preserve">  </w:t>
      </w:r>
    </w:p>
    <w:sectPr w:rsidR="00BE7BFD" w:rsidRPr="001662C4" w:rsidSect="0046476F">
      <w:footerReference w:type="even" r:id="rId7"/>
      <w:footerReference w:type="default" r:id="rId8"/>
      <w:footerReference w:type="first" r:id="rId9"/>
      <w:pgSz w:w="11906" w:h="16838" w:code="9"/>
      <w:pgMar w:top="568" w:right="1418" w:bottom="1134" w:left="1418" w:header="708" w:footer="385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17CF" w:rsidRDefault="00CC17CF">
      <w:r>
        <w:separator/>
      </w:r>
    </w:p>
  </w:endnote>
  <w:endnote w:type="continuationSeparator" w:id="0">
    <w:p w:rsidR="00CC17CF" w:rsidRDefault="00CC17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F507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F507E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F507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6476F" w:rsidRPr="0046476F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17CF" w:rsidRDefault="00CC17CF">
      <w:r>
        <w:separator/>
      </w:r>
    </w:p>
  </w:footnote>
  <w:footnote w:type="continuationSeparator" w:id="0">
    <w:p w:rsidR="00CC17CF" w:rsidRDefault="00CC17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0AE5C29"/>
    <w:multiLevelType w:val="hybridMultilevel"/>
    <w:tmpl w:val="301CF5C4"/>
    <w:lvl w:ilvl="0" w:tplc="C7769C1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9332C"/>
    <w:rsid w:val="0000153C"/>
    <w:rsid w:val="00031374"/>
    <w:rsid w:val="000A1097"/>
    <w:rsid w:val="000E2A8F"/>
    <w:rsid w:val="0012774F"/>
    <w:rsid w:val="00144B7A"/>
    <w:rsid w:val="001662C4"/>
    <w:rsid w:val="00180C6E"/>
    <w:rsid w:val="0029606A"/>
    <w:rsid w:val="002A2B1C"/>
    <w:rsid w:val="0034127F"/>
    <w:rsid w:val="003B189F"/>
    <w:rsid w:val="0046476F"/>
    <w:rsid w:val="004848F3"/>
    <w:rsid w:val="004A75F2"/>
    <w:rsid w:val="005144A9"/>
    <w:rsid w:val="00520165"/>
    <w:rsid w:val="0053730C"/>
    <w:rsid w:val="005B1B08"/>
    <w:rsid w:val="0061551D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AE0D3C"/>
    <w:rsid w:val="00B11494"/>
    <w:rsid w:val="00BA6584"/>
    <w:rsid w:val="00BE7BFD"/>
    <w:rsid w:val="00C370F2"/>
    <w:rsid w:val="00C44EEC"/>
    <w:rsid w:val="00CC17CF"/>
    <w:rsid w:val="00D22FFA"/>
    <w:rsid w:val="00D8461B"/>
    <w:rsid w:val="00D915F2"/>
    <w:rsid w:val="00DB1B36"/>
    <w:rsid w:val="00DF32E8"/>
    <w:rsid w:val="00DF507E"/>
    <w:rsid w:val="00DF53CA"/>
    <w:rsid w:val="00E21B49"/>
    <w:rsid w:val="00E2789F"/>
    <w:rsid w:val="00E72428"/>
    <w:rsid w:val="00E74BC3"/>
    <w:rsid w:val="00E9332C"/>
    <w:rsid w:val="00E935D6"/>
    <w:rsid w:val="00EA14B3"/>
    <w:rsid w:val="00EA416E"/>
    <w:rsid w:val="00F63786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3730C"/>
  </w:style>
  <w:style w:type="paragraph" w:styleId="Nagwek1">
    <w:name w:val="heading 1"/>
    <w:basedOn w:val="Normalny"/>
    <w:next w:val="Normalny"/>
    <w:link w:val="Nagwek1Znak"/>
    <w:qFormat/>
    <w:rsid w:val="0053730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3730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3730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3730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3730C"/>
  </w:style>
  <w:style w:type="paragraph" w:styleId="Tekstpodstawowywcity">
    <w:name w:val="Body Text Indent"/>
    <w:basedOn w:val="Normalny"/>
    <w:rsid w:val="0053730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3730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3730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3730C"/>
    <w:rPr>
      <w:sz w:val="28"/>
    </w:rPr>
  </w:style>
  <w:style w:type="paragraph" w:styleId="Tekstpodstawowywcity3">
    <w:name w:val="Body Text Indent 3"/>
    <w:basedOn w:val="Normalny"/>
    <w:rsid w:val="0053730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662C4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662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240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2023-06-29T07:03:00Z</cp:lastPrinted>
  <dcterms:created xsi:type="dcterms:W3CDTF">2023-06-29T10:00:00Z</dcterms:created>
  <dcterms:modified xsi:type="dcterms:W3CDTF">2023-06-29T10:00:00Z</dcterms:modified>
</cp:coreProperties>
</file>