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E5C" w:rsidRPr="00DA2AC1" w:rsidRDefault="00CC3E5C" w:rsidP="00CC3E5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CC3E5C" w:rsidRPr="00DA2AC1" w:rsidRDefault="00CC3E5C" w:rsidP="00CC3E5C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CC3E5C" w:rsidRPr="00DA2AC1" w:rsidRDefault="00CC3E5C" w:rsidP="00CC3E5C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CC3E5C" w:rsidRPr="00DA2AC1" w:rsidRDefault="00CC3E5C" w:rsidP="00CC3E5C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C3E5C" w:rsidRPr="00DA2AC1" w:rsidRDefault="00CC3E5C" w:rsidP="00CC3E5C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12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4E0DE8">
        <w:rPr>
          <w:sz w:val="24"/>
          <w:szCs w:val="24"/>
        </w:rPr>
        <w:t>9</w:t>
      </w:r>
    </w:p>
    <w:p w:rsidR="00CC3E5C" w:rsidRDefault="00CC3E5C" w:rsidP="00CC3E5C"/>
    <w:p w:rsidR="00DF592B" w:rsidRPr="001566D5" w:rsidRDefault="00DF592B" w:rsidP="00CC3E5C"/>
    <w:p w:rsidR="00CC3E5C" w:rsidRDefault="00CC3E5C" w:rsidP="00CC3E5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C3E5C" w:rsidRDefault="00CC3E5C" w:rsidP="00CC3E5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C3E5C" w:rsidRDefault="00CC3E5C" w:rsidP="00CC3E5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C3E5C" w:rsidRDefault="00CC3E5C" w:rsidP="00CC3E5C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C3E5C" w:rsidRDefault="00CC3E5C" w:rsidP="00CC3E5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C3E5C" w:rsidRDefault="00CC3E5C" w:rsidP="00CC3E5C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9543FC">
        <w:rPr>
          <w:rFonts w:ascii="Times New Roman" w:hAnsi="Times New Roman"/>
          <w:sz w:val="24"/>
          <w:szCs w:val="24"/>
        </w:rPr>
        <w:t>4</w:t>
      </w:r>
    </w:p>
    <w:p w:rsidR="00CC3E5C" w:rsidRDefault="00CC3E5C" w:rsidP="00CC3E5C">
      <w:pPr>
        <w:jc w:val="both"/>
        <w:rPr>
          <w:i/>
          <w:sz w:val="22"/>
          <w:szCs w:val="22"/>
        </w:rPr>
      </w:pPr>
    </w:p>
    <w:p w:rsidR="00CC3E5C" w:rsidRPr="00406690" w:rsidRDefault="00CC3E5C" w:rsidP="00CC3E5C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CC3E5C" w:rsidRPr="00406690" w:rsidRDefault="00CC3E5C" w:rsidP="00CC3E5C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CC3E5C" w:rsidRPr="005B5F96" w:rsidRDefault="00CC3E5C" w:rsidP="00CC3E5C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>materiał</w:t>
      </w:r>
      <w:r w:rsidRPr="00F46B31">
        <w:rPr>
          <w:b/>
          <w:bCs/>
          <w:i/>
          <w:sz w:val="22"/>
          <w:szCs w:val="22"/>
        </w:rPr>
        <w:t xml:space="preserve">ów </w:t>
      </w:r>
      <w:r>
        <w:rPr>
          <w:b/>
          <w:bCs/>
          <w:i/>
          <w:sz w:val="22"/>
          <w:szCs w:val="22"/>
        </w:rPr>
        <w:t>opatrunkowych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12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CC3E5C" w:rsidRDefault="00CC3E5C" w:rsidP="00CC3E5C">
      <w:pPr>
        <w:jc w:val="both"/>
        <w:rPr>
          <w:b/>
          <w:sz w:val="22"/>
          <w:szCs w:val="22"/>
        </w:rPr>
      </w:pPr>
    </w:p>
    <w:p w:rsidR="00CC3E5C" w:rsidRPr="001566D5" w:rsidRDefault="00CC3E5C" w:rsidP="00CC3E5C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752A9F" w:rsidRPr="00F8059D" w:rsidRDefault="00752A9F" w:rsidP="00752A9F">
      <w:pPr>
        <w:spacing w:after="120"/>
        <w:ind w:left="30" w:right="-72"/>
        <w:jc w:val="both"/>
        <w:rPr>
          <w:sz w:val="24"/>
          <w:szCs w:val="24"/>
          <w:u w:val="single"/>
        </w:rPr>
      </w:pPr>
      <w:r w:rsidRPr="00F8059D">
        <w:rPr>
          <w:sz w:val="24"/>
          <w:szCs w:val="24"/>
          <w:u w:val="single"/>
        </w:rPr>
        <w:t>Pakiet 6:</w:t>
      </w:r>
    </w:p>
    <w:p w:rsidR="00752A9F" w:rsidRPr="009543FC" w:rsidRDefault="00752A9F" w:rsidP="00752A9F">
      <w:pPr>
        <w:numPr>
          <w:ilvl w:val="0"/>
          <w:numId w:val="8"/>
        </w:numPr>
        <w:ind w:right="-74"/>
        <w:jc w:val="both"/>
        <w:rPr>
          <w:sz w:val="24"/>
          <w:szCs w:val="24"/>
        </w:rPr>
      </w:pPr>
      <w:r w:rsidRPr="009543FC">
        <w:rPr>
          <w:sz w:val="24"/>
          <w:szCs w:val="24"/>
        </w:rPr>
        <w:t xml:space="preserve">Czy </w:t>
      </w:r>
      <w:r>
        <w:rPr>
          <w:sz w:val="24"/>
          <w:szCs w:val="24"/>
        </w:rPr>
        <w:t>Z</w:t>
      </w:r>
      <w:r w:rsidRPr="009543FC">
        <w:rPr>
          <w:sz w:val="24"/>
          <w:szCs w:val="24"/>
        </w:rPr>
        <w:t>amawiaj</w:t>
      </w:r>
      <w:r>
        <w:rPr>
          <w:sz w:val="24"/>
          <w:szCs w:val="24"/>
        </w:rPr>
        <w:t>ą</w:t>
      </w:r>
      <w:r w:rsidRPr="009543FC">
        <w:rPr>
          <w:sz w:val="24"/>
          <w:szCs w:val="24"/>
        </w:rPr>
        <w:t>cy dopuści kompres oczny o rozmiarze 65x95mm, który jest samoprzylepny pokryty klejem akrylowym i wykonany z włókniny?</w:t>
      </w:r>
    </w:p>
    <w:p w:rsidR="00752A9F" w:rsidRDefault="00752A9F" w:rsidP="00752A9F">
      <w:pPr>
        <w:ind w:left="30" w:right="-74"/>
        <w:jc w:val="both"/>
        <w:rPr>
          <w:b/>
          <w:sz w:val="24"/>
          <w:szCs w:val="24"/>
        </w:rPr>
      </w:pPr>
      <w:r w:rsidRPr="009543FC">
        <w:rPr>
          <w:b/>
          <w:sz w:val="24"/>
          <w:szCs w:val="24"/>
        </w:rPr>
        <w:t>Odp.:</w:t>
      </w:r>
    </w:p>
    <w:p w:rsidR="004E0DE8" w:rsidRPr="004E0DE8" w:rsidRDefault="004E0DE8" w:rsidP="00752A9F">
      <w:pPr>
        <w:ind w:left="30" w:right="-74"/>
        <w:jc w:val="both"/>
        <w:rPr>
          <w:sz w:val="24"/>
          <w:szCs w:val="24"/>
        </w:rPr>
      </w:pPr>
      <w:r w:rsidRPr="004E0DE8">
        <w:rPr>
          <w:sz w:val="24"/>
          <w:szCs w:val="24"/>
        </w:rPr>
        <w:t xml:space="preserve">Zamawiający </w:t>
      </w:r>
      <w:r w:rsidR="00435BB8">
        <w:rPr>
          <w:sz w:val="24"/>
          <w:szCs w:val="24"/>
        </w:rPr>
        <w:t>nie zmienia pierwotn</w:t>
      </w:r>
      <w:r w:rsidR="00DF592B">
        <w:rPr>
          <w:sz w:val="24"/>
          <w:szCs w:val="24"/>
        </w:rPr>
        <w:t>ego</w:t>
      </w:r>
      <w:r w:rsidR="00435BB8">
        <w:rPr>
          <w:sz w:val="24"/>
          <w:szCs w:val="24"/>
        </w:rPr>
        <w:t xml:space="preserve"> zapis</w:t>
      </w:r>
      <w:r w:rsidR="00DF592B">
        <w:rPr>
          <w:sz w:val="24"/>
          <w:szCs w:val="24"/>
        </w:rPr>
        <w:t>u</w:t>
      </w:r>
      <w:r w:rsidR="00435BB8">
        <w:rPr>
          <w:sz w:val="24"/>
          <w:szCs w:val="24"/>
        </w:rPr>
        <w:t xml:space="preserve"> SWZ. Zamawiający oczekuje kompresu nieprzylepnego.</w:t>
      </w:r>
    </w:p>
    <w:p w:rsidR="00435BB8" w:rsidRDefault="00435BB8" w:rsidP="00752A9F">
      <w:pPr>
        <w:spacing w:after="120"/>
        <w:ind w:left="30" w:right="-72"/>
        <w:jc w:val="both"/>
        <w:rPr>
          <w:sz w:val="24"/>
          <w:szCs w:val="24"/>
          <w:u w:val="single"/>
        </w:rPr>
      </w:pPr>
    </w:p>
    <w:p w:rsidR="00752A9F" w:rsidRPr="009543FC" w:rsidRDefault="00752A9F" w:rsidP="00752A9F">
      <w:pPr>
        <w:spacing w:after="120"/>
        <w:ind w:left="30" w:right="-72"/>
        <w:jc w:val="both"/>
        <w:rPr>
          <w:sz w:val="24"/>
          <w:szCs w:val="24"/>
        </w:rPr>
      </w:pPr>
      <w:r w:rsidRPr="00F8059D">
        <w:rPr>
          <w:sz w:val="24"/>
          <w:szCs w:val="24"/>
          <w:u w:val="single"/>
        </w:rPr>
        <w:t>Pakiet 7 pozycja 1</w:t>
      </w:r>
      <w:r w:rsidRPr="009543FC">
        <w:rPr>
          <w:sz w:val="24"/>
          <w:szCs w:val="24"/>
        </w:rPr>
        <w:t>:</w:t>
      </w:r>
    </w:p>
    <w:p w:rsidR="00752A9F" w:rsidRPr="009543FC" w:rsidRDefault="00752A9F" w:rsidP="00752A9F">
      <w:pPr>
        <w:spacing w:after="120"/>
        <w:ind w:left="30" w:right="-72"/>
        <w:jc w:val="both"/>
        <w:rPr>
          <w:sz w:val="24"/>
          <w:szCs w:val="24"/>
        </w:rPr>
      </w:pPr>
      <w:r w:rsidRPr="009543FC">
        <w:rPr>
          <w:sz w:val="24"/>
          <w:szCs w:val="24"/>
        </w:rPr>
        <w:t>2. Czy zamawiający dopuści opatrunki w rozmiarach: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00"/>
        <w:gridCol w:w="1436"/>
        <w:gridCol w:w="1417"/>
        <w:gridCol w:w="1418"/>
        <w:gridCol w:w="1417"/>
        <w:gridCol w:w="1418"/>
        <w:gridCol w:w="850"/>
        <w:gridCol w:w="709"/>
      </w:tblGrid>
      <w:tr w:rsidR="00752A9F" w:rsidTr="00752A9F">
        <w:trPr>
          <w:trHeight w:val="80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Rozmiar opatrunku: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5cm x 7,5cm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10cm x 10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10cm x 15cm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10cm x 20cm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10cm x 25 cm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10cm x 30 cm</w:t>
            </w:r>
          </w:p>
        </w:tc>
      </w:tr>
      <w:tr w:rsidR="00752A9F" w:rsidTr="00752A9F">
        <w:trPr>
          <w:trHeight w:val="806"/>
        </w:trPr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Rozmiar wkładu chłonnego: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2,7 cm x 4cm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5 cm x 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5 cm x 10 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5 cm x 15 cm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5 cm x 20 cm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2A9F" w:rsidRDefault="00752A9F" w:rsidP="00AD34AA">
            <w:pPr>
              <w:jc w:val="center"/>
            </w:pPr>
            <w:r>
              <w:t>5 cm x 24,5 cm</w:t>
            </w:r>
          </w:p>
        </w:tc>
      </w:tr>
      <w:tr w:rsidR="00FA21C7" w:rsidRPr="00E935D6" w:rsidTr="00752A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09" w:type="dxa"/>
        </w:trPr>
        <w:tc>
          <w:tcPr>
            <w:tcW w:w="9356" w:type="dxa"/>
            <w:gridSpan w:val="7"/>
            <w:shd w:val="clear" w:color="auto" w:fill="auto"/>
          </w:tcPr>
          <w:p w:rsidR="00F8059D" w:rsidRDefault="00F8059D" w:rsidP="00435BB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9543FC" w:rsidRPr="009543FC" w:rsidRDefault="009543FC" w:rsidP="00435BB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9543FC">
              <w:rPr>
                <w:b/>
                <w:sz w:val="24"/>
                <w:szCs w:val="24"/>
              </w:rPr>
              <w:t>Odp.:</w:t>
            </w:r>
          </w:p>
          <w:p w:rsidR="00FA21C7" w:rsidRPr="009543FC" w:rsidRDefault="00435BB8" w:rsidP="00435BB8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7 poz. 1 opatrunki w rozmiarze</w:t>
            </w:r>
            <w:r w:rsidR="00323DE8">
              <w:rPr>
                <w:sz w:val="24"/>
                <w:szCs w:val="24"/>
              </w:rPr>
              <w:t xml:space="preserve"> 5 cm x 7,5 </w:t>
            </w:r>
            <w:proofErr w:type="spellStart"/>
            <w:r w:rsidR="00323DE8">
              <w:rPr>
                <w:sz w:val="24"/>
                <w:szCs w:val="24"/>
              </w:rPr>
              <w:t>cm</w:t>
            </w:r>
            <w:proofErr w:type="spellEnd"/>
            <w:r w:rsidR="00323DE8">
              <w:rPr>
                <w:sz w:val="24"/>
                <w:szCs w:val="24"/>
              </w:rPr>
              <w:t>. Pozostałe rozmiary bez zmian.</w:t>
            </w:r>
          </w:p>
          <w:p w:rsidR="00FA21C7" w:rsidRPr="009543FC" w:rsidRDefault="00FA21C7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FA21C7" w:rsidRPr="009543FC" w:rsidRDefault="00FA21C7" w:rsidP="00AD3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23DCF">
              <w:rPr>
                <w:sz w:val="24"/>
                <w:szCs w:val="24"/>
                <w:u w:val="single"/>
              </w:rPr>
              <w:t>Pakiet 7 pozycja 7</w:t>
            </w:r>
            <w:r w:rsidRPr="009543FC">
              <w:rPr>
                <w:sz w:val="24"/>
                <w:szCs w:val="24"/>
              </w:rPr>
              <w:t>:</w:t>
            </w:r>
          </w:p>
          <w:p w:rsidR="00FA21C7" w:rsidRPr="009543FC" w:rsidRDefault="00FA21C7" w:rsidP="00323DE8">
            <w:pPr>
              <w:ind w:left="28" w:right="-74"/>
              <w:jc w:val="both"/>
              <w:rPr>
                <w:sz w:val="24"/>
                <w:szCs w:val="24"/>
              </w:rPr>
            </w:pPr>
            <w:r w:rsidRPr="009543FC">
              <w:rPr>
                <w:sz w:val="24"/>
                <w:szCs w:val="24"/>
              </w:rPr>
              <w:t>3. Czy zamawiający wymaga dodatkowa poduszeczkę pod zakłucie?</w:t>
            </w:r>
          </w:p>
          <w:p w:rsidR="009543FC" w:rsidRPr="009543FC" w:rsidRDefault="009543FC" w:rsidP="00323DE8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9543FC">
              <w:rPr>
                <w:b/>
                <w:sz w:val="24"/>
                <w:szCs w:val="24"/>
              </w:rPr>
              <w:t>Odp.:</w:t>
            </w:r>
          </w:p>
          <w:p w:rsidR="009543FC" w:rsidRPr="00B4318C" w:rsidRDefault="00B4318C" w:rsidP="00AD34AA">
            <w:pPr>
              <w:spacing w:after="40"/>
              <w:ind w:left="30" w:right="-72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Zamawiają</w:t>
            </w:r>
            <w:r w:rsidRPr="00B4318C">
              <w:rPr>
                <w:bCs/>
                <w:sz w:val="24"/>
                <w:szCs w:val="24"/>
              </w:rPr>
              <w:t>cy</w:t>
            </w:r>
            <w:r>
              <w:rPr>
                <w:bCs/>
                <w:sz w:val="24"/>
                <w:szCs w:val="24"/>
              </w:rPr>
              <w:t xml:space="preserve"> dopuszcza w Pakiecie nr 7 poz. 7</w:t>
            </w:r>
            <w:r w:rsidRPr="00B4318C">
              <w:rPr>
                <w:bCs/>
                <w:sz w:val="24"/>
                <w:szCs w:val="24"/>
              </w:rPr>
              <w:t xml:space="preserve"> </w:t>
            </w:r>
            <w:r w:rsidRPr="009543FC">
              <w:rPr>
                <w:sz w:val="24"/>
                <w:szCs w:val="24"/>
              </w:rPr>
              <w:t>dodatkow</w:t>
            </w:r>
            <w:r>
              <w:rPr>
                <w:sz w:val="24"/>
                <w:szCs w:val="24"/>
              </w:rPr>
              <w:t>ą</w:t>
            </w:r>
            <w:r w:rsidRPr="009543FC">
              <w:rPr>
                <w:sz w:val="24"/>
                <w:szCs w:val="24"/>
              </w:rPr>
              <w:t xml:space="preserve"> poduszeczkę pod zakłucie</w:t>
            </w:r>
            <w:r>
              <w:rPr>
                <w:sz w:val="24"/>
                <w:szCs w:val="24"/>
              </w:rPr>
              <w:t>.</w:t>
            </w:r>
          </w:p>
          <w:p w:rsidR="009543FC" w:rsidRPr="009543FC" w:rsidRDefault="009543FC" w:rsidP="00AD34A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9543FC" w:rsidRPr="00E945D1" w:rsidRDefault="00752A9F" w:rsidP="009543FC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</w:t>
            </w:r>
            <w:r w:rsidR="009543FC" w:rsidRPr="00E945D1">
              <w:rPr>
                <w:i/>
                <w:sz w:val="24"/>
                <w:szCs w:val="24"/>
              </w:rPr>
              <w:t xml:space="preserve">amawiający </w:t>
            </w:r>
          </w:p>
          <w:p w:rsidR="009543FC" w:rsidRPr="00E945D1" w:rsidRDefault="009543FC" w:rsidP="009543FC">
            <w:pPr>
              <w:jc w:val="right"/>
              <w:rPr>
                <w:i/>
                <w:sz w:val="24"/>
                <w:szCs w:val="24"/>
              </w:rPr>
            </w:pPr>
          </w:p>
          <w:p w:rsidR="009543FC" w:rsidRPr="00E945D1" w:rsidRDefault="009543FC" w:rsidP="009543FC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FA21C7" w:rsidRPr="00FA21C7" w:rsidRDefault="009543FC" w:rsidP="00B4318C">
            <w:pPr>
              <w:spacing w:after="40"/>
              <w:ind w:left="30" w:right="-72"/>
              <w:jc w:val="right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</w:p>
        </w:tc>
      </w:tr>
    </w:tbl>
    <w:p w:rsidR="00BE7BFD" w:rsidRPr="00E935D6" w:rsidRDefault="00BE7BFD" w:rsidP="00B4318C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B4318C">
      <w:footerReference w:type="even" r:id="rId7"/>
      <w:footerReference w:type="default" r:id="rId8"/>
      <w:footerReference w:type="first" r:id="rId9"/>
      <w:pgSz w:w="11906" w:h="16838" w:code="9"/>
      <w:pgMar w:top="568" w:right="1418" w:bottom="567" w:left="1418" w:header="708" w:footer="24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5FA4" w:rsidRDefault="00985FA4">
      <w:r>
        <w:separator/>
      </w:r>
    </w:p>
  </w:endnote>
  <w:endnote w:type="continuationSeparator" w:id="0">
    <w:p w:rsidR="00985FA4" w:rsidRDefault="00985F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19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D19A2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D19A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DF592B" w:rsidRPr="00DF592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5FA4" w:rsidRDefault="00985FA4">
      <w:r>
        <w:separator/>
      </w:r>
    </w:p>
  </w:footnote>
  <w:footnote w:type="continuationSeparator" w:id="0">
    <w:p w:rsidR="00985FA4" w:rsidRDefault="00985F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2267C2"/>
    <w:multiLevelType w:val="hybridMultilevel"/>
    <w:tmpl w:val="F8A0D900"/>
    <w:lvl w:ilvl="0" w:tplc="0DAAAE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A21C7"/>
    <w:rsid w:val="00031374"/>
    <w:rsid w:val="000A0830"/>
    <w:rsid w:val="000A1097"/>
    <w:rsid w:val="000E2A8F"/>
    <w:rsid w:val="0012774F"/>
    <w:rsid w:val="00144B7A"/>
    <w:rsid w:val="00180C6E"/>
    <w:rsid w:val="001D19A2"/>
    <w:rsid w:val="002116B6"/>
    <w:rsid w:val="0026440B"/>
    <w:rsid w:val="0029606A"/>
    <w:rsid w:val="00323DCF"/>
    <w:rsid w:val="00323DE8"/>
    <w:rsid w:val="00435BB8"/>
    <w:rsid w:val="004848F3"/>
    <w:rsid w:val="004A75F2"/>
    <w:rsid w:val="004E0DE8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2A9F"/>
    <w:rsid w:val="007D7198"/>
    <w:rsid w:val="00864A4B"/>
    <w:rsid w:val="00870F9F"/>
    <w:rsid w:val="00875745"/>
    <w:rsid w:val="008804B6"/>
    <w:rsid w:val="00897AB0"/>
    <w:rsid w:val="008A3553"/>
    <w:rsid w:val="009543FC"/>
    <w:rsid w:val="00985FA4"/>
    <w:rsid w:val="00A53ABE"/>
    <w:rsid w:val="00A905AC"/>
    <w:rsid w:val="00B4318C"/>
    <w:rsid w:val="00B76CF6"/>
    <w:rsid w:val="00BA6584"/>
    <w:rsid w:val="00BE5E9D"/>
    <w:rsid w:val="00BE7BFD"/>
    <w:rsid w:val="00C00B5A"/>
    <w:rsid w:val="00C370F2"/>
    <w:rsid w:val="00C44EEC"/>
    <w:rsid w:val="00CC3E5C"/>
    <w:rsid w:val="00D22FFA"/>
    <w:rsid w:val="00D71FDC"/>
    <w:rsid w:val="00D82413"/>
    <w:rsid w:val="00D8461B"/>
    <w:rsid w:val="00D915F2"/>
    <w:rsid w:val="00DF32E8"/>
    <w:rsid w:val="00DF53CA"/>
    <w:rsid w:val="00DF592B"/>
    <w:rsid w:val="00E21B49"/>
    <w:rsid w:val="00E2789F"/>
    <w:rsid w:val="00E72428"/>
    <w:rsid w:val="00E74BC3"/>
    <w:rsid w:val="00E935D6"/>
    <w:rsid w:val="00EA14B3"/>
    <w:rsid w:val="00EA416E"/>
    <w:rsid w:val="00F8059D"/>
    <w:rsid w:val="00FA21C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5745"/>
  </w:style>
  <w:style w:type="paragraph" w:styleId="Nagwek1">
    <w:name w:val="heading 1"/>
    <w:basedOn w:val="Normalny"/>
    <w:next w:val="Normalny"/>
    <w:link w:val="Nagwek1Znak"/>
    <w:qFormat/>
    <w:rsid w:val="0087574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7574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7574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7574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75745"/>
  </w:style>
  <w:style w:type="paragraph" w:styleId="Tekstpodstawowywcity">
    <w:name w:val="Body Text Indent"/>
    <w:basedOn w:val="Normalny"/>
    <w:rsid w:val="0087574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7574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7574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75745"/>
    <w:rPr>
      <w:sz w:val="28"/>
    </w:rPr>
  </w:style>
  <w:style w:type="paragraph" w:styleId="Tekstpodstawowywcity3">
    <w:name w:val="Body Text Indent 3"/>
    <w:basedOn w:val="Normalny"/>
    <w:rsid w:val="0087574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C3E5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C3E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2023-06-29T07:05:00Z</cp:lastPrinted>
  <dcterms:created xsi:type="dcterms:W3CDTF">2023-06-29T10:00:00Z</dcterms:created>
  <dcterms:modified xsi:type="dcterms:W3CDTF">2023-06-29T10:00:00Z</dcterms:modified>
</cp:coreProperties>
</file>