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E0" w:rsidRPr="00DA2AC1" w:rsidRDefault="002E66E0" w:rsidP="002E66E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E66E0" w:rsidRPr="00DA2AC1" w:rsidRDefault="002E66E0" w:rsidP="002E66E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E66E0" w:rsidRPr="00DA2AC1" w:rsidRDefault="002E66E0" w:rsidP="002E66E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E66E0" w:rsidRPr="00DA2AC1" w:rsidRDefault="002E66E0" w:rsidP="002E66E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E66E0" w:rsidRPr="00DA2AC1" w:rsidRDefault="002E66E0" w:rsidP="002E66E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142848">
        <w:rPr>
          <w:sz w:val="24"/>
          <w:szCs w:val="24"/>
        </w:rPr>
        <w:t>9</w:t>
      </w:r>
    </w:p>
    <w:p w:rsidR="002E66E0" w:rsidRPr="0030748E" w:rsidRDefault="002E66E0" w:rsidP="002E66E0"/>
    <w:p w:rsidR="002E66E0" w:rsidRPr="001566D5" w:rsidRDefault="002E66E0" w:rsidP="002E66E0"/>
    <w:p w:rsidR="002E66E0" w:rsidRDefault="002E66E0" w:rsidP="002E66E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E66E0" w:rsidRDefault="002E66E0" w:rsidP="002E66E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E66E0" w:rsidRDefault="002E66E0" w:rsidP="002E66E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E66E0" w:rsidRDefault="002E66E0" w:rsidP="002E66E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E66E0" w:rsidRDefault="002E66E0" w:rsidP="002E66E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E66E0" w:rsidRDefault="002E66E0" w:rsidP="002E66E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2E66E0" w:rsidRDefault="002E66E0" w:rsidP="002E66E0">
      <w:pPr>
        <w:jc w:val="both"/>
        <w:rPr>
          <w:i/>
          <w:sz w:val="22"/>
          <w:szCs w:val="22"/>
        </w:rPr>
      </w:pPr>
    </w:p>
    <w:p w:rsidR="002E66E0" w:rsidRPr="00406690" w:rsidRDefault="002E66E0" w:rsidP="002E66E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E66E0" w:rsidRPr="00406690" w:rsidRDefault="002E66E0" w:rsidP="002E66E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E66E0" w:rsidRPr="005B5F96" w:rsidRDefault="002E66E0" w:rsidP="002E66E0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2E66E0" w:rsidRDefault="002E66E0" w:rsidP="002E66E0">
      <w:pPr>
        <w:jc w:val="both"/>
        <w:rPr>
          <w:b/>
          <w:sz w:val="22"/>
          <w:szCs w:val="22"/>
        </w:rPr>
      </w:pPr>
    </w:p>
    <w:p w:rsidR="00695FF9" w:rsidRDefault="00695FF9" w:rsidP="002E66E0">
      <w:pPr>
        <w:jc w:val="both"/>
        <w:rPr>
          <w:sz w:val="24"/>
          <w:szCs w:val="24"/>
        </w:rPr>
      </w:pPr>
    </w:p>
    <w:p w:rsidR="002E66E0" w:rsidRPr="001566D5" w:rsidRDefault="002E66E0" w:rsidP="002E66E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BD48E3" w:rsidRPr="002E66E0" w:rsidTr="00AD34AA">
        <w:tc>
          <w:tcPr>
            <w:tcW w:w="9356" w:type="dxa"/>
            <w:shd w:val="clear" w:color="auto" w:fill="auto"/>
          </w:tcPr>
          <w:p w:rsidR="00BD48E3" w:rsidRPr="00396198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96198">
              <w:rPr>
                <w:sz w:val="24"/>
                <w:szCs w:val="24"/>
                <w:u w:val="single"/>
              </w:rPr>
              <w:t>Pakiet 5 pozycja 1</w:t>
            </w:r>
          </w:p>
          <w:p w:rsidR="00BD48E3" w:rsidRPr="002E66E0" w:rsidRDefault="00BD48E3" w:rsidP="00396198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 xml:space="preserve">Czy Zamawiający dopuści opatrunek kontaktowy wykonany z syntetycznej siatki poliestrowej impregnowanej cząsteczkami </w:t>
            </w:r>
            <w:proofErr w:type="spellStart"/>
            <w:r w:rsidRPr="002E66E0">
              <w:rPr>
                <w:sz w:val="24"/>
                <w:szCs w:val="24"/>
              </w:rPr>
              <w:t>karboksymetylocelulozy</w:t>
            </w:r>
            <w:proofErr w:type="spellEnd"/>
            <w:r w:rsidRPr="002E66E0">
              <w:rPr>
                <w:sz w:val="24"/>
                <w:szCs w:val="24"/>
              </w:rPr>
              <w:t xml:space="preserve"> (CMC) zawieszonej </w:t>
            </w:r>
            <w:r w:rsidR="00396198">
              <w:rPr>
                <w:sz w:val="24"/>
                <w:szCs w:val="24"/>
              </w:rPr>
              <w:t xml:space="preserve">                </w:t>
            </w:r>
            <w:r w:rsidRPr="002E66E0">
              <w:rPr>
                <w:sz w:val="24"/>
                <w:szCs w:val="24"/>
              </w:rPr>
              <w:t xml:space="preserve">w wazelinie z </w:t>
            </w:r>
            <w:proofErr w:type="spellStart"/>
            <w:r w:rsidRPr="002E66E0">
              <w:rPr>
                <w:sz w:val="24"/>
                <w:szCs w:val="24"/>
              </w:rPr>
              <w:t>sulfadiazyną</w:t>
            </w:r>
            <w:proofErr w:type="spellEnd"/>
            <w:r w:rsidRPr="002E66E0">
              <w:rPr>
                <w:sz w:val="24"/>
                <w:szCs w:val="24"/>
              </w:rPr>
              <w:t xml:space="preserve"> srebra; nie przykleja się do łożyska rany, zapewniając atraumatyczne usuwanie i zmianę opatrunku?</w:t>
            </w:r>
          </w:p>
          <w:p w:rsidR="00BD48E3" w:rsidRPr="00396198" w:rsidRDefault="00396198" w:rsidP="0039619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BD48E3" w:rsidRPr="002E66E0" w:rsidRDefault="00142848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zaoferowanego opatrunku.</w:t>
            </w:r>
          </w:p>
          <w:p w:rsidR="0021794E" w:rsidRDefault="0021794E" w:rsidP="0021794E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5 pozycja 2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 xml:space="preserve">Czy Zamawiający dopuści przylepny opatrunek z pianki poliuretanowej o strukturze trójwymiarowej umożliwiającej pionowe pochłanianie i zatrzymywanie wysięku oraz dokładne dopasowanie do dna rany (technologia 3D Fit). Zewnętrzna część opatrunku wykonana z półprzepuszczalnego </w:t>
            </w:r>
            <w:proofErr w:type="spellStart"/>
            <w:r w:rsidRPr="002E66E0">
              <w:rPr>
                <w:sz w:val="24"/>
                <w:szCs w:val="24"/>
              </w:rPr>
              <w:t>poliureatnu</w:t>
            </w:r>
            <w:proofErr w:type="spellEnd"/>
            <w:r w:rsidRPr="002E66E0">
              <w:rPr>
                <w:sz w:val="24"/>
                <w:szCs w:val="24"/>
              </w:rPr>
              <w:t xml:space="preserve">. Część przylepna z warstwą </w:t>
            </w:r>
            <w:proofErr w:type="spellStart"/>
            <w:r w:rsidRPr="002E66E0">
              <w:rPr>
                <w:sz w:val="24"/>
                <w:szCs w:val="24"/>
              </w:rPr>
              <w:t>hydrokoloidową</w:t>
            </w:r>
            <w:proofErr w:type="spellEnd"/>
            <w:r w:rsidRPr="002E66E0">
              <w:rPr>
                <w:sz w:val="24"/>
                <w:szCs w:val="24"/>
              </w:rPr>
              <w:t xml:space="preserve"> zapewnia lepsze przyleganie opatrunku do rany i zabezpieczenie okalającej ranę skóry; bez zawartości kleju. Brzegi opatrunku ścienione w celu zminimalizowania odciśnięć na skórze; wskazany w zakresie leczenia ran z wysiękiem średnim i obfitym?</w:t>
            </w:r>
          </w:p>
          <w:p w:rsidR="00396198" w:rsidRPr="00396198" w:rsidRDefault="00396198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396198" w:rsidRPr="002E66E0" w:rsidRDefault="00142848" w:rsidP="00E63A7D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 poz. 2 opatrunek o zaoferowanych właściwościach.</w:t>
            </w:r>
          </w:p>
          <w:p w:rsidR="00BD48E3" w:rsidRPr="002E66E0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5 pozycja 4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opatrunek w rozmiarze 10x15cm?</w:t>
            </w:r>
          </w:p>
          <w:p w:rsidR="00396198" w:rsidRPr="00396198" w:rsidRDefault="00396198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396198" w:rsidRPr="002E66E0" w:rsidRDefault="00CF050F" w:rsidP="00E63A7D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opatrunku </w:t>
            </w:r>
            <w:r w:rsidRPr="002E66E0">
              <w:rPr>
                <w:sz w:val="24"/>
                <w:szCs w:val="24"/>
              </w:rPr>
              <w:t>w rozmiarze 10x15cm</w:t>
            </w:r>
            <w:r>
              <w:rPr>
                <w:sz w:val="24"/>
                <w:szCs w:val="24"/>
              </w:rPr>
              <w:t xml:space="preserve">. Zamawiający oczekuje opatrunku w rozmiarze 15 x 26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21794E" w:rsidRDefault="0021794E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8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kompres oczny włókninowo - celulozowy, jałowy w rozmiarze 5,5cm x 7,5cm?</w:t>
            </w:r>
          </w:p>
          <w:p w:rsidR="00695FF9" w:rsidRDefault="00695FF9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396198" w:rsidRPr="00396198" w:rsidRDefault="00396198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EE6573" w:rsidRDefault="00EE6573" w:rsidP="00E63A7D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wyjaśnia, iż Pakiet nr 8 dotyczy plastrów. </w:t>
            </w:r>
          </w:p>
          <w:p w:rsidR="00BD48E3" w:rsidRPr="002E66E0" w:rsidRDefault="00EE6573" w:rsidP="00EE6573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EE6573">
              <w:rPr>
                <w:b/>
                <w:sz w:val="24"/>
                <w:szCs w:val="24"/>
              </w:rPr>
              <w:t>w Pakiecie nr 6</w:t>
            </w:r>
            <w:r>
              <w:rPr>
                <w:sz w:val="24"/>
                <w:szCs w:val="24"/>
              </w:rPr>
              <w:t xml:space="preserve"> </w:t>
            </w:r>
            <w:r w:rsidRPr="002E66E0">
              <w:rPr>
                <w:sz w:val="24"/>
                <w:szCs w:val="24"/>
              </w:rPr>
              <w:t xml:space="preserve">kompres oczny włókninowo - celulozowy, jałowy </w:t>
            </w:r>
            <w:r>
              <w:rPr>
                <w:sz w:val="24"/>
                <w:szCs w:val="24"/>
              </w:rPr>
              <w:t xml:space="preserve">                </w:t>
            </w:r>
            <w:r w:rsidRPr="002E66E0">
              <w:rPr>
                <w:sz w:val="24"/>
                <w:szCs w:val="24"/>
              </w:rPr>
              <w:t>w rozmiarze 5,5cm x 7,5cm</w:t>
            </w:r>
            <w:r>
              <w:rPr>
                <w:sz w:val="24"/>
                <w:szCs w:val="24"/>
              </w:rPr>
              <w:t>. Pozostałe parametry zgodnie z SWZ.</w:t>
            </w:r>
          </w:p>
          <w:p w:rsidR="00BD48E3" w:rsidRPr="002E66E0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7, pozycja 7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podanie ceny za opakowanie handlowe a'100szt z przeliczeniem zamawianej ilości?</w:t>
            </w:r>
          </w:p>
          <w:p w:rsidR="00396198" w:rsidRPr="00396198" w:rsidRDefault="00396198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BD48E3" w:rsidRPr="002E66E0" w:rsidRDefault="00E63C07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7 poz. 7 </w:t>
            </w:r>
            <w:r w:rsidRPr="002E66E0">
              <w:rPr>
                <w:sz w:val="24"/>
                <w:szCs w:val="24"/>
              </w:rPr>
              <w:t>podanie ceny za opakowanie handlowe a'100szt z 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BD48E3" w:rsidRPr="002E66E0" w:rsidRDefault="00BD48E3" w:rsidP="00E63C0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8, pozycja 6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plaster w rozmiarze 1,6cm x 5,7cm pakowany a'500</w:t>
            </w:r>
            <w:r w:rsidR="00E63A7D">
              <w:rPr>
                <w:sz w:val="24"/>
                <w:szCs w:val="24"/>
              </w:rPr>
              <w:t xml:space="preserve"> </w:t>
            </w:r>
            <w:r w:rsidRPr="002E66E0">
              <w:rPr>
                <w:sz w:val="24"/>
                <w:szCs w:val="24"/>
              </w:rPr>
              <w:t xml:space="preserve">sztuk, </w:t>
            </w:r>
            <w:r w:rsidR="00E63A7D">
              <w:rPr>
                <w:sz w:val="24"/>
                <w:szCs w:val="24"/>
              </w:rPr>
              <w:t xml:space="preserve">                     </w:t>
            </w:r>
            <w:r w:rsidRPr="002E66E0">
              <w:rPr>
                <w:sz w:val="24"/>
                <w:szCs w:val="24"/>
              </w:rPr>
              <w:t>z przeliczeniem zamawianej ilości?</w:t>
            </w:r>
          </w:p>
          <w:p w:rsidR="00396198" w:rsidRPr="00396198" w:rsidRDefault="00396198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396198" w:rsidRPr="002E66E0" w:rsidRDefault="00E63C07" w:rsidP="003961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poz. 6 </w:t>
            </w:r>
            <w:r w:rsidRPr="002E66E0">
              <w:rPr>
                <w:sz w:val="24"/>
                <w:szCs w:val="24"/>
              </w:rPr>
              <w:t>plaster w rozmiarze 1,6cm x 5,7cm pakowany a'500</w:t>
            </w:r>
            <w:r>
              <w:rPr>
                <w:sz w:val="24"/>
                <w:szCs w:val="24"/>
              </w:rPr>
              <w:t xml:space="preserve"> </w:t>
            </w:r>
            <w:r w:rsidRPr="002E66E0">
              <w:rPr>
                <w:sz w:val="24"/>
                <w:szCs w:val="24"/>
              </w:rPr>
              <w:t>sztuk, z 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E63C07" w:rsidRDefault="00E63C07" w:rsidP="00E63C07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8, pozycja 7</w:t>
            </w:r>
          </w:p>
          <w:p w:rsidR="00BD48E3" w:rsidRPr="002E66E0" w:rsidRDefault="00BD48E3" w:rsidP="00E63C07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plaster do zamykania ran bez zaokrąglonych brzegów?</w:t>
            </w:r>
          </w:p>
          <w:p w:rsidR="00396198" w:rsidRPr="00396198" w:rsidRDefault="00396198" w:rsidP="00E63C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BD48E3" w:rsidRPr="002E66E0" w:rsidRDefault="00E63C07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8 poz. 7</w:t>
            </w:r>
            <w:r w:rsidRPr="002E66E0">
              <w:rPr>
                <w:sz w:val="24"/>
                <w:szCs w:val="24"/>
              </w:rPr>
              <w:t xml:space="preserve"> plaster do zamykania ran bez zaokrąglonych brzegów</w:t>
            </w:r>
            <w:r w:rsidR="000277BB">
              <w:rPr>
                <w:sz w:val="24"/>
                <w:szCs w:val="24"/>
              </w:rPr>
              <w:t>.</w:t>
            </w:r>
          </w:p>
          <w:p w:rsidR="00BD48E3" w:rsidRPr="002E66E0" w:rsidRDefault="00BD48E3" w:rsidP="000277B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12, pozycja 1</w:t>
            </w:r>
          </w:p>
          <w:p w:rsidR="00BD48E3" w:rsidRPr="002E66E0" w:rsidRDefault="00BD48E3" w:rsidP="000277BB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ligninę w rolce pakowaną 2 x 500szt, z przeliczeniem zamawianej ilości?</w:t>
            </w:r>
          </w:p>
          <w:p w:rsidR="00396198" w:rsidRPr="00396198" w:rsidRDefault="00396198" w:rsidP="000277B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396198" w:rsidRPr="002E66E0" w:rsidRDefault="000277BB" w:rsidP="003961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1 </w:t>
            </w:r>
            <w:r w:rsidRPr="002E66E0">
              <w:rPr>
                <w:sz w:val="24"/>
                <w:szCs w:val="24"/>
              </w:rPr>
              <w:t xml:space="preserve">ligninę w rolce pakowaną 2 x 500szt,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Pr="002E66E0">
              <w:rPr>
                <w:sz w:val="24"/>
                <w:szCs w:val="24"/>
              </w:rPr>
              <w:t>z 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BD48E3" w:rsidRPr="002E66E0" w:rsidRDefault="00BD48E3" w:rsidP="000277B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14, pozycja 4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>Czy Zamawiający dopuści opaskę elastyczną podtrzymującą tkaną?</w:t>
            </w:r>
          </w:p>
          <w:p w:rsidR="00396198" w:rsidRPr="00396198" w:rsidRDefault="00396198" w:rsidP="00E63A7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396198" w:rsidRPr="002E66E0" w:rsidRDefault="000277BB" w:rsidP="003961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14 poz. 4 </w:t>
            </w:r>
            <w:r w:rsidRPr="002E66E0">
              <w:rPr>
                <w:sz w:val="24"/>
                <w:szCs w:val="24"/>
              </w:rPr>
              <w:t>opask</w:t>
            </w:r>
            <w:r>
              <w:rPr>
                <w:sz w:val="24"/>
                <w:szCs w:val="24"/>
              </w:rPr>
              <w:t>i elastycznej</w:t>
            </w:r>
            <w:r w:rsidRPr="002E66E0">
              <w:rPr>
                <w:sz w:val="24"/>
                <w:szCs w:val="24"/>
              </w:rPr>
              <w:t xml:space="preserve"> podtrzymując</w:t>
            </w:r>
            <w:r>
              <w:rPr>
                <w:sz w:val="24"/>
                <w:szCs w:val="24"/>
              </w:rPr>
              <w:t>ej</w:t>
            </w:r>
            <w:r w:rsidRPr="002E66E0">
              <w:rPr>
                <w:sz w:val="24"/>
                <w:szCs w:val="24"/>
              </w:rPr>
              <w:t xml:space="preserve"> tkan</w:t>
            </w:r>
            <w:r>
              <w:rPr>
                <w:sz w:val="24"/>
                <w:szCs w:val="24"/>
              </w:rPr>
              <w:t>ej.</w:t>
            </w:r>
          </w:p>
          <w:p w:rsidR="00695FF9" w:rsidRDefault="00695FF9" w:rsidP="00695FF9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BD48E3" w:rsidRPr="00E63A7D" w:rsidRDefault="00BD48E3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63A7D">
              <w:rPr>
                <w:sz w:val="24"/>
                <w:szCs w:val="24"/>
                <w:u w:val="single"/>
              </w:rPr>
              <w:t>Pakiet 17, pozycja 1</w:t>
            </w:r>
          </w:p>
          <w:p w:rsidR="00BD48E3" w:rsidRPr="002E66E0" w:rsidRDefault="00BD48E3" w:rsidP="00E63A7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E66E0">
              <w:rPr>
                <w:sz w:val="24"/>
                <w:szCs w:val="24"/>
              </w:rPr>
              <w:t xml:space="preserve">Czy Zamawiający dopuści wosk kostny składający się w 80% z mieszaniny wosków pszczelich, 20%  </w:t>
            </w:r>
            <w:proofErr w:type="spellStart"/>
            <w:r w:rsidRPr="002E66E0">
              <w:rPr>
                <w:sz w:val="24"/>
                <w:szCs w:val="24"/>
              </w:rPr>
              <w:t>palmitynianu</w:t>
            </w:r>
            <w:proofErr w:type="spellEnd"/>
            <w:r w:rsidRPr="002E66E0">
              <w:rPr>
                <w:sz w:val="24"/>
                <w:szCs w:val="24"/>
              </w:rPr>
              <w:t xml:space="preserve"> izopropylowego?</w:t>
            </w:r>
          </w:p>
          <w:p w:rsidR="00396198" w:rsidRPr="00396198" w:rsidRDefault="00396198" w:rsidP="00E63A7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96198">
              <w:rPr>
                <w:b/>
                <w:sz w:val="24"/>
                <w:szCs w:val="24"/>
              </w:rPr>
              <w:t>Odp.:</w:t>
            </w:r>
          </w:p>
          <w:p w:rsidR="00396198" w:rsidRPr="002E66E0" w:rsidRDefault="0021794E" w:rsidP="003961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17 poz. 1</w:t>
            </w:r>
            <w:r w:rsidRPr="002E66E0">
              <w:rPr>
                <w:sz w:val="24"/>
                <w:szCs w:val="24"/>
              </w:rPr>
              <w:t xml:space="preserve"> wosk kostny składający się w 80% </w:t>
            </w:r>
            <w:r>
              <w:rPr>
                <w:sz w:val="24"/>
                <w:szCs w:val="24"/>
              </w:rPr>
              <w:t xml:space="preserve">                          </w:t>
            </w:r>
            <w:r w:rsidRPr="002E66E0">
              <w:rPr>
                <w:sz w:val="24"/>
                <w:szCs w:val="24"/>
              </w:rPr>
              <w:t xml:space="preserve">z mieszaniny wosków pszczelich, 20%  </w:t>
            </w:r>
            <w:proofErr w:type="spellStart"/>
            <w:r w:rsidRPr="002E66E0">
              <w:rPr>
                <w:sz w:val="24"/>
                <w:szCs w:val="24"/>
              </w:rPr>
              <w:t>palmitynianu</w:t>
            </w:r>
            <w:proofErr w:type="spellEnd"/>
            <w:r w:rsidRPr="002E66E0">
              <w:rPr>
                <w:sz w:val="24"/>
                <w:szCs w:val="24"/>
              </w:rPr>
              <w:t xml:space="preserve"> izopropylowego</w:t>
            </w:r>
            <w:r w:rsidR="00695FF9">
              <w:rPr>
                <w:sz w:val="24"/>
                <w:szCs w:val="24"/>
              </w:rPr>
              <w:t>.</w:t>
            </w:r>
          </w:p>
          <w:p w:rsidR="00BD48E3" w:rsidRPr="002E66E0" w:rsidRDefault="00BD48E3" w:rsidP="00AD34A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396198" w:rsidRPr="00E945D1" w:rsidRDefault="00396198" w:rsidP="0039619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Z</w:t>
      </w:r>
      <w:r w:rsidRPr="00E945D1">
        <w:rPr>
          <w:i/>
          <w:sz w:val="24"/>
          <w:szCs w:val="24"/>
        </w:rPr>
        <w:t xml:space="preserve">amawiający </w:t>
      </w:r>
    </w:p>
    <w:p w:rsidR="00695FF9" w:rsidRDefault="00396198" w:rsidP="00396198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</w:t>
      </w:r>
    </w:p>
    <w:p w:rsidR="00396198" w:rsidRPr="00E945D1" w:rsidRDefault="00396198" w:rsidP="00396198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>Dyrektor</w:t>
      </w:r>
    </w:p>
    <w:p w:rsidR="00BE7BFD" w:rsidRPr="002E66E0" w:rsidRDefault="00396198" w:rsidP="00396198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2E66E0" w:rsidSect="00695FF9">
      <w:footerReference w:type="even" r:id="rId7"/>
      <w:footerReference w:type="default" r:id="rId8"/>
      <w:footerReference w:type="first" r:id="rId9"/>
      <w:pgSz w:w="11906" w:h="16838" w:code="9"/>
      <w:pgMar w:top="568" w:right="1418" w:bottom="426" w:left="1418" w:header="708" w:footer="38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8C6" w:rsidRDefault="00DA68C6">
      <w:r>
        <w:separator/>
      </w:r>
    </w:p>
  </w:endnote>
  <w:endnote w:type="continuationSeparator" w:id="0">
    <w:p w:rsidR="00DA68C6" w:rsidRDefault="00DA6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749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749F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749F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74B7B" w:rsidRPr="00674B7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8C6" w:rsidRDefault="00DA68C6">
      <w:r>
        <w:separator/>
      </w:r>
    </w:p>
  </w:footnote>
  <w:footnote w:type="continuationSeparator" w:id="0">
    <w:p w:rsidR="00DA68C6" w:rsidRDefault="00DA68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79657A1"/>
    <w:multiLevelType w:val="hybridMultilevel"/>
    <w:tmpl w:val="EBBAC85E"/>
    <w:lvl w:ilvl="0" w:tplc="C34A7E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D48E3"/>
    <w:rsid w:val="000277BB"/>
    <w:rsid w:val="00031374"/>
    <w:rsid w:val="000A1097"/>
    <w:rsid w:val="000E2A8F"/>
    <w:rsid w:val="0012774F"/>
    <w:rsid w:val="00142848"/>
    <w:rsid w:val="00144B7A"/>
    <w:rsid w:val="00180C6E"/>
    <w:rsid w:val="0021031A"/>
    <w:rsid w:val="0021794E"/>
    <w:rsid w:val="0029606A"/>
    <w:rsid w:val="002A35EC"/>
    <w:rsid w:val="002E66E0"/>
    <w:rsid w:val="00396198"/>
    <w:rsid w:val="004848F3"/>
    <w:rsid w:val="004A75F2"/>
    <w:rsid w:val="004F14F1"/>
    <w:rsid w:val="005144A9"/>
    <w:rsid w:val="00520165"/>
    <w:rsid w:val="005B1B08"/>
    <w:rsid w:val="00632C3C"/>
    <w:rsid w:val="00662BDB"/>
    <w:rsid w:val="006749F7"/>
    <w:rsid w:val="00674B7B"/>
    <w:rsid w:val="00695FF9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7BD9"/>
    <w:rsid w:val="00A905AC"/>
    <w:rsid w:val="00BA6584"/>
    <w:rsid w:val="00BD0923"/>
    <w:rsid w:val="00BD48E3"/>
    <w:rsid w:val="00BE7BFD"/>
    <w:rsid w:val="00C370F2"/>
    <w:rsid w:val="00C44EEC"/>
    <w:rsid w:val="00CF050F"/>
    <w:rsid w:val="00D22FFA"/>
    <w:rsid w:val="00D67F8B"/>
    <w:rsid w:val="00D8461B"/>
    <w:rsid w:val="00D915F2"/>
    <w:rsid w:val="00D956BE"/>
    <w:rsid w:val="00DA68C6"/>
    <w:rsid w:val="00DF32E8"/>
    <w:rsid w:val="00DF53CA"/>
    <w:rsid w:val="00E21B49"/>
    <w:rsid w:val="00E2789F"/>
    <w:rsid w:val="00E63A7D"/>
    <w:rsid w:val="00E63C07"/>
    <w:rsid w:val="00E72428"/>
    <w:rsid w:val="00E74BC3"/>
    <w:rsid w:val="00E935D6"/>
    <w:rsid w:val="00EA14B3"/>
    <w:rsid w:val="00EA416E"/>
    <w:rsid w:val="00EE657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031A"/>
  </w:style>
  <w:style w:type="paragraph" w:styleId="Nagwek1">
    <w:name w:val="heading 1"/>
    <w:basedOn w:val="Normalny"/>
    <w:next w:val="Normalny"/>
    <w:link w:val="Nagwek1Znak"/>
    <w:qFormat/>
    <w:rsid w:val="0021031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031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31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1031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031A"/>
  </w:style>
  <w:style w:type="paragraph" w:styleId="Tekstpodstawowywcity">
    <w:name w:val="Body Text Indent"/>
    <w:basedOn w:val="Normalny"/>
    <w:rsid w:val="0021031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1031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1031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1031A"/>
    <w:rPr>
      <w:sz w:val="28"/>
    </w:rPr>
  </w:style>
  <w:style w:type="paragraph" w:styleId="Tekstpodstawowywcity3">
    <w:name w:val="Body Text Indent 3"/>
    <w:basedOn w:val="Normalny"/>
    <w:rsid w:val="0021031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E66E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E66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2023-06-29T07:09:00Z</cp:lastPrinted>
  <dcterms:created xsi:type="dcterms:W3CDTF">2023-06-29T10:01:00Z</dcterms:created>
  <dcterms:modified xsi:type="dcterms:W3CDTF">2023-06-29T10:01:00Z</dcterms:modified>
</cp:coreProperties>
</file>