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A8" w:rsidRPr="00DA2AC1" w:rsidRDefault="00004FA8" w:rsidP="00004FA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004FA8" w:rsidRPr="00DA2AC1" w:rsidRDefault="00004FA8" w:rsidP="00004FA8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004FA8" w:rsidRPr="00DA2AC1" w:rsidRDefault="00004FA8" w:rsidP="00004FA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004FA8" w:rsidRPr="00DA2AC1" w:rsidRDefault="00004FA8" w:rsidP="00004FA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04FA8" w:rsidRPr="00DA2AC1" w:rsidRDefault="00004FA8" w:rsidP="00004FA8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12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460887">
        <w:rPr>
          <w:sz w:val="24"/>
          <w:szCs w:val="24"/>
        </w:rPr>
        <w:t>9</w:t>
      </w:r>
    </w:p>
    <w:p w:rsidR="00004FA8" w:rsidRDefault="00004FA8" w:rsidP="00004FA8"/>
    <w:p w:rsidR="007036EC" w:rsidRPr="0030748E" w:rsidRDefault="007036EC" w:rsidP="00004FA8"/>
    <w:p w:rsidR="00004FA8" w:rsidRPr="001566D5" w:rsidRDefault="00004FA8" w:rsidP="00004FA8"/>
    <w:p w:rsidR="00004FA8" w:rsidRDefault="00004FA8" w:rsidP="00004FA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004FA8" w:rsidRDefault="00004FA8" w:rsidP="00004FA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004FA8" w:rsidRDefault="00004FA8" w:rsidP="00004FA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B15BE" w:rsidRDefault="00FB15BE" w:rsidP="00004FA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04FA8" w:rsidRDefault="00004FA8" w:rsidP="00004FA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04FA8" w:rsidRDefault="00004FA8" w:rsidP="00004FA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004FA8" w:rsidRDefault="00004FA8" w:rsidP="00004FA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- 7</w:t>
      </w:r>
    </w:p>
    <w:p w:rsidR="00004FA8" w:rsidRDefault="00004FA8" w:rsidP="00004FA8">
      <w:pPr>
        <w:jc w:val="both"/>
        <w:rPr>
          <w:i/>
          <w:sz w:val="22"/>
          <w:szCs w:val="22"/>
        </w:rPr>
      </w:pPr>
    </w:p>
    <w:p w:rsidR="00004FA8" w:rsidRPr="00406690" w:rsidRDefault="00004FA8" w:rsidP="00004FA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004FA8" w:rsidRPr="00406690" w:rsidRDefault="00004FA8" w:rsidP="00004FA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004FA8" w:rsidRPr="005B5F96" w:rsidRDefault="00004FA8" w:rsidP="00004FA8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opatrunkowych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004FA8" w:rsidRDefault="00004FA8" w:rsidP="00004FA8">
      <w:pPr>
        <w:jc w:val="both"/>
        <w:rPr>
          <w:b/>
          <w:sz w:val="22"/>
          <w:szCs w:val="22"/>
        </w:rPr>
      </w:pPr>
    </w:p>
    <w:p w:rsidR="00004FA8" w:rsidRDefault="00004FA8" w:rsidP="00004FA8">
      <w:pPr>
        <w:jc w:val="both"/>
        <w:rPr>
          <w:sz w:val="24"/>
          <w:szCs w:val="24"/>
        </w:rPr>
      </w:pPr>
    </w:p>
    <w:p w:rsidR="00004FA8" w:rsidRPr="001566D5" w:rsidRDefault="00004FA8" w:rsidP="00004FA8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0F6818" w:rsidRPr="00004FA8" w:rsidTr="00AD34AA">
        <w:tc>
          <w:tcPr>
            <w:tcW w:w="9356" w:type="dxa"/>
            <w:shd w:val="clear" w:color="auto" w:fill="auto"/>
          </w:tcPr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t>PAKIET NR 1</w:t>
            </w:r>
          </w:p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t xml:space="preserve">Poz. 1-12 </w:t>
            </w:r>
          </w:p>
          <w:p w:rsidR="000F6818" w:rsidRPr="00004FA8" w:rsidRDefault="000F6818" w:rsidP="0046088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>Czy Zamawiający dopuści możliwość potwierdzenia spełniania parametru oceny jakości (chłonność) - na podstawie karty danych technicznych lub innego dokumentu wystawionego przez producenta?</w:t>
            </w:r>
          </w:p>
          <w:p w:rsidR="000F6818" w:rsidRPr="00004FA8" w:rsidRDefault="000F6818" w:rsidP="0046088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0F6818" w:rsidRDefault="00460887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1-12</w:t>
            </w:r>
            <w:r w:rsidR="0079123F" w:rsidRPr="00004FA8">
              <w:rPr>
                <w:sz w:val="24"/>
                <w:szCs w:val="24"/>
              </w:rPr>
              <w:t xml:space="preserve"> możliwość potwierdzenia spełniania parametru oceny jakości (chłonność) - na podstawie karty danych technicznych lub innego dokumentu wystawionego przez producenta</w:t>
            </w:r>
            <w:r w:rsidR="0079123F">
              <w:rPr>
                <w:sz w:val="24"/>
                <w:szCs w:val="24"/>
              </w:rPr>
              <w:t>.</w:t>
            </w:r>
          </w:p>
          <w:p w:rsidR="0079123F" w:rsidRPr="00004FA8" w:rsidRDefault="0079123F" w:rsidP="00C553F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t xml:space="preserve">poz. 7-8 </w:t>
            </w:r>
          </w:p>
          <w:p w:rsidR="000F6818" w:rsidRPr="00004FA8" w:rsidRDefault="000F6818" w:rsidP="00004FA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 xml:space="preserve">Czy Zamawiający dopuści możliwość zaoferowania kompresów włókninowych </w:t>
            </w:r>
            <w:r w:rsidR="00004FA8">
              <w:rPr>
                <w:sz w:val="24"/>
                <w:szCs w:val="24"/>
              </w:rPr>
              <w:t xml:space="preserve">                          </w:t>
            </w:r>
            <w:r w:rsidRPr="00004FA8">
              <w:rPr>
                <w:sz w:val="24"/>
                <w:szCs w:val="24"/>
              </w:rPr>
              <w:t>w opakowaniach a'2szt z jednoczesnym przeliczeniem zamawianych ilości?</w:t>
            </w:r>
          </w:p>
          <w:p w:rsidR="00004FA8" w:rsidRPr="00004FA8" w:rsidRDefault="00004FA8" w:rsidP="00004FA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0F6818" w:rsidRPr="00004FA8" w:rsidRDefault="0079123F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7-8 kompresów</w:t>
            </w:r>
            <w:r w:rsidR="00641120">
              <w:rPr>
                <w:sz w:val="24"/>
                <w:szCs w:val="24"/>
              </w:rPr>
              <w:t xml:space="preserve"> </w:t>
            </w:r>
            <w:r w:rsidR="00641120" w:rsidRPr="00004FA8">
              <w:rPr>
                <w:sz w:val="24"/>
                <w:szCs w:val="24"/>
              </w:rPr>
              <w:t xml:space="preserve">włókninowych </w:t>
            </w:r>
            <w:r w:rsidR="00641120">
              <w:rPr>
                <w:sz w:val="24"/>
                <w:szCs w:val="24"/>
              </w:rPr>
              <w:t xml:space="preserve">                          </w:t>
            </w:r>
            <w:r w:rsidR="00641120" w:rsidRPr="00004FA8">
              <w:rPr>
                <w:sz w:val="24"/>
                <w:szCs w:val="24"/>
              </w:rPr>
              <w:t>w opakowaniach a'2szt z jednoczesnym przeliczeniem zamawianych ilości</w:t>
            </w:r>
            <w:r w:rsidR="00641120">
              <w:rPr>
                <w:sz w:val="24"/>
                <w:szCs w:val="24"/>
              </w:rPr>
              <w:t>.</w:t>
            </w:r>
          </w:p>
          <w:p w:rsidR="0079123F" w:rsidRDefault="0079123F" w:rsidP="0079123F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t xml:space="preserve">poz. 7-8 </w:t>
            </w:r>
          </w:p>
          <w:p w:rsidR="000F6818" w:rsidRPr="00004FA8" w:rsidRDefault="000F6818" w:rsidP="00004FA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 xml:space="preserve">Czy Zamawiający dopuści możliwość zaoferowania kompresów włókninowych sterylizowanych tlenkiem etylenu?  </w:t>
            </w:r>
          </w:p>
          <w:p w:rsidR="00004FA8" w:rsidRPr="00004FA8" w:rsidRDefault="00004FA8" w:rsidP="00004FA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0F6818" w:rsidRDefault="00641120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7-8</w:t>
            </w:r>
            <w:r w:rsidRPr="00004FA8">
              <w:rPr>
                <w:sz w:val="24"/>
                <w:szCs w:val="24"/>
              </w:rPr>
              <w:t xml:space="preserve"> kompresów włókninowych sterylizowanych tlenkiem etylenu</w:t>
            </w:r>
            <w:r>
              <w:rPr>
                <w:sz w:val="24"/>
                <w:szCs w:val="24"/>
              </w:rPr>
              <w:t>.</w:t>
            </w:r>
          </w:p>
          <w:p w:rsidR="00C553F6" w:rsidRDefault="00C553F6" w:rsidP="00C553F6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lastRenderedPageBreak/>
              <w:t xml:space="preserve">poz. 10-13 </w:t>
            </w:r>
          </w:p>
          <w:p w:rsidR="000F6818" w:rsidRDefault="000F6818" w:rsidP="0064112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 xml:space="preserve">Czy Zamawiający dopuści możliwość zaoferowania kompresów gazowych i gazy sklasyfikowanych jako wyrób medyczny niejałowy w klasie I </w:t>
            </w:r>
            <w:proofErr w:type="spellStart"/>
            <w:r w:rsidRPr="00004FA8">
              <w:rPr>
                <w:sz w:val="24"/>
                <w:szCs w:val="24"/>
              </w:rPr>
              <w:t>reg</w:t>
            </w:r>
            <w:proofErr w:type="spellEnd"/>
            <w:r w:rsidRPr="00004FA8">
              <w:rPr>
                <w:sz w:val="24"/>
                <w:szCs w:val="24"/>
              </w:rPr>
              <w:t xml:space="preserve">. 4? Wyroby, które są przedmiotem oferty są produktami </w:t>
            </w:r>
            <w:proofErr w:type="spellStart"/>
            <w:r w:rsidRPr="00004FA8">
              <w:rPr>
                <w:sz w:val="24"/>
                <w:szCs w:val="24"/>
              </w:rPr>
              <w:t>niesterylnymi</w:t>
            </w:r>
            <w:proofErr w:type="spellEnd"/>
            <w:r w:rsidRPr="00004FA8">
              <w:rPr>
                <w:sz w:val="24"/>
                <w:szCs w:val="24"/>
              </w:rPr>
              <w:t xml:space="preserve">, w związku z  tym nie używa się ich </w:t>
            </w:r>
            <w:r w:rsidR="00DB7A00">
              <w:rPr>
                <w:sz w:val="24"/>
                <w:szCs w:val="24"/>
              </w:rPr>
              <w:t xml:space="preserve">                  w </w:t>
            </w:r>
            <w:r w:rsidRPr="00004FA8">
              <w:rPr>
                <w:sz w:val="24"/>
                <w:szCs w:val="24"/>
              </w:rPr>
              <w:t>zabiegach medycznych wysokiego ryzyka i nie zachodzi potrzeba, aby były sklasyfikowane w klasie II a reg.7.</w:t>
            </w:r>
          </w:p>
          <w:p w:rsidR="00004FA8" w:rsidRPr="00004FA8" w:rsidRDefault="00004FA8" w:rsidP="0064112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004FA8" w:rsidRPr="00004FA8" w:rsidRDefault="00641120" w:rsidP="00004FA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0F6818" w:rsidRPr="00004FA8" w:rsidRDefault="000F6818" w:rsidP="0064112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t>poz. 7,</w:t>
            </w:r>
            <w:r w:rsidR="00004FA8">
              <w:rPr>
                <w:sz w:val="24"/>
                <w:szCs w:val="24"/>
                <w:u w:val="single"/>
              </w:rPr>
              <w:t xml:space="preserve"> </w:t>
            </w:r>
            <w:r w:rsidRPr="00004FA8">
              <w:rPr>
                <w:sz w:val="24"/>
                <w:szCs w:val="24"/>
                <w:u w:val="single"/>
              </w:rPr>
              <w:t>8,</w:t>
            </w:r>
            <w:r w:rsidR="00004FA8">
              <w:rPr>
                <w:sz w:val="24"/>
                <w:szCs w:val="24"/>
                <w:u w:val="single"/>
              </w:rPr>
              <w:t xml:space="preserve"> </w:t>
            </w:r>
            <w:r w:rsidRPr="00004FA8">
              <w:rPr>
                <w:sz w:val="24"/>
                <w:szCs w:val="24"/>
                <w:u w:val="single"/>
              </w:rPr>
              <w:t xml:space="preserve">13 </w:t>
            </w:r>
          </w:p>
          <w:p w:rsidR="000F6818" w:rsidRPr="00004FA8" w:rsidRDefault="000F6818" w:rsidP="00004FA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>Czy Zamawiający odstąpi dla tych pozycji od wymogu podwiniętych brzegów?</w:t>
            </w:r>
          </w:p>
          <w:p w:rsidR="00004FA8" w:rsidRPr="00004FA8" w:rsidRDefault="00004FA8" w:rsidP="00004FA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CD003A" w:rsidRPr="00004FA8" w:rsidRDefault="00CD003A" w:rsidP="00CD00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CD003A" w:rsidRDefault="00CD003A" w:rsidP="00CD003A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t xml:space="preserve">poz. 13 </w:t>
            </w:r>
          </w:p>
          <w:p w:rsidR="000F6818" w:rsidRPr="00004FA8" w:rsidRDefault="000F6818" w:rsidP="00004FA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 xml:space="preserve">Prosimy o przeniesienie </w:t>
            </w:r>
            <w:r w:rsidR="00CA14B6">
              <w:rPr>
                <w:sz w:val="24"/>
                <w:szCs w:val="24"/>
              </w:rPr>
              <w:t xml:space="preserve">tej pozycji do innego pakietu. </w:t>
            </w:r>
            <w:r w:rsidRPr="00004FA8">
              <w:rPr>
                <w:sz w:val="24"/>
                <w:szCs w:val="24"/>
              </w:rPr>
              <w:t>Podział taki zwiększy konkurencyjność postępowania i umożliwi Zamawiającemu wybór faktycznie korzystnej oferty.</w:t>
            </w:r>
          </w:p>
          <w:p w:rsidR="00004FA8" w:rsidRPr="00004FA8" w:rsidRDefault="00004FA8" w:rsidP="00004FA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CD003A" w:rsidRPr="00004FA8" w:rsidRDefault="00CD003A" w:rsidP="00CD00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0F6818" w:rsidRPr="00004FA8" w:rsidRDefault="000F6818" w:rsidP="00CD003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t>PAKIET NR 5</w:t>
            </w:r>
          </w:p>
          <w:p w:rsidR="000F6818" w:rsidRPr="00004FA8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FA8">
              <w:rPr>
                <w:sz w:val="24"/>
                <w:szCs w:val="24"/>
                <w:u w:val="single"/>
              </w:rPr>
              <w:t xml:space="preserve">poz. nr 2 </w:t>
            </w:r>
          </w:p>
          <w:p w:rsidR="000F6818" w:rsidRPr="00004FA8" w:rsidRDefault="000F6818" w:rsidP="00DB7A0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>Czy Zamawiający dopuści możliwość zaoferowania opatrunku w rozmiarze 10x10cm? Pozostałe parametry bez zmian.</w:t>
            </w:r>
          </w:p>
          <w:p w:rsidR="00004FA8" w:rsidRPr="00004FA8" w:rsidRDefault="00004FA8" w:rsidP="00DB7A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CD003A" w:rsidRPr="00004FA8" w:rsidRDefault="00CD003A" w:rsidP="00CD003A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5 poz. 2 </w:t>
            </w:r>
            <w:r w:rsidRPr="00004FA8">
              <w:rPr>
                <w:sz w:val="24"/>
                <w:szCs w:val="24"/>
              </w:rPr>
              <w:t>opatrun</w:t>
            </w:r>
            <w:r>
              <w:rPr>
                <w:sz w:val="24"/>
                <w:szCs w:val="24"/>
              </w:rPr>
              <w:t>e</w:t>
            </w:r>
            <w:r w:rsidRPr="00004FA8">
              <w:rPr>
                <w:sz w:val="24"/>
                <w:szCs w:val="24"/>
              </w:rPr>
              <w:t>k w rozmiarze 10x10cm</w:t>
            </w:r>
            <w:r w:rsidR="007173D9">
              <w:rPr>
                <w:sz w:val="24"/>
                <w:szCs w:val="24"/>
              </w:rPr>
              <w:t>.</w:t>
            </w:r>
            <w:r w:rsidRPr="00004FA8">
              <w:rPr>
                <w:sz w:val="24"/>
                <w:szCs w:val="24"/>
              </w:rPr>
              <w:t xml:space="preserve"> Pozostałe parametry bez zmian.</w:t>
            </w:r>
          </w:p>
          <w:p w:rsidR="00CD003A" w:rsidRPr="00004FA8" w:rsidRDefault="00CD003A" w:rsidP="00CD003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6818" w:rsidRPr="00DB7A00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B7A00">
              <w:rPr>
                <w:sz w:val="24"/>
                <w:szCs w:val="24"/>
                <w:u w:val="single"/>
              </w:rPr>
              <w:t xml:space="preserve">poz. nr 4 </w:t>
            </w:r>
          </w:p>
          <w:p w:rsidR="000F6818" w:rsidRPr="00004FA8" w:rsidRDefault="000F6818" w:rsidP="00DB7A0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>Czy Zamawiający dopuści możliwość zaoferowania opatrunku w rozmiarze 12x25cm? Pozostałe parametry bez zmian.</w:t>
            </w:r>
          </w:p>
          <w:p w:rsidR="00DB7A00" w:rsidRPr="00004FA8" w:rsidRDefault="00DB7A00" w:rsidP="00DB7A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C553F6" w:rsidRPr="00004FA8" w:rsidRDefault="00C553F6" w:rsidP="00C553F6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5 poz. 4 </w:t>
            </w:r>
            <w:r w:rsidRPr="00004FA8">
              <w:rPr>
                <w:sz w:val="24"/>
                <w:szCs w:val="24"/>
              </w:rPr>
              <w:t>opatrun</w:t>
            </w:r>
            <w:r>
              <w:rPr>
                <w:sz w:val="24"/>
                <w:szCs w:val="24"/>
              </w:rPr>
              <w:t>e</w:t>
            </w:r>
            <w:r w:rsidRPr="00004FA8">
              <w:rPr>
                <w:sz w:val="24"/>
                <w:szCs w:val="24"/>
              </w:rPr>
              <w:t>k w rozmiarze 12x25cm</w:t>
            </w:r>
            <w:r w:rsidR="007173D9">
              <w:rPr>
                <w:sz w:val="24"/>
                <w:szCs w:val="24"/>
              </w:rPr>
              <w:t>.</w:t>
            </w:r>
            <w:r w:rsidRPr="00004FA8">
              <w:rPr>
                <w:sz w:val="24"/>
                <w:szCs w:val="24"/>
              </w:rPr>
              <w:t xml:space="preserve"> Pozostałe parametry bez zmian.</w:t>
            </w:r>
          </w:p>
          <w:p w:rsidR="000F6818" w:rsidRDefault="000F6818" w:rsidP="00C553F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6818" w:rsidRPr="00DB7A00" w:rsidRDefault="000F6818" w:rsidP="00C553F6">
            <w:pPr>
              <w:spacing w:after="120"/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DB7A00">
              <w:rPr>
                <w:sz w:val="24"/>
                <w:szCs w:val="24"/>
                <w:u w:val="single"/>
              </w:rPr>
              <w:t>PAKIET NR 12</w:t>
            </w:r>
          </w:p>
          <w:p w:rsidR="000F6818" w:rsidRPr="00DB7A00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B7A00">
              <w:rPr>
                <w:sz w:val="24"/>
                <w:szCs w:val="24"/>
                <w:u w:val="single"/>
              </w:rPr>
              <w:t xml:space="preserve">poz. nr 3 </w:t>
            </w:r>
          </w:p>
          <w:p w:rsidR="000F6818" w:rsidRPr="00004FA8" w:rsidRDefault="000F6818" w:rsidP="00DB7A0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>Czy Zamawiający dopuści plaster z opatrunkiem w kolorze cielistym?</w:t>
            </w:r>
          </w:p>
          <w:p w:rsidR="00DB7A00" w:rsidRPr="00004FA8" w:rsidRDefault="00DB7A00" w:rsidP="00DB7A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5F6F76" w:rsidRDefault="005F6F76" w:rsidP="005F6F76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Pakiet nr 12 nie dotyczy plastrów. </w:t>
            </w:r>
          </w:p>
          <w:p w:rsidR="000F6818" w:rsidRDefault="00C553F6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5F6F76">
              <w:rPr>
                <w:b/>
                <w:sz w:val="24"/>
                <w:szCs w:val="24"/>
              </w:rPr>
              <w:t xml:space="preserve">w Pakiecie nr </w:t>
            </w:r>
            <w:r w:rsidR="005F6F76" w:rsidRPr="005F6F76">
              <w:rPr>
                <w:b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="00293D90">
              <w:rPr>
                <w:sz w:val="24"/>
                <w:szCs w:val="24"/>
              </w:rPr>
              <w:t xml:space="preserve">poz. 3 </w:t>
            </w:r>
            <w:r w:rsidRPr="00004FA8">
              <w:rPr>
                <w:sz w:val="24"/>
                <w:szCs w:val="24"/>
              </w:rPr>
              <w:t>plaster z opatrunkiem w kolorze cielistym</w:t>
            </w:r>
            <w:r>
              <w:rPr>
                <w:sz w:val="24"/>
                <w:szCs w:val="24"/>
              </w:rPr>
              <w:t>.</w:t>
            </w:r>
          </w:p>
          <w:p w:rsidR="00C553F6" w:rsidRPr="00004FA8" w:rsidRDefault="00C553F6" w:rsidP="00C553F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6818" w:rsidRPr="00DB7A00" w:rsidRDefault="000F6818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B7A00">
              <w:rPr>
                <w:sz w:val="24"/>
                <w:szCs w:val="24"/>
                <w:u w:val="single"/>
              </w:rPr>
              <w:t xml:space="preserve">poz. nr 3 </w:t>
            </w:r>
          </w:p>
          <w:p w:rsidR="000F6818" w:rsidRPr="00004FA8" w:rsidRDefault="000F6818" w:rsidP="00DB7A0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04FA8">
              <w:rPr>
                <w:sz w:val="24"/>
                <w:szCs w:val="24"/>
              </w:rPr>
              <w:t xml:space="preserve">Czy Zamawiający dopuści plaster z opatrunkiem o długości 5m z podaniem ceny jednostkowej z </w:t>
            </w:r>
            <w:proofErr w:type="spellStart"/>
            <w:r w:rsidRPr="00004FA8">
              <w:rPr>
                <w:sz w:val="24"/>
                <w:szCs w:val="24"/>
              </w:rPr>
              <w:t>mb</w:t>
            </w:r>
            <w:proofErr w:type="spellEnd"/>
            <w:r w:rsidRPr="00004FA8">
              <w:rPr>
                <w:sz w:val="24"/>
                <w:szCs w:val="24"/>
              </w:rPr>
              <w:t>.?</w:t>
            </w:r>
          </w:p>
          <w:p w:rsidR="00293D90" w:rsidRDefault="00293D90" w:rsidP="00DB7A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293D90" w:rsidRDefault="00293D90" w:rsidP="00DB7A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293D90" w:rsidRDefault="00293D90" w:rsidP="00DB7A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DB7A00" w:rsidRPr="00004FA8" w:rsidRDefault="00DB7A00" w:rsidP="00DB7A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04FA8">
              <w:rPr>
                <w:b/>
                <w:sz w:val="24"/>
                <w:szCs w:val="24"/>
              </w:rPr>
              <w:t>Odp.:</w:t>
            </w:r>
          </w:p>
          <w:p w:rsidR="005F6F76" w:rsidRDefault="005F6F76" w:rsidP="005F6F76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Pakiet nr 12 nie dotyczy plastrów. </w:t>
            </w:r>
          </w:p>
          <w:p w:rsidR="000F6818" w:rsidRPr="00004FA8" w:rsidRDefault="00C553F6" w:rsidP="00293D9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293D90">
              <w:rPr>
                <w:b/>
                <w:sz w:val="24"/>
                <w:szCs w:val="24"/>
              </w:rPr>
              <w:t xml:space="preserve">w Pakiecie nr </w:t>
            </w:r>
            <w:r w:rsidR="00293D90" w:rsidRPr="00293D90">
              <w:rPr>
                <w:b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poz. 3</w:t>
            </w:r>
            <w:r w:rsidRPr="00004FA8">
              <w:rPr>
                <w:sz w:val="24"/>
                <w:szCs w:val="24"/>
              </w:rPr>
              <w:t xml:space="preserve"> plaster z opatrunkiem o długości 5m </w:t>
            </w:r>
            <w:r>
              <w:rPr>
                <w:sz w:val="24"/>
                <w:szCs w:val="24"/>
              </w:rPr>
              <w:t xml:space="preserve">                          </w:t>
            </w:r>
            <w:r w:rsidRPr="00004FA8">
              <w:rPr>
                <w:sz w:val="24"/>
                <w:szCs w:val="24"/>
              </w:rPr>
              <w:t xml:space="preserve">z podaniem ceny jednostkowej z </w:t>
            </w:r>
            <w:proofErr w:type="spellStart"/>
            <w:r w:rsidRPr="00004FA8">
              <w:rPr>
                <w:sz w:val="24"/>
                <w:szCs w:val="24"/>
              </w:rPr>
              <w:t>mb</w:t>
            </w:r>
            <w:proofErr w:type="spellEnd"/>
            <w:r w:rsidRPr="00004FA8">
              <w:rPr>
                <w:sz w:val="24"/>
                <w:szCs w:val="24"/>
              </w:rPr>
              <w:t>.</w:t>
            </w:r>
          </w:p>
        </w:tc>
      </w:tr>
    </w:tbl>
    <w:p w:rsidR="008E6BBF" w:rsidRDefault="008E6BBF" w:rsidP="008E6BBF">
      <w:pPr>
        <w:jc w:val="right"/>
        <w:rPr>
          <w:i/>
          <w:sz w:val="24"/>
          <w:szCs w:val="24"/>
        </w:rPr>
      </w:pPr>
    </w:p>
    <w:p w:rsidR="008E6BBF" w:rsidRDefault="008E6BBF" w:rsidP="008E6BBF">
      <w:pPr>
        <w:jc w:val="right"/>
        <w:rPr>
          <w:i/>
          <w:sz w:val="24"/>
          <w:szCs w:val="24"/>
        </w:rPr>
      </w:pPr>
    </w:p>
    <w:p w:rsidR="00293D90" w:rsidRDefault="00293D90" w:rsidP="008E6BBF">
      <w:pPr>
        <w:jc w:val="right"/>
        <w:rPr>
          <w:i/>
          <w:sz w:val="24"/>
          <w:szCs w:val="24"/>
        </w:rPr>
      </w:pPr>
    </w:p>
    <w:p w:rsidR="008E6BBF" w:rsidRPr="00E945D1" w:rsidRDefault="008E6BBF" w:rsidP="008E6BB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E945D1">
        <w:rPr>
          <w:i/>
          <w:sz w:val="24"/>
          <w:szCs w:val="24"/>
        </w:rPr>
        <w:t xml:space="preserve">amawiający </w:t>
      </w:r>
    </w:p>
    <w:p w:rsidR="008E6BBF" w:rsidRPr="00E945D1" w:rsidRDefault="008E6BBF" w:rsidP="008E6BBF">
      <w:pPr>
        <w:jc w:val="right"/>
        <w:rPr>
          <w:i/>
          <w:sz w:val="24"/>
          <w:szCs w:val="24"/>
        </w:rPr>
      </w:pPr>
    </w:p>
    <w:p w:rsidR="008E6BBF" w:rsidRPr="00E945D1" w:rsidRDefault="008E6BBF" w:rsidP="008E6BBF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BE7BFD" w:rsidRPr="00004FA8" w:rsidRDefault="008E6BBF" w:rsidP="008E6BBF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004FA8" w:rsidSect="007173D9">
      <w:footerReference w:type="even" r:id="rId7"/>
      <w:footerReference w:type="default" r:id="rId8"/>
      <w:footerReference w:type="first" r:id="rId9"/>
      <w:pgSz w:w="11906" w:h="16838" w:code="9"/>
      <w:pgMar w:top="709" w:right="1418" w:bottom="1276" w:left="1418" w:header="708" w:footer="5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8BD" w:rsidRDefault="006578BD">
      <w:r>
        <w:separator/>
      </w:r>
    </w:p>
  </w:endnote>
  <w:endnote w:type="continuationSeparator" w:id="0">
    <w:p w:rsidR="006578BD" w:rsidRDefault="00657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4B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4BD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44BD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B15BE" w:rsidRPr="00FB15BE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8BD" w:rsidRDefault="006578BD">
      <w:r>
        <w:separator/>
      </w:r>
    </w:p>
  </w:footnote>
  <w:footnote w:type="continuationSeparator" w:id="0">
    <w:p w:rsidR="006578BD" w:rsidRDefault="006578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A1B583E"/>
    <w:multiLevelType w:val="hybridMultilevel"/>
    <w:tmpl w:val="AF5A95FC"/>
    <w:lvl w:ilvl="0" w:tplc="ADAAF4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F6818"/>
    <w:rsid w:val="00004FA8"/>
    <w:rsid w:val="00031374"/>
    <w:rsid w:val="000A1097"/>
    <w:rsid w:val="000E2A8F"/>
    <w:rsid w:val="000F6818"/>
    <w:rsid w:val="0012774F"/>
    <w:rsid w:val="00131752"/>
    <w:rsid w:val="00144B7A"/>
    <w:rsid w:val="00180C6E"/>
    <w:rsid w:val="00293D90"/>
    <w:rsid w:val="0029606A"/>
    <w:rsid w:val="00344BDE"/>
    <w:rsid w:val="00460887"/>
    <w:rsid w:val="004848F3"/>
    <w:rsid w:val="00495650"/>
    <w:rsid w:val="004A75F2"/>
    <w:rsid w:val="005144A9"/>
    <w:rsid w:val="00520165"/>
    <w:rsid w:val="005B1B08"/>
    <w:rsid w:val="005F6F76"/>
    <w:rsid w:val="00632C3C"/>
    <w:rsid w:val="00641120"/>
    <w:rsid w:val="006578BD"/>
    <w:rsid w:val="00662BDB"/>
    <w:rsid w:val="006A5DF1"/>
    <w:rsid w:val="006B7198"/>
    <w:rsid w:val="006D4AB3"/>
    <w:rsid w:val="006F3B81"/>
    <w:rsid w:val="007036EC"/>
    <w:rsid w:val="007173D9"/>
    <w:rsid w:val="007204DA"/>
    <w:rsid w:val="0079123F"/>
    <w:rsid w:val="007D7198"/>
    <w:rsid w:val="00864A4B"/>
    <w:rsid w:val="00870F9F"/>
    <w:rsid w:val="008804B6"/>
    <w:rsid w:val="00897AB0"/>
    <w:rsid w:val="008A3553"/>
    <w:rsid w:val="008B3940"/>
    <w:rsid w:val="008E6BBF"/>
    <w:rsid w:val="00975DA5"/>
    <w:rsid w:val="00A3113B"/>
    <w:rsid w:val="00A905AC"/>
    <w:rsid w:val="00BA6584"/>
    <w:rsid w:val="00BE7BFD"/>
    <w:rsid w:val="00C370F2"/>
    <w:rsid w:val="00C44EEC"/>
    <w:rsid w:val="00C553F6"/>
    <w:rsid w:val="00CA14B6"/>
    <w:rsid w:val="00CA253E"/>
    <w:rsid w:val="00CD003A"/>
    <w:rsid w:val="00D22FFA"/>
    <w:rsid w:val="00D8461B"/>
    <w:rsid w:val="00D915F2"/>
    <w:rsid w:val="00DB7A0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0E99"/>
    <w:rsid w:val="00F32AF8"/>
    <w:rsid w:val="00FB15B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0E99"/>
  </w:style>
  <w:style w:type="paragraph" w:styleId="Nagwek1">
    <w:name w:val="heading 1"/>
    <w:basedOn w:val="Normalny"/>
    <w:next w:val="Normalny"/>
    <w:link w:val="Nagwek1Znak"/>
    <w:qFormat/>
    <w:rsid w:val="00EC0E9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0E9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0E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0E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0E99"/>
  </w:style>
  <w:style w:type="paragraph" w:styleId="Tekstpodstawowywcity">
    <w:name w:val="Body Text Indent"/>
    <w:basedOn w:val="Normalny"/>
    <w:rsid w:val="00EC0E9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C0E9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C0E9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C0E99"/>
    <w:rPr>
      <w:sz w:val="28"/>
    </w:rPr>
  </w:style>
  <w:style w:type="paragraph" w:styleId="Tekstpodstawowywcity3">
    <w:name w:val="Body Text Indent 3"/>
    <w:basedOn w:val="Normalny"/>
    <w:rsid w:val="00EC0E9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04FA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04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493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2023-06-29T07:27:00Z</cp:lastPrinted>
  <dcterms:created xsi:type="dcterms:W3CDTF">2023-06-29T10:01:00Z</dcterms:created>
  <dcterms:modified xsi:type="dcterms:W3CDTF">2023-06-29T10:01:00Z</dcterms:modified>
</cp:coreProperties>
</file>