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347" w:rsidRPr="00DA2AC1" w:rsidRDefault="00A63347" w:rsidP="00A6334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A63347" w:rsidRPr="00DA2AC1" w:rsidRDefault="00A63347" w:rsidP="00A6334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A63347" w:rsidRPr="00DA2AC1" w:rsidRDefault="00A63347" w:rsidP="00A6334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A63347" w:rsidRPr="00DA2AC1" w:rsidRDefault="00A63347" w:rsidP="00A6334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63347" w:rsidRPr="00DA2AC1" w:rsidRDefault="00A63347" w:rsidP="00A6334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E049E1">
        <w:rPr>
          <w:sz w:val="24"/>
          <w:szCs w:val="24"/>
        </w:rPr>
        <w:t>9</w:t>
      </w:r>
    </w:p>
    <w:p w:rsidR="00A63347" w:rsidRDefault="00A63347" w:rsidP="00A63347"/>
    <w:p w:rsidR="00EE37AD" w:rsidRDefault="00EE37AD" w:rsidP="00A63347"/>
    <w:p w:rsidR="004616EF" w:rsidRPr="0030748E" w:rsidRDefault="004616EF" w:rsidP="00A63347"/>
    <w:p w:rsidR="00A63347" w:rsidRPr="001566D5" w:rsidRDefault="00A63347" w:rsidP="00A63347"/>
    <w:p w:rsidR="00A63347" w:rsidRDefault="00A63347" w:rsidP="00A633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A63347" w:rsidRDefault="00A63347" w:rsidP="00A633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A63347" w:rsidRDefault="00A63347" w:rsidP="00A6334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63347" w:rsidRDefault="00A63347" w:rsidP="00A6334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E37AD" w:rsidRDefault="00EE37AD" w:rsidP="00A6334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63347" w:rsidRDefault="00A63347" w:rsidP="00A633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A63347" w:rsidRDefault="00A63347" w:rsidP="00A633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983C74">
        <w:rPr>
          <w:rFonts w:ascii="Times New Roman" w:hAnsi="Times New Roman"/>
          <w:sz w:val="24"/>
          <w:szCs w:val="24"/>
        </w:rPr>
        <w:t>3</w:t>
      </w:r>
    </w:p>
    <w:p w:rsidR="00A63347" w:rsidRDefault="00A63347" w:rsidP="00A63347">
      <w:pPr>
        <w:jc w:val="both"/>
        <w:rPr>
          <w:i/>
          <w:sz w:val="22"/>
          <w:szCs w:val="22"/>
        </w:rPr>
      </w:pPr>
    </w:p>
    <w:p w:rsidR="00A63347" w:rsidRPr="00406690" w:rsidRDefault="00A63347" w:rsidP="00A6334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A63347" w:rsidRPr="00406690" w:rsidRDefault="00A63347" w:rsidP="00A6334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A63347" w:rsidRPr="00044ACC" w:rsidRDefault="00A63347" w:rsidP="00A63347">
      <w:pPr>
        <w:ind w:left="851" w:hanging="851"/>
        <w:jc w:val="both"/>
        <w:rPr>
          <w:b/>
          <w:i/>
          <w:sz w:val="22"/>
          <w:szCs w:val="22"/>
        </w:rPr>
      </w:pPr>
      <w:r w:rsidRPr="00044ACC">
        <w:rPr>
          <w:bCs/>
          <w:i/>
          <w:sz w:val="22"/>
          <w:szCs w:val="22"/>
        </w:rPr>
        <w:t xml:space="preserve">           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>Dostawa rękawic diagnostycznych i chirurgicznych”</w:t>
      </w:r>
      <w:r w:rsidRPr="00044ACC">
        <w:rPr>
          <w:bCs/>
          <w:i/>
          <w:sz w:val="22"/>
          <w:szCs w:val="22"/>
        </w:rPr>
        <w:t>;</w:t>
      </w:r>
      <w:r w:rsidRPr="00044ACC">
        <w:rPr>
          <w:bCs/>
          <w:sz w:val="22"/>
          <w:szCs w:val="22"/>
        </w:rPr>
        <w:t xml:space="preserve"> </w:t>
      </w:r>
      <w:r w:rsidRPr="00044ACC">
        <w:rPr>
          <w:bCs/>
          <w:i/>
          <w:sz w:val="22"/>
          <w:szCs w:val="22"/>
        </w:rPr>
        <w:t>nr postępowania:</w:t>
      </w:r>
      <w:r w:rsidRPr="00044ACC">
        <w:rPr>
          <w:b/>
          <w:i/>
          <w:sz w:val="22"/>
          <w:szCs w:val="22"/>
        </w:rPr>
        <w:t xml:space="preserve"> AZP/13/P/2023</w:t>
      </w:r>
    </w:p>
    <w:p w:rsidR="00A63347" w:rsidRDefault="00A63347" w:rsidP="00A63347">
      <w:pPr>
        <w:jc w:val="both"/>
        <w:rPr>
          <w:b/>
          <w:sz w:val="22"/>
          <w:szCs w:val="22"/>
        </w:rPr>
      </w:pPr>
    </w:p>
    <w:p w:rsidR="00A63347" w:rsidRDefault="00A63347" w:rsidP="00A63347">
      <w:pPr>
        <w:jc w:val="both"/>
        <w:rPr>
          <w:sz w:val="24"/>
          <w:szCs w:val="24"/>
        </w:rPr>
      </w:pPr>
    </w:p>
    <w:p w:rsidR="00A63347" w:rsidRPr="001566D5" w:rsidRDefault="00A63347" w:rsidP="00A6334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917EA" w:rsidRPr="00E935D6" w:rsidTr="00E931A8">
        <w:tc>
          <w:tcPr>
            <w:tcW w:w="9356" w:type="dxa"/>
            <w:shd w:val="clear" w:color="auto" w:fill="auto"/>
          </w:tcPr>
          <w:p w:rsidR="00C917EA" w:rsidRPr="00983C74" w:rsidRDefault="00C917EA" w:rsidP="00E931A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83C74">
              <w:rPr>
                <w:sz w:val="24"/>
                <w:szCs w:val="24"/>
                <w:u w:val="single"/>
              </w:rPr>
              <w:t xml:space="preserve">Pakiet 2           </w:t>
            </w:r>
          </w:p>
          <w:p w:rsidR="00C917EA" w:rsidRDefault="00C917EA" w:rsidP="00734B5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83C74">
              <w:rPr>
                <w:sz w:val="24"/>
                <w:szCs w:val="24"/>
              </w:rPr>
              <w:t xml:space="preserve">Czy zamawiający dopuści rękawice o grubości na palcu min. 0,10 mm pakowane po </w:t>
            </w:r>
            <w:r w:rsidR="00983C74">
              <w:rPr>
                <w:sz w:val="24"/>
                <w:szCs w:val="24"/>
              </w:rPr>
              <w:t xml:space="preserve">                   </w:t>
            </w:r>
            <w:r w:rsidRPr="00983C74">
              <w:rPr>
                <w:sz w:val="24"/>
                <w:szCs w:val="24"/>
              </w:rPr>
              <w:t>150 szt</w:t>
            </w:r>
            <w:r w:rsidR="00983C74">
              <w:rPr>
                <w:sz w:val="24"/>
                <w:szCs w:val="24"/>
              </w:rPr>
              <w:t>.</w:t>
            </w:r>
            <w:r w:rsidRPr="00983C74">
              <w:rPr>
                <w:sz w:val="24"/>
                <w:szCs w:val="24"/>
              </w:rPr>
              <w:t xml:space="preserve"> z odpowiednim przeliczeniem ilości?</w:t>
            </w:r>
          </w:p>
          <w:p w:rsidR="00983C74" w:rsidRPr="00983C74" w:rsidRDefault="00983C74" w:rsidP="00734B5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83C74">
              <w:rPr>
                <w:b/>
                <w:sz w:val="24"/>
                <w:szCs w:val="24"/>
              </w:rPr>
              <w:t>Odp.:</w:t>
            </w:r>
          </w:p>
          <w:p w:rsidR="00983C74" w:rsidRPr="00983C74" w:rsidRDefault="004616EF" w:rsidP="00734B50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 zaoferowanych rękawic.</w:t>
            </w:r>
          </w:p>
          <w:p w:rsidR="00C917EA" w:rsidRPr="00C917EA" w:rsidRDefault="00C917EA" w:rsidP="00E931A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EE37AD" w:rsidRDefault="00EE37AD" w:rsidP="00EE37AD">
      <w:pPr>
        <w:jc w:val="right"/>
        <w:rPr>
          <w:i/>
          <w:sz w:val="24"/>
          <w:szCs w:val="24"/>
        </w:rPr>
      </w:pPr>
    </w:p>
    <w:p w:rsidR="00734B50" w:rsidRDefault="00734B50" w:rsidP="00EE37AD">
      <w:pPr>
        <w:jc w:val="right"/>
        <w:rPr>
          <w:i/>
          <w:sz w:val="24"/>
          <w:szCs w:val="24"/>
        </w:rPr>
      </w:pPr>
    </w:p>
    <w:p w:rsidR="00EE37AD" w:rsidRPr="00E945D1" w:rsidRDefault="00EE37AD" w:rsidP="00EE37AD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EE37AD" w:rsidRPr="00E945D1" w:rsidRDefault="00EE37AD" w:rsidP="00EE37AD">
      <w:pPr>
        <w:jc w:val="right"/>
        <w:rPr>
          <w:i/>
          <w:sz w:val="24"/>
          <w:szCs w:val="24"/>
        </w:rPr>
      </w:pPr>
    </w:p>
    <w:p w:rsidR="00EE37AD" w:rsidRPr="00E945D1" w:rsidRDefault="00EE37AD" w:rsidP="00EE37AD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EE37AD" w:rsidRPr="0037181E" w:rsidRDefault="00EE37AD" w:rsidP="00EE37AD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4616EF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866" w:rsidRDefault="00617866">
      <w:r>
        <w:separator/>
      </w:r>
    </w:p>
  </w:endnote>
  <w:endnote w:type="continuationSeparator" w:id="0">
    <w:p w:rsidR="00617866" w:rsidRDefault="00617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23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232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E232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72AFE" w:rsidRPr="00D72AF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866" w:rsidRDefault="00617866">
      <w:r>
        <w:separator/>
      </w:r>
    </w:p>
  </w:footnote>
  <w:footnote w:type="continuationSeparator" w:id="0">
    <w:p w:rsidR="00617866" w:rsidRDefault="00617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0DB5F86"/>
    <w:multiLevelType w:val="hybridMultilevel"/>
    <w:tmpl w:val="50567636"/>
    <w:lvl w:ilvl="0" w:tplc="D570C1B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917EA"/>
    <w:rsid w:val="00031374"/>
    <w:rsid w:val="000848FF"/>
    <w:rsid w:val="000A1097"/>
    <w:rsid w:val="000E2A8F"/>
    <w:rsid w:val="0012774F"/>
    <w:rsid w:val="00144B7A"/>
    <w:rsid w:val="00180C6E"/>
    <w:rsid w:val="00226FD5"/>
    <w:rsid w:val="0029606A"/>
    <w:rsid w:val="003940B5"/>
    <w:rsid w:val="003E232B"/>
    <w:rsid w:val="004616EF"/>
    <w:rsid w:val="004848F3"/>
    <w:rsid w:val="004A75F2"/>
    <w:rsid w:val="005144A9"/>
    <w:rsid w:val="00520165"/>
    <w:rsid w:val="005B1B08"/>
    <w:rsid w:val="00617866"/>
    <w:rsid w:val="00632C3C"/>
    <w:rsid w:val="00662BDB"/>
    <w:rsid w:val="006A5DF1"/>
    <w:rsid w:val="006B7198"/>
    <w:rsid w:val="006D4AB3"/>
    <w:rsid w:val="006F3B81"/>
    <w:rsid w:val="007314EB"/>
    <w:rsid w:val="00734B50"/>
    <w:rsid w:val="007D7198"/>
    <w:rsid w:val="00864A4B"/>
    <w:rsid w:val="00870F9F"/>
    <w:rsid w:val="008804B6"/>
    <w:rsid w:val="00897AB0"/>
    <w:rsid w:val="008A3553"/>
    <w:rsid w:val="00983C74"/>
    <w:rsid w:val="00A63347"/>
    <w:rsid w:val="00A905AC"/>
    <w:rsid w:val="00B1306E"/>
    <w:rsid w:val="00B503CC"/>
    <w:rsid w:val="00BA6584"/>
    <w:rsid w:val="00BE7BFD"/>
    <w:rsid w:val="00C370F2"/>
    <w:rsid w:val="00C44EEC"/>
    <w:rsid w:val="00C917EA"/>
    <w:rsid w:val="00D22FFA"/>
    <w:rsid w:val="00D72AFE"/>
    <w:rsid w:val="00D8461B"/>
    <w:rsid w:val="00D915F2"/>
    <w:rsid w:val="00DA783F"/>
    <w:rsid w:val="00DF32E8"/>
    <w:rsid w:val="00DF53CA"/>
    <w:rsid w:val="00E049E1"/>
    <w:rsid w:val="00E21B49"/>
    <w:rsid w:val="00E2789F"/>
    <w:rsid w:val="00E72428"/>
    <w:rsid w:val="00E74BC3"/>
    <w:rsid w:val="00E935D6"/>
    <w:rsid w:val="00EA14B3"/>
    <w:rsid w:val="00EA416E"/>
    <w:rsid w:val="00EE37AD"/>
    <w:rsid w:val="00FB19C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48FF"/>
  </w:style>
  <w:style w:type="paragraph" w:styleId="Nagwek1">
    <w:name w:val="heading 1"/>
    <w:basedOn w:val="Normalny"/>
    <w:next w:val="Normalny"/>
    <w:link w:val="Nagwek1Znak"/>
    <w:qFormat/>
    <w:rsid w:val="000848F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848F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848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848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848FF"/>
  </w:style>
  <w:style w:type="paragraph" w:styleId="Tekstpodstawowywcity">
    <w:name w:val="Body Text Indent"/>
    <w:basedOn w:val="Normalny"/>
    <w:rsid w:val="000848F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848F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848F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848FF"/>
    <w:rPr>
      <w:sz w:val="28"/>
    </w:rPr>
  </w:style>
  <w:style w:type="paragraph" w:styleId="Tekstpodstawowywcity3">
    <w:name w:val="Body Text Indent 3"/>
    <w:basedOn w:val="Normalny"/>
    <w:rsid w:val="000848F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6334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633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2023-06-29T09:37:00Z</cp:lastPrinted>
  <dcterms:created xsi:type="dcterms:W3CDTF">2023-06-29T11:45:00Z</dcterms:created>
  <dcterms:modified xsi:type="dcterms:W3CDTF">2023-06-29T11:45:00Z</dcterms:modified>
</cp:coreProperties>
</file>