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EB7" w:rsidRPr="00DA2AC1" w:rsidRDefault="00DC0EB7" w:rsidP="00DC0EB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DC0EB7" w:rsidRPr="00DA2AC1" w:rsidRDefault="00DC0EB7" w:rsidP="00DC0EB7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DC0EB7" w:rsidRPr="00DA2AC1" w:rsidRDefault="00DC0EB7" w:rsidP="00DC0EB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DC0EB7" w:rsidRPr="00DA2AC1" w:rsidRDefault="00DC0EB7" w:rsidP="00DC0EB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DC0EB7" w:rsidRPr="00DA2AC1" w:rsidRDefault="00DC0EB7" w:rsidP="00DC0EB7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13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06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923058">
        <w:rPr>
          <w:sz w:val="24"/>
          <w:szCs w:val="24"/>
        </w:rPr>
        <w:t>9</w:t>
      </w:r>
    </w:p>
    <w:p w:rsidR="00DC0EB7" w:rsidRDefault="00DC0EB7" w:rsidP="00DC0EB7"/>
    <w:p w:rsidR="00DC0EB7" w:rsidRDefault="00DC0EB7" w:rsidP="00DC0EB7"/>
    <w:p w:rsidR="00B00756" w:rsidRPr="0030748E" w:rsidRDefault="00B00756" w:rsidP="00DC0EB7"/>
    <w:p w:rsidR="00DC0EB7" w:rsidRPr="001566D5" w:rsidRDefault="00DC0EB7" w:rsidP="00DC0EB7"/>
    <w:p w:rsidR="00DC0EB7" w:rsidRDefault="00DC0EB7" w:rsidP="00DC0EB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DC0EB7" w:rsidRDefault="00DC0EB7" w:rsidP="00DC0EB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DC0EB7" w:rsidRDefault="00DC0EB7" w:rsidP="00DC0EB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C0EB7" w:rsidRDefault="00DC0EB7" w:rsidP="00DC0EB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EC340D" w:rsidRDefault="00EC340D" w:rsidP="00DC0EB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C0EB7" w:rsidRDefault="00DC0EB7" w:rsidP="00DC0EB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C0EB7" w:rsidRDefault="00DC0EB7" w:rsidP="00DC0EB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DC0EB7" w:rsidRDefault="00DC0EB7" w:rsidP="00DC0EB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- 4</w:t>
      </w:r>
    </w:p>
    <w:p w:rsidR="00DC0EB7" w:rsidRDefault="00DC0EB7" w:rsidP="00DC0EB7">
      <w:pPr>
        <w:jc w:val="both"/>
        <w:rPr>
          <w:i/>
          <w:sz w:val="22"/>
          <w:szCs w:val="22"/>
        </w:rPr>
      </w:pPr>
    </w:p>
    <w:p w:rsidR="00DC0EB7" w:rsidRPr="00406690" w:rsidRDefault="00DC0EB7" w:rsidP="00DC0EB7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DC0EB7" w:rsidRPr="00406690" w:rsidRDefault="00DC0EB7" w:rsidP="00DC0EB7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  <w:r w:rsidRPr="00406690">
        <w:rPr>
          <w:i/>
          <w:sz w:val="22"/>
          <w:szCs w:val="22"/>
        </w:rPr>
        <w:t xml:space="preserve">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DC0EB7" w:rsidRPr="00044ACC" w:rsidRDefault="00DC0EB7" w:rsidP="00DC0EB7">
      <w:pPr>
        <w:ind w:left="851" w:hanging="851"/>
        <w:jc w:val="both"/>
        <w:rPr>
          <w:b/>
          <w:i/>
          <w:sz w:val="22"/>
          <w:szCs w:val="22"/>
        </w:rPr>
      </w:pPr>
      <w:r w:rsidRPr="00044ACC">
        <w:rPr>
          <w:bCs/>
          <w:i/>
          <w:sz w:val="22"/>
          <w:szCs w:val="22"/>
        </w:rPr>
        <w:t xml:space="preserve">           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>Dostawa rękawic diagnostycznych i chirurgicznych”</w:t>
      </w:r>
      <w:r w:rsidRPr="00044ACC">
        <w:rPr>
          <w:bCs/>
          <w:i/>
          <w:sz w:val="22"/>
          <w:szCs w:val="22"/>
        </w:rPr>
        <w:t>;</w:t>
      </w:r>
      <w:r w:rsidRPr="00044ACC">
        <w:rPr>
          <w:bCs/>
          <w:sz w:val="22"/>
          <w:szCs w:val="22"/>
        </w:rPr>
        <w:t xml:space="preserve"> </w:t>
      </w:r>
      <w:r w:rsidRPr="00044ACC">
        <w:rPr>
          <w:bCs/>
          <w:i/>
          <w:sz w:val="22"/>
          <w:szCs w:val="22"/>
        </w:rPr>
        <w:t>nr postępowania:</w:t>
      </w:r>
      <w:r w:rsidRPr="00044ACC">
        <w:rPr>
          <w:b/>
          <w:i/>
          <w:sz w:val="22"/>
          <w:szCs w:val="22"/>
        </w:rPr>
        <w:t xml:space="preserve"> AZP/13/P/2023</w:t>
      </w:r>
    </w:p>
    <w:p w:rsidR="00DC0EB7" w:rsidRDefault="00DC0EB7" w:rsidP="00DC0EB7">
      <w:pPr>
        <w:jc w:val="both"/>
        <w:rPr>
          <w:b/>
          <w:sz w:val="22"/>
          <w:szCs w:val="22"/>
        </w:rPr>
      </w:pPr>
    </w:p>
    <w:p w:rsidR="00DC0EB7" w:rsidRDefault="00DC0EB7" w:rsidP="00DC0EB7">
      <w:pPr>
        <w:jc w:val="both"/>
        <w:rPr>
          <w:sz w:val="24"/>
          <w:szCs w:val="24"/>
        </w:rPr>
      </w:pPr>
    </w:p>
    <w:p w:rsidR="00DC0EB7" w:rsidRPr="001566D5" w:rsidRDefault="00DC0EB7" w:rsidP="00DC0EB7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E6D1E" w:rsidRPr="00E935D6" w:rsidTr="00E931A8">
        <w:tc>
          <w:tcPr>
            <w:tcW w:w="9356" w:type="dxa"/>
            <w:shd w:val="clear" w:color="auto" w:fill="auto"/>
          </w:tcPr>
          <w:p w:rsidR="00CC4067" w:rsidRDefault="00CC4067" w:rsidP="00E931A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E6D1E" w:rsidRPr="00CC4067" w:rsidRDefault="007E6D1E" w:rsidP="00E931A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C4067">
              <w:rPr>
                <w:sz w:val="24"/>
                <w:szCs w:val="24"/>
                <w:u w:val="single"/>
              </w:rPr>
              <w:t>Pakiet 1:</w:t>
            </w:r>
          </w:p>
          <w:p w:rsidR="007E6D1E" w:rsidRPr="00CC4067" w:rsidRDefault="007E6D1E" w:rsidP="0092305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CC4067">
              <w:rPr>
                <w:sz w:val="24"/>
                <w:szCs w:val="24"/>
              </w:rPr>
              <w:t>Czy zamawiający dopuści rękawice o poziomie AQL-1,0?</w:t>
            </w:r>
          </w:p>
          <w:p w:rsidR="007E6D1E" w:rsidRPr="00CC4067" w:rsidRDefault="00CC4067" w:rsidP="0092305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C4067">
              <w:rPr>
                <w:b/>
                <w:sz w:val="24"/>
                <w:szCs w:val="24"/>
              </w:rPr>
              <w:t>Odp.:</w:t>
            </w:r>
          </w:p>
          <w:p w:rsidR="00CC4067" w:rsidRPr="00923058" w:rsidRDefault="00923058" w:rsidP="00E931A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23058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 xml:space="preserve">dopuszcza w Pakiecie nr 1 </w:t>
            </w:r>
            <w:r w:rsidRPr="00CC4067">
              <w:rPr>
                <w:sz w:val="24"/>
                <w:szCs w:val="24"/>
              </w:rPr>
              <w:t>rękawice o poziomie AQL-1,0</w:t>
            </w:r>
            <w:r>
              <w:rPr>
                <w:sz w:val="24"/>
                <w:szCs w:val="24"/>
              </w:rPr>
              <w:t>.</w:t>
            </w:r>
          </w:p>
          <w:p w:rsidR="007E6D1E" w:rsidRPr="00CC4067" w:rsidRDefault="007E6D1E" w:rsidP="00E931A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7E6D1E" w:rsidRPr="00CC4067" w:rsidRDefault="007E6D1E" w:rsidP="00E931A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C4067">
              <w:rPr>
                <w:sz w:val="24"/>
                <w:szCs w:val="24"/>
                <w:u w:val="single"/>
              </w:rPr>
              <w:t>Pakiet 1:</w:t>
            </w:r>
          </w:p>
          <w:p w:rsidR="007E6D1E" w:rsidRPr="00CC4067" w:rsidRDefault="007E6D1E" w:rsidP="0092305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CC4067">
              <w:rPr>
                <w:sz w:val="24"/>
                <w:szCs w:val="24"/>
              </w:rPr>
              <w:t>Czy zamawiający dopuści rękawice, które nie są odporne na 2 alkohole?</w:t>
            </w:r>
          </w:p>
          <w:p w:rsidR="00CC4067" w:rsidRPr="00CC4067" w:rsidRDefault="00CC4067" w:rsidP="0092305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C4067">
              <w:rPr>
                <w:b/>
                <w:sz w:val="24"/>
                <w:szCs w:val="24"/>
              </w:rPr>
              <w:t>Odp.:</w:t>
            </w:r>
          </w:p>
          <w:p w:rsidR="00CC4067" w:rsidRPr="00923058" w:rsidRDefault="00923058" w:rsidP="00CC406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23058">
              <w:rPr>
                <w:sz w:val="24"/>
                <w:szCs w:val="24"/>
              </w:rPr>
              <w:t xml:space="preserve">Zamawiający </w:t>
            </w:r>
            <w:r w:rsidR="00B00756">
              <w:rPr>
                <w:sz w:val="24"/>
                <w:szCs w:val="24"/>
              </w:rPr>
              <w:t xml:space="preserve">nie dopuszcza w Pakiecie nr 1 </w:t>
            </w:r>
            <w:r w:rsidR="00EC340D" w:rsidRPr="00CC4067">
              <w:rPr>
                <w:sz w:val="24"/>
                <w:szCs w:val="24"/>
              </w:rPr>
              <w:t>rękaw</w:t>
            </w:r>
            <w:r w:rsidR="00EC340D">
              <w:rPr>
                <w:sz w:val="24"/>
                <w:szCs w:val="24"/>
              </w:rPr>
              <w:t>ic</w:t>
            </w:r>
            <w:r w:rsidR="00EC340D" w:rsidRPr="00CC4067">
              <w:rPr>
                <w:sz w:val="24"/>
                <w:szCs w:val="24"/>
              </w:rPr>
              <w:t>, które nie są odporne na 2 alkohole</w:t>
            </w:r>
            <w:r w:rsidR="00EC340D">
              <w:rPr>
                <w:sz w:val="24"/>
                <w:szCs w:val="24"/>
              </w:rPr>
              <w:t>.</w:t>
            </w:r>
          </w:p>
          <w:p w:rsidR="007E6D1E" w:rsidRPr="007E6D1E" w:rsidRDefault="007E6D1E" w:rsidP="00E931A8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1144B6" w:rsidRDefault="001144B6" w:rsidP="001144B6">
      <w:pPr>
        <w:jc w:val="right"/>
        <w:rPr>
          <w:i/>
          <w:sz w:val="24"/>
          <w:szCs w:val="24"/>
        </w:rPr>
      </w:pPr>
    </w:p>
    <w:p w:rsidR="001144B6" w:rsidRDefault="001144B6" w:rsidP="001144B6">
      <w:pPr>
        <w:jc w:val="right"/>
        <w:rPr>
          <w:i/>
          <w:sz w:val="24"/>
          <w:szCs w:val="24"/>
        </w:rPr>
      </w:pPr>
    </w:p>
    <w:p w:rsidR="001144B6" w:rsidRPr="00E945D1" w:rsidRDefault="001144B6" w:rsidP="001144B6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1144B6" w:rsidRPr="00E945D1" w:rsidRDefault="001144B6" w:rsidP="001144B6">
      <w:pPr>
        <w:jc w:val="right"/>
        <w:rPr>
          <w:i/>
          <w:sz w:val="24"/>
          <w:szCs w:val="24"/>
        </w:rPr>
      </w:pPr>
    </w:p>
    <w:p w:rsidR="001144B6" w:rsidRPr="00E945D1" w:rsidRDefault="001144B6" w:rsidP="001144B6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1144B6" w:rsidRPr="0037181E" w:rsidRDefault="001144B6" w:rsidP="001144B6">
      <w:pPr>
        <w:jc w:val="right"/>
        <w:rPr>
          <w:sz w:val="24"/>
          <w:szCs w:val="24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144B6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525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4A0" w:rsidRDefault="008A24A0">
      <w:r>
        <w:separator/>
      </w:r>
    </w:p>
  </w:endnote>
  <w:endnote w:type="continuationSeparator" w:id="0">
    <w:p w:rsidR="008A24A0" w:rsidRDefault="008A24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5009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50090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5009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C340D" w:rsidRPr="00EC340D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4A0" w:rsidRDefault="008A24A0">
      <w:r>
        <w:separator/>
      </w:r>
    </w:p>
  </w:footnote>
  <w:footnote w:type="continuationSeparator" w:id="0">
    <w:p w:rsidR="008A24A0" w:rsidRDefault="008A24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8716C"/>
    <w:multiLevelType w:val="hybridMultilevel"/>
    <w:tmpl w:val="27DEC198"/>
    <w:lvl w:ilvl="0" w:tplc="B3F2F01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E6D1E"/>
    <w:rsid w:val="00031374"/>
    <w:rsid w:val="000A1097"/>
    <w:rsid w:val="000E2A8F"/>
    <w:rsid w:val="000E6437"/>
    <w:rsid w:val="001144B6"/>
    <w:rsid w:val="0012774F"/>
    <w:rsid w:val="00144B7A"/>
    <w:rsid w:val="00180C6E"/>
    <w:rsid w:val="0029606A"/>
    <w:rsid w:val="00330DB8"/>
    <w:rsid w:val="00443170"/>
    <w:rsid w:val="004848F3"/>
    <w:rsid w:val="00484BD0"/>
    <w:rsid w:val="004A75F2"/>
    <w:rsid w:val="005144A9"/>
    <w:rsid w:val="00520165"/>
    <w:rsid w:val="005950BB"/>
    <w:rsid w:val="005B1B08"/>
    <w:rsid w:val="00632C3C"/>
    <w:rsid w:val="00662BDB"/>
    <w:rsid w:val="006A5DF1"/>
    <w:rsid w:val="006B7198"/>
    <w:rsid w:val="006D4AB3"/>
    <w:rsid w:val="006E4C21"/>
    <w:rsid w:val="006F3B81"/>
    <w:rsid w:val="00724166"/>
    <w:rsid w:val="007D7198"/>
    <w:rsid w:val="007E6D1E"/>
    <w:rsid w:val="00850090"/>
    <w:rsid w:val="00864A4B"/>
    <w:rsid w:val="00870F9F"/>
    <w:rsid w:val="008804B6"/>
    <w:rsid w:val="00897AB0"/>
    <w:rsid w:val="008A24A0"/>
    <w:rsid w:val="008A3553"/>
    <w:rsid w:val="00923058"/>
    <w:rsid w:val="00A905AC"/>
    <w:rsid w:val="00B00756"/>
    <w:rsid w:val="00BA6584"/>
    <w:rsid w:val="00BE7BFD"/>
    <w:rsid w:val="00C370F2"/>
    <w:rsid w:val="00C44EEC"/>
    <w:rsid w:val="00CC4067"/>
    <w:rsid w:val="00D22FFA"/>
    <w:rsid w:val="00D8461B"/>
    <w:rsid w:val="00D915F2"/>
    <w:rsid w:val="00DC0EB7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340D"/>
    <w:rsid w:val="00EF4312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30DB8"/>
  </w:style>
  <w:style w:type="paragraph" w:styleId="Nagwek1">
    <w:name w:val="heading 1"/>
    <w:basedOn w:val="Normalny"/>
    <w:next w:val="Normalny"/>
    <w:link w:val="Nagwek1Znak"/>
    <w:qFormat/>
    <w:rsid w:val="00330DB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30DB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30DB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30DB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0DB8"/>
  </w:style>
  <w:style w:type="paragraph" w:styleId="Tekstpodstawowywcity">
    <w:name w:val="Body Text Indent"/>
    <w:basedOn w:val="Normalny"/>
    <w:rsid w:val="00330DB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30DB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30DB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30DB8"/>
    <w:rPr>
      <w:sz w:val="28"/>
    </w:rPr>
  </w:style>
  <w:style w:type="paragraph" w:styleId="Tekstpodstawowywcity3">
    <w:name w:val="Body Text Indent 3"/>
    <w:basedOn w:val="Normalny"/>
    <w:rsid w:val="00330DB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C0EB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C0E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2023-06-29T09:39:00Z</cp:lastPrinted>
  <dcterms:created xsi:type="dcterms:W3CDTF">2023-06-29T11:45:00Z</dcterms:created>
  <dcterms:modified xsi:type="dcterms:W3CDTF">2023-06-29T11:45:00Z</dcterms:modified>
</cp:coreProperties>
</file>