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8104"/>
      </w:tblGrid>
      <w:tr w:rsidR="00AD2FBE" w14:paraId="2B860588" w14:textId="77777777" w:rsidTr="00AD2FBE">
        <w:trPr>
          <w:trHeight w:hRule="exact" w:val="1269"/>
        </w:trPr>
        <w:tc>
          <w:tcPr>
            <w:tcW w:w="1977" w:type="dxa"/>
            <w:hideMark/>
          </w:tcPr>
          <w:p w14:paraId="2BCB6BD7" w14:textId="77777777" w:rsidR="00AD2FBE" w:rsidRDefault="00AD2FBE">
            <w:pPr>
              <w:pStyle w:val="FS2"/>
              <w:rPr>
                <w:bCs w:val="0"/>
                <w:iCs w:val="0"/>
              </w:rPr>
            </w:pPr>
            <w:r>
              <w:rPr>
                <w:bCs w:val="0"/>
                <w:iCs w:val="0"/>
              </w:rPr>
              <w:pict w14:anchorId="1B46E4EE">
                <v:shape id="_x0000_i1025" type="#_x0000_t75" style="width:88.5pt;height:60pt">
                  <v:imagedata r:id="rId7" o:title="UE_logo"/>
                </v:shape>
              </w:pict>
            </w:r>
          </w:p>
        </w:tc>
        <w:tc>
          <w:tcPr>
            <w:tcW w:w="8109" w:type="dxa"/>
            <w:hideMark/>
          </w:tcPr>
          <w:p w14:paraId="35F4DD50" w14:textId="77777777" w:rsidR="00AD2FBE" w:rsidRDefault="00AD2FBE">
            <w:pPr>
              <w:pStyle w:val="sekcje"/>
              <w:ind w:right="-4808"/>
              <w:rPr>
                <w:rFonts w:ascii="Arial" w:hAnsi="Arial" w:cs="Arial"/>
                <w:color w:val="000000"/>
                <w:sz w:val="20"/>
                <w:lang w:val="pl-PL"/>
              </w:rPr>
            </w:pPr>
            <w:r>
              <w:rPr>
                <w:rFonts w:ascii="Arial" w:hAnsi="Arial" w:cs="Arial"/>
                <w:color w:val="000000"/>
                <w:sz w:val="20"/>
                <w:lang w:val="pl-PL"/>
              </w:rPr>
              <w:t xml:space="preserve">  </w:t>
            </w:r>
          </w:p>
          <w:p w14:paraId="0DDB2779" w14:textId="77777777" w:rsidR="00AD2FBE" w:rsidRDefault="00AD2FBE">
            <w:pPr>
              <w:pStyle w:val="sekcje"/>
              <w:ind w:right="-4808"/>
              <w:rPr>
                <w:b w:val="0"/>
                <w:color w:val="000000"/>
                <w:szCs w:val="22"/>
                <w:lang w:val="pl-PL"/>
              </w:rPr>
            </w:pPr>
            <w:r>
              <w:rPr>
                <w:rFonts w:ascii="Arial" w:hAnsi="Arial" w:cs="Arial"/>
                <w:color w:val="000000"/>
                <w:szCs w:val="22"/>
                <w:lang w:val="pl-PL"/>
              </w:rPr>
              <w:t xml:space="preserve">Suplement do Dziennika Urzędowego Unii Europejskiej </w:t>
            </w:r>
          </w:p>
        </w:tc>
      </w:tr>
    </w:tbl>
    <w:p w14:paraId="4F8EEB34" w14:textId="77777777" w:rsidR="00AD2FBE" w:rsidRDefault="00AD2FBE" w:rsidP="00AD2FBE">
      <w:pPr>
        <w:pStyle w:val="sekcje"/>
        <w:jc w:val="right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Ogłoszenie o zamówieniu</w:t>
      </w:r>
    </w:p>
    <w:p w14:paraId="38E1F798" w14:textId="77777777" w:rsidR="00AD2FBE" w:rsidRDefault="00FD6F9B" w:rsidP="00AD2FBE">
      <w:pPr>
        <w:pStyle w:val="sekcje"/>
        <w:jc w:val="right"/>
        <w:rPr>
          <w:rFonts w:ascii="Arial" w:hAnsi="Arial" w:cs="Arial"/>
          <w:b w:val="0"/>
          <w:sz w:val="20"/>
          <w:lang w:val="pl-PL"/>
        </w:rPr>
      </w:pPr>
      <w:r>
        <w:rPr>
          <w:rFonts w:ascii="Arial" w:hAnsi="Arial" w:cs="Arial"/>
          <w:b w:val="0"/>
          <w:sz w:val="20"/>
          <w:lang w:val="pl-PL"/>
        </w:rPr>
        <w:t>Dyrektywa 2014/24/U</w:t>
      </w:r>
      <w:r w:rsidR="00AD2FBE">
        <w:rPr>
          <w:rFonts w:ascii="Arial" w:hAnsi="Arial" w:cs="Arial"/>
          <w:b w:val="0"/>
          <w:sz w:val="20"/>
          <w:lang w:val="pl-PL"/>
        </w:rPr>
        <w:t>E</w:t>
      </w:r>
    </w:p>
    <w:p w14:paraId="4FE4438E" w14:textId="77777777" w:rsidR="00AD2FBE" w:rsidRDefault="00AD2FBE" w:rsidP="00AD2FBE">
      <w:pPr>
        <w:pStyle w:val="sekcje"/>
        <w:jc w:val="right"/>
        <w:rPr>
          <w:lang w:val="pl-PL"/>
        </w:rPr>
      </w:pPr>
    </w:p>
    <w:p w14:paraId="0300876A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Sekcja I: Instytucja zamawiająca</w:t>
      </w:r>
    </w:p>
    <w:p w14:paraId="4657A567" w14:textId="77777777" w:rsidR="00AD2FBE" w:rsidRDefault="00AD2FBE" w:rsidP="00AD2FBE">
      <w:pPr>
        <w:pStyle w:val="Legenda"/>
        <w:spacing w:before="0" w:after="60"/>
        <w:rPr>
          <w:rFonts w:ascii="Arial" w:hAnsi="Arial" w:cs="Arial"/>
          <w:sz w:val="20"/>
        </w:rPr>
      </w:pPr>
      <w:r>
        <w:rPr>
          <w:rFonts w:ascii="Arial" w:hAnsi="Arial" w:cs="Arial"/>
          <w:spacing w:val="22"/>
          <w:sz w:val="20"/>
        </w:rPr>
        <w:t>I.1)</w:t>
      </w:r>
      <w:r>
        <w:rPr>
          <w:rFonts w:ascii="Arial" w:hAnsi="Arial" w:cs="Arial"/>
          <w:sz w:val="20"/>
        </w:rPr>
        <w:t xml:space="preserve"> Nazwa i adresy</w:t>
      </w:r>
      <w:r>
        <w:rPr>
          <w:rFonts w:ascii="Arial" w:hAnsi="Arial" w:cs="Arial"/>
          <w:b w:val="0"/>
          <w:sz w:val="20"/>
          <w:vertAlign w:val="superscript"/>
        </w:rPr>
        <w:t xml:space="preserve">1 </w:t>
      </w:r>
      <w:r>
        <w:rPr>
          <w:rFonts w:ascii="Arial" w:hAnsi="Arial" w:cs="Arial"/>
          <w:b w:val="0"/>
          <w:i/>
          <w:sz w:val="18"/>
          <w:szCs w:val="18"/>
        </w:rPr>
        <w:t>(należy podać wszystkie instytucje zamawiające odpowiedzialne za postępowanie)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1843"/>
        <w:gridCol w:w="1842"/>
        <w:gridCol w:w="561"/>
        <w:gridCol w:w="6"/>
        <w:gridCol w:w="1985"/>
        <w:gridCol w:w="144"/>
        <w:gridCol w:w="144"/>
      </w:tblGrid>
      <w:tr w:rsidR="00AD2FBE" w14:paraId="52A6BFA3" w14:textId="77777777" w:rsidTr="00574F95">
        <w:trPr>
          <w:trHeight w:hRule="exact" w:val="527"/>
        </w:trPr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B714D98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Oficjalna nazwa: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Samodzielny Publiczny Zespół Opieki Zdrowotnej w Kolbuszowej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4BA7D4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Krajowy numer identyfikacyjny: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000304504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6534C8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512F589A" w14:textId="77777777" w:rsidTr="00574F95">
        <w:trPr>
          <w:trHeight w:val="101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212A81B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Adres pocztowy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Grunwaldzka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0C7F020" w14:textId="77777777" w:rsidR="00AD2FBE" w:rsidRDefault="00AD2FBE">
            <w:pPr>
              <w:pStyle w:val="FS2"/>
              <w:rPr>
                <w:b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3A6B6" w14:textId="77777777" w:rsidR="00AD2FBE" w:rsidRDefault="00AD2FBE">
            <w:pPr>
              <w:pStyle w:val="FS2"/>
              <w:rPr>
                <w:b/>
              </w:rPr>
            </w:pPr>
          </w:p>
        </w:tc>
      </w:tr>
      <w:tr w:rsidR="00AD2FBE" w14:paraId="659C72F9" w14:textId="77777777" w:rsidTr="00574F95">
        <w:trPr>
          <w:trHeight w:hRule="exact" w:val="46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66F20A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Kolbuszowa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8601C96" w14:textId="77777777" w:rsidR="00AD2FBE" w:rsidRDefault="00AD2FBE">
            <w:pPr>
              <w:pStyle w:val="FS2"/>
              <w:spacing w:before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NUTS: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PL823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356DC1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36-100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02EA0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Polska</w:t>
            </w:r>
          </w:p>
          <w:p w14:paraId="6DC97BBA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:rsidRPr="0096051D" w14:paraId="433E6A73" w14:textId="77777777" w:rsidTr="00574F95">
        <w:trPr>
          <w:trHeight w:hRule="exact" w:val="380"/>
        </w:trPr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DF3A395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Osoba do kontaktów: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Apteka Anna Dudek,   Joanna Płoch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6D75EE6" w14:textId="77777777" w:rsidR="00AD2FBE" w:rsidRPr="0096051D" w:rsidRDefault="00AD2FBE">
            <w:pPr>
              <w:spacing w:before="60" w:after="60"/>
              <w:rPr>
                <w:rFonts w:ascii="Arial" w:hAnsi="Arial" w:cs="Arial"/>
                <w:bCs/>
                <w:iCs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574F95" w:rsidRPr="00574F95">
              <w:rPr>
                <w:rFonts w:ascii="Arial" w:hAnsi="Arial" w:cs="Arial"/>
                <w:sz w:val="18"/>
                <w:szCs w:val="18"/>
                <w:lang w:val="en-GB"/>
              </w:rPr>
              <w:t>17</w:t>
            </w: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74F95" w:rsidRPr="00574F95">
              <w:rPr>
                <w:rFonts w:ascii="Arial" w:hAnsi="Arial" w:cs="Arial"/>
                <w:sz w:val="18"/>
                <w:szCs w:val="18"/>
                <w:lang w:val="en-GB"/>
              </w:rPr>
              <w:t>2271222</w:t>
            </w:r>
          </w:p>
          <w:p w14:paraId="4F607A3E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15CE46FB" w14:textId="77777777" w:rsidTr="00574F95">
        <w:trPr>
          <w:trHeight w:hRule="exact" w:val="421"/>
        </w:trPr>
        <w:tc>
          <w:tcPr>
            <w:tcW w:w="736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69405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="00574F95" w:rsidRPr="00574F95">
              <w:rPr>
                <w:rFonts w:ascii="Arial" w:hAnsi="Arial" w:cs="Arial"/>
                <w:color w:val="0000FF"/>
                <w:sz w:val="18"/>
                <w:szCs w:val="18"/>
              </w:rPr>
              <w:t>przetargi@szpital.kolbuszowa.pl</w:t>
            </w:r>
          </w:p>
          <w:p w14:paraId="61E9604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1F632D" w14:textId="77777777" w:rsidR="00AD2FBE" w:rsidRDefault="00AD2FBE">
            <w:pPr>
              <w:spacing w:before="60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2271233</w:t>
            </w:r>
          </w:p>
          <w:p w14:paraId="3C2C97F4" w14:textId="77777777" w:rsidR="00AD2FBE" w:rsidRDefault="00AD2FBE">
            <w:pPr>
              <w:pStyle w:val="FS2"/>
            </w:pPr>
          </w:p>
        </w:tc>
      </w:tr>
      <w:tr w:rsidR="00574F95" w14:paraId="190657F6" w14:textId="77777777" w:rsidTr="00574F95">
        <w:trPr>
          <w:trHeight w:hRule="exact" w:val="968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585CEC5" w14:textId="77777777" w:rsidR="00574F95" w:rsidRDefault="00574F95" w:rsidP="000E145C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Adresy internetowe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95A2F44" w14:textId="77777777" w:rsidR="00574F95" w:rsidRDefault="00574F95" w:rsidP="000E145C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Główny adres: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74F95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33D3F30F" w14:textId="77777777" w:rsidR="00574F95" w:rsidRDefault="00574F95" w:rsidP="000E145C">
            <w:pPr>
              <w:pStyle w:val="FS2"/>
              <w:spacing w:after="8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profilu nabywcy: </w:t>
            </w:r>
            <w:r>
              <w:rPr>
                <w:rFonts w:ascii="Arial" w:hAnsi="Arial" w:cs="Arial"/>
                <w:i/>
                <w:sz w:val="18"/>
                <w:szCs w:val="18"/>
              </w:rPr>
              <w:t>(URL)</w:t>
            </w:r>
            <w:r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 </w:t>
            </w:r>
            <w:r w:rsidRPr="00574F95">
              <w:rPr>
                <w:rFonts w:ascii="Arial" w:hAnsi="Arial" w:cs="Arial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6520587E" w14:textId="77777777" w:rsidR="00574F95" w:rsidRDefault="00574F95" w:rsidP="000E145C">
            <w:pPr>
              <w:pStyle w:val="FS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4EFD602" w14:textId="77777777" w:rsidR="00574F95" w:rsidRDefault="00574F95" w:rsidP="000E145C">
            <w:pPr>
              <w:pStyle w:val="FS2"/>
              <w:rPr>
                <w:color w:val="000000"/>
                <w:spacing w:val="-2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1C459" w14:textId="77777777" w:rsidR="00574F95" w:rsidRDefault="00574F95" w:rsidP="000E145C">
            <w:pPr>
              <w:pStyle w:val="FS2"/>
            </w:pPr>
          </w:p>
        </w:tc>
      </w:tr>
    </w:tbl>
    <w:p w14:paraId="236932BD" w14:textId="77777777" w:rsidR="00AD2FBE" w:rsidRDefault="00AD2FBE" w:rsidP="00AD2FBE">
      <w:pPr>
        <w:widowControl w:val="0"/>
        <w:shd w:val="clear" w:color="auto" w:fill="FFFFFF"/>
        <w:snapToGrid w:val="0"/>
        <w:ind w:left="193"/>
        <w:rPr>
          <w:rFonts w:ascii="Arial" w:hAnsi="Arial" w:cs="Arial"/>
          <w:color w:val="000000"/>
          <w:spacing w:val="-2"/>
          <w:sz w:val="2"/>
          <w:szCs w:val="2"/>
        </w:rPr>
      </w:pPr>
    </w:p>
    <w:p w14:paraId="15CC433F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I.2) Wspólne zamówienie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45"/>
      </w:tblGrid>
      <w:tr w:rsidR="00574F95" w14:paraId="0B7C375F" w14:textId="77777777" w:rsidTr="000E145C">
        <w:trPr>
          <w:trHeight w:val="11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3C7F68" w14:textId="77777777" w:rsidR="00574F95" w:rsidRDefault="00574F95" w:rsidP="000E145C">
            <w:pPr>
              <w:pStyle w:val="FS2"/>
              <w:spacing w:before="120" w:after="40"/>
              <w:rPr>
                <w:rFonts w:ascii="Arial" w:eastAsia="HiraKakuPro-W3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Wybór43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W zamówieniu stosowane jest wspólne udzielanie zamówień</w:t>
            </w:r>
          </w:p>
          <w:p w14:paraId="23F0A97A" w14:textId="77777777" w:rsidR="00574F95" w:rsidRDefault="00574F95" w:rsidP="000E145C">
            <w:pPr>
              <w:pStyle w:val="FS2"/>
              <w:spacing w:after="60"/>
              <w:ind w:left="244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 xml:space="preserve">W przypadku wspólnego zamówienia obejmującego kilka państw – mające zastosowanie krajowe prawo zamówień publicznych: </w:t>
            </w:r>
          </w:p>
          <w:p w14:paraId="62A267FD" w14:textId="77777777" w:rsidR="00574F95" w:rsidRDefault="00574F95" w:rsidP="000E145C">
            <w:pPr>
              <w:pStyle w:val="FS2"/>
              <w:spacing w:before="80" w:after="12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43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 xml:space="preserve"> Zamówienia udziela centralna jednostka zakupująca</w:t>
            </w:r>
          </w:p>
        </w:tc>
      </w:tr>
    </w:tbl>
    <w:p w14:paraId="3764DE8D" w14:textId="77777777" w:rsidR="00AD2FBE" w:rsidRDefault="00AD2FBE" w:rsidP="00F527C4">
      <w:pPr>
        <w:pStyle w:val="Legenda"/>
        <w:spacing w:before="240" w:after="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z w:val="20"/>
        </w:rPr>
        <w:softHyphen/>
        <w:t>I.3) Komunikacja</w:t>
      </w:r>
    </w:p>
    <w:tbl>
      <w:tblPr>
        <w:tblW w:w="969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63"/>
        <w:gridCol w:w="123"/>
        <w:gridCol w:w="57"/>
        <w:gridCol w:w="46"/>
        <w:gridCol w:w="101"/>
      </w:tblGrid>
      <w:tr w:rsidR="00AD2FBE" w14:paraId="4501EAC2" w14:textId="77777777" w:rsidTr="00574F95">
        <w:trPr>
          <w:trHeight w:val="598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3BA930D" w14:textId="77777777" w:rsidR="00AD2FBE" w:rsidRDefault="00574F95">
            <w:pPr>
              <w:pStyle w:val="FS2"/>
              <w:spacing w:before="120" w:after="60"/>
              <w:ind w:left="244" w:hanging="244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Wybór43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="00AD2FBE">
              <w:rPr>
                <w:rFonts w:ascii="Arial" w:hAnsi="Arial" w:cs="Arial"/>
                <w:sz w:val="18"/>
                <w:szCs w:val="18"/>
              </w:rPr>
              <w:t xml:space="preserve"> Nieograniczony, pełny i bezpośredni dostęp do dokumentów zamówienia można uzyskać bezpłatnie pod adresem: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 xml:space="preserve">(URL) </w:t>
            </w:r>
            <w:r w:rsidRPr="00574F95">
              <w:rPr>
                <w:rFonts w:ascii="Arial" w:eastAsia="MyriadPro-LightIt" w:hAnsi="Arial" w:cs="Arial"/>
                <w:iCs w:val="0"/>
                <w:color w:val="0000FF"/>
                <w:sz w:val="18"/>
                <w:szCs w:val="18"/>
                <w:u w:val="single"/>
              </w:rPr>
              <w:t>www.szpital.kolbuszowa.pl</w:t>
            </w:r>
          </w:p>
          <w:p w14:paraId="17A82CAC" w14:textId="77777777" w:rsidR="00AD2FBE" w:rsidRDefault="00574F95">
            <w:pPr>
              <w:pStyle w:val="FS2"/>
              <w:spacing w:before="60" w:after="60"/>
              <w:ind w:left="244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Wybór43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eastAsia="HiraKakuPro-W3" w:hAnsi="Arial" w:cs="Arial"/>
                <w:sz w:val="18"/>
                <w:szCs w:val="18"/>
              </w:rPr>
              <w:t xml:space="preserve">Dostęp do dokumentów zamówienia jest ograniczony. Więcej informacji można uzyskać pod adresem: </w:t>
            </w:r>
            <w:r w:rsidR="00AD2FBE">
              <w:rPr>
                <w:rFonts w:ascii="Arial" w:eastAsia="HiraKakuPro-W3" w:hAnsi="Arial" w:cs="Arial"/>
                <w:i/>
                <w:sz w:val="18"/>
                <w:szCs w:val="18"/>
              </w:rPr>
              <w:t xml:space="preserve">(URL)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9C678E2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84AFF" w14:textId="77777777" w:rsidR="00AD2FBE" w:rsidRDefault="00AD2FBE">
            <w:pPr>
              <w:pStyle w:val="FS2"/>
              <w:rPr>
                <w:rFonts w:ascii="Arial" w:hAnsi="Arial" w:cs="Arial"/>
                <w:spacing w:val="-2"/>
                <w:sz w:val="18"/>
                <w:szCs w:val="18"/>
              </w:rPr>
            </w:pPr>
          </w:p>
        </w:tc>
      </w:tr>
      <w:tr w:rsidR="00AD2FBE" w14:paraId="1A6CA6DB" w14:textId="77777777" w:rsidTr="00574F95">
        <w:trPr>
          <w:trHeight w:val="531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597F14F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Więcej informacji można uzyskać pod</w:t>
            </w:r>
          </w:p>
          <w:p w14:paraId="611165EC" w14:textId="77777777" w:rsidR="00AD2FBE" w:rsidRDefault="00574F95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43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AD2FBE">
              <w:rPr>
                <w:rFonts w:ascii="Arial" w:hAnsi="Arial" w:cs="Arial"/>
                <w:sz w:val="18"/>
                <w:szCs w:val="18"/>
              </w:rPr>
              <w:t xml:space="preserve"> adresem podanym powyżej</w:t>
            </w:r>
          </w:p>
          <w:p w14:paraId="7380033F" w14:textId="77777777" w:rsidR="00AD2FBE" w:rsidRDefault="00574F95">
            <w:pPr>
              <w:pStyle w:val="FS2"/>
              <w:spacing w:before="60" w:after="60"/>
              <w:rPr>
                <w:rFonts w:ascii="Arial" w:hAnsi="Arial" w:cs="Arial"/>
                <w:i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begin">
                <w:ffData>
                  <w:name w:val="Wybór43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438"/>
            <w:r>
              <w:rPr>
                <w:rFonts w:ascii="Arial" w:hAnsi="Arial" w:cs="Arial"/>
                <w:spacing w:val="2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fldChar w:fldCharType="end"/>
            </w:r>
            <w:bookmarkEnd w:id="5"/>
            <w:r w:rsidR="00AD2FBE">
              <w:rPr>
                <w:rFonts w:ascii="Arial" w:hAnsi="Arial" w:cs="Arial"/>
                <w:spacing w:val="2"/>
                <w:sz w:val="18"/>
                <w:szCs w:val="18"/>
              </w:rPr>
              <w:t xml:space="preserve"> następującym adresem: </w:t>
            </w:r>
            <w:r w:rsidR="00AD2FBE">
              <w:rPr>
                <w:rFonts w:ascii="Arial" w:hAnsi="Arial" w:cs="Arial"/>
                <w:i/>
                <w:spacing w:val="2"/>
                <w:sz w:val="18"/>
                <w:szCs w:val="18"/>
              </w:rPr>
              <w:t>(należy podać inny adres)</w:t>
            </w:r>
          </w:p>
          <w:p w14:paraId="1109730A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28EF085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ADE666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3BA3F389" w14:textId="77777777" w:rsidTr="00574F95">
        <w:trPr>
          <w:trHeight w:hRule="exact" w:val="1619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549E431" w14:textId="77777777" w:rsidR="00AD2FBE" w:rsidRDefault="00AD2FBE">
            <w:pPr>
              <w:autoSpaceDE w:val="0"/>
              <w:autoSpaceDN w:val="0"/>
              <w:adjustRightInd w:val="0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Oferty lub wnioski o dopuszczenie do udziału w postępowaniu należy przesyłać</w:t>
            </w:r>
          </w:p>
          <w:p w14:paraId="0EC41454" w14:textId="77777777" w:rsidR="00AD2FBE" w:rsidRDefault="00574F95">
            <w:pPr>
              <w:autoSpaceDE w:val="0"/>
              <w:autoSpaceDN w:val="0"/>
              <w:adjustRightInd w:val="0"/>
              <w:spacing w:after="20"/>
              <w:rPr>
                <w:rFonts w:ascii="Arial" w:eastAsia="MyriadPro-LightIt" w:hAnsi="Arial" w:cs="Arial"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Wybór43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AD2FBE">
              <w:rPr>
                <w:rFonts w:ascii="Arial" w:hAnsi="Arial" w:cs="Arial"/>
                <w:sz w:val="18"/>
                <w:szCs w:val="18"/>
              </w:rPr>
              <w:t xml:space="preserve"> drogą elektroniczną za pośrednictwem: </w:t>
            </w:r>
            <w:r w:rsidR="00AD2FBE"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>(URL)</w:t>
            </w:r>
            <w:r w:rsidR="00AD2FBE"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  <w:t xml:space="preserve"> </w:t>
            </w:r>
            <w:r w:rsidRPr="00574F95">
              <w:rPr>
                <w:rFonts w:ascii="Arial" w:eastAsia="MyriadPro-LightIt" w:hAnsi="Arial" w:cs="Arial"/>
                <w:iCs/>
                <w:color w:val="0000FF"/>
                <w:sz w:val="18"/>
                <w:szCs w:val="18"/>
                <w:u w:val="single"/>
              </w:rPr>
              <w:t>https://e-propublico.pl</w:t>
            </w:r>
          </w:p>
          <w:p w14:paraId="134C9CE8" w14:textId="77777777" w:rsidR="00AD2FBE" w:rsidRDefault="00574F95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44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AD2FBE">
              <w:rPr>
                <w:rFonts w:ascii="Arial" w:hAnsi="Arial" w:cs="Arial"/>
                <w:sz w:val="18"/>
                <w:szCs w:val="18"/>
              </w:rPr>
              <w:t xml:space="preserve"> na adres podany powyżej</w:t>
            </w:r>
          </w:p>
          <w:p w14:paraId="7D2C2135" w14:textId="77777777" w:rsidR="00AD2FBE" w:rsidRDefault="00574F95">
            <w:pPr>
              <w:pStyle w:val="FS2"/>
              <w:spacing w:before="60" w:after="80"/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Wybór44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AD2FBE">
              <w:rPr>
                <w:rFonts w:ascii="Arial" w:hAnsi="Arial" w:cs="Arial"/>
                <w:sz w:val="18"/>
                <w:szCs w:val="18"/>
              </w:rPr>
              <w:t xml:space="preserve"> na następujący adres: </w:t>
            </w:r>
            <w:r w:rsidR="00AD2FBE">
              <w:rPr>
                <w:rFonts w:ascii="Arial" w:eastAsia="MyriadPro-LightIt" w:hAnsi="Arial" w:cs="Arial"/>
                <w:i/>
                <w:iCs w:val="0"/>
                <w:sz w:val="18"/>
                <w:szCs w:val="18"/>
              </w:rPr>
              <w:t>(należy podać inny adres)</w:t>
            </w:r>
          </w:p>
          <w:p w14:paraId="2102DF8C" w14:textId="77777777" w:rsidR="00AD2FBE" w:rsidRDefault="00AD2FBE">
            <w:pPr>
              <w:pStyle w:val="FS2"/>
              <w:spacing w:before="60" w:after="80"/>
              <w:rPr>
                <w:rFonts w:ascii="Arial" w:eastAsia="MyriadPro-LightIt" w:hAnsi="Arial" w:cs="Arial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646C9EA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D77E" w14:textId="77777777" w:rsidR="00AD2FBE" w:rsidRDefault="00AD2FBE">
            <w:pPr>
              <w:pStyle w:val="FS2"/>
            </w:pPr>
          </w:p>
        </w:tc>
      </w:tr>
      <w:tr w:rsidR="00574F95" w14:paraId="323762EC" w14:textId="77777777" w:rsidTr="00574F95">
        <w:trPr>
          <w:trHeight w:hRule="exact" w:val="813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14:paraId="1BC2A4CA" w14:textId="77777777" w:rsidR="00574F95" w:rsidRDefault="00574F95" w:rsidP="000E145C">
            <w:pPr>
              <w:autoSpaceDE w:val="0"/>
              <w:autoSpaceDN w:val="0"/>
              <w:adjustRightInd w:val="0"/>
              <w:spacing w:before="80" w:after="8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43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Komunikacja elektroniczna wymaga korzystania z narzędzi i urządzeń, które nie są ogólnodostępne. Nieograniczony, pełny i bezpośredni dostęp do tych narzędzi i urządzeń można uzyskać bezpłatnie pod adresem: </w:t>
            </w:r>
            <w:r>
              <w:rPr>
                <w:rFonts w:ascii="Arial" w:eastAsia="MyriadPro-LightIt" w:hAnsi="Arial" w:cs="Arial"/>
                <w:i/>
                <w:iCs/>
                <w:sz w:val="18"/>
                <w:szCs w:val="18"/>
              </w:rPr>
              <w:t xml:space="preserve">(URL) </w:t>
            </w:r>
          </w:p>
          <w:p w14:paraId="1538A0F1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388302EF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15146C4F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B8BD23D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E0D4933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6EBDF79A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08D0B321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Arial" w:eastAsia="MyriadPro-LightIt" w:hAnsi="Arial" w:cs="Arial"/>
                <w:i/>
                <w:iCs/>
                <w:color w:val="FF0000"/>
                <w:sz w:val="18"/>
                <w:szCs w:val="18"/>
              </w:rPr>
            </w:pPr>
          </w:p>
          <w:p w14:paraId="4974A6EB" w14:textId="77777777" w:rsidR="00574F95" w:rsidRDefault="00574F95" w:rsidP="000E145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ascii="MyriadPro-Light" w:hAnsi="MyriadPro-Light" w:cs="MyriadPro-Light"/>
                <w:sz w:val="18"/>
                <w:szCs w:val="18"/>
              </w:rPr>
            </w:pP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14:paraId="1B346C7A" w14:textId="77777777" w:rsidR="00574F95" w:rsidRDefault="00574F95" w:rsidP="000E145C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14:paraId="45323566" w14:textId="77777777" w:rsidR="00574F95" w:rsidRDefault="00574F95" w:rsidP="000E145C">
            <w:pPr>
              <w:pStyle w:val="FS2"/>
            </w:pPr>
          </w:p>
        </w:tc>
      </w:tr>
    </w:tbl>
    <w:p w14:paraId="11DABB8C" w14:textId="77777777" w:rsidR="00F527C4" w:rsidRDefault="00F527C4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</w:p>
    <w:p w14:paraId="0F59AC19" w14:textId="77777777" w:rsidR="00AD2FBE" w:rsidRDefault="00AD2FBE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I.4) Rodzaj instytucji zamawiającej</w:t>
      </w:r>
      <w:r>
        <w:tab/>
      </w:r>
      <w:r>
        <w:tab/>
      </w:r>
    </w:p>
    <w:tbl>
      <w:tblPr>
        <w:tblW w:w="970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0"/>
        <w:gridCol w:w="4845"/>
      </w:tblGrid>
      <w:tr w:rsidR="00574F95" w14:paraId="25F77ADE" w14:textId="77777777" w:rsidTr="000E145C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C046F" w14:textId="77777777" w:rsidR="00574F95" w:rsidRDefault="00574F95" w:rsidP="000E145C">
            <w:pPr>
              <w:pStyle w:val="FS2"/>
              <w:spacing w:before="60" w:line="276" w:lineRule="auto"/>
              <w:ind w:left="244" w:hanging="244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42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>
              <w:rPr>
                <w:rFonts w:ascii="Arial" w:hAnsi="Arial" w:cs="Arial"/>
                <w:sz w:val="18"/>
                <w:szCs w:val="18"/>
              </w:rPr>
              <w:t xml:space="preserve"> Ministerstwo lub inny organ krajowy lub federalny, w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tym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lastRenderedPageBreak/>
              <w:t>jednostki regionalne i lokalne</w:t>
            </w:r>
          </w:p>
          <w:p w14:paraId="79B30FDB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42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Agencja/urząd krajowy lub federalny</w:t>
            </w:r>
          </w:p>
          <w:p w14:paraId="6574365F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42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Organ władzy regionalnej lub lokalnej</w:t>
            </w:r>
          </w:p>
          <w:p w14:paraId="3656D76B" w14:textId="77777777" w:rsidR="00574F95" w:rsidRDefault="00574F95" w:rsidP="000E145C">
            <w:pPr>
              <w:pStyle w:val="FS2"/>
              <w:spacing w:after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42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Agencja/urząd regionalny lub lokalny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92F5D8" w14:textId="77777777" w:rsidR="00574F95" w:rsidRPr="00B74F53" w:rsidRDefault="00574F95" w:rsidP="000E145C">
            <w:pPr>
              <w:pStyle w:val="FS2"/>
              <w:spacing w:before="60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2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Wybór42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2"/>
                <w:sz w:val="18"/>
                <w:szCs w:val="18"/>
              </w:rPr>
              <w:t>Podmiot prawa publicznego</w:t>
            </w:r>
          </w:p>
          <w:p w14:paraId="6CEE2E5E" w14:textId="77777777" w:rsidR="00574F95" w:rsidRPr="00B74F53" w:rsidRDefault="00574F95" w:rsidP="000E145C">
            <w:pPr>
              <w:pStyle w:val="FS2"/>
              <w:ind w:left="203" w:hanging="203"/>
              <w:rPr>
                <w:rFonts w:ascii="Arial" w:hAnsi="Arial" w:cs="Arial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4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43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1"/>
                <w:sz w:val="18"/>
                <w:szCs w:val="18"/>
              </w:rPr>
              <w:t xml:space="preserve">Instytucja/agencja europejska lub organizacja </w:t>
            </w:r>
            <w:r w:rsidRPr="00B74F53">
              <w:rPr>
                <w:rFonts w:ascii="Arial" w:hAnsi="Arial" w:cs="Arial"/>
                <w:spacing w:val="-2"/>
                <w:sz w:val="18"/>
                <w:szCs w:val="18"/>
              </w:rPr>
              <w:t xml:space="preserve">międzynarodowa </w:t>
            </w:r>
          </w:p>
          <w:p w14:paraId="0875B042" w14:textId="77777777" w:rsidR="00574F95" w:rsidRDefault="00574F95" w:rsidP="000E145C">
            <w:pPr>
              <w:pStyle w:val="FS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Wybór43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74F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pacing w:val="-5"/>
                <w:sz w:val="18"/>
                <w:szCs w:val="18"/>
              </w:rPr>
              <w:t xml:space="preserve">Inny rodzaj: </w:t>
            </w:r>
          </w:p>
        </w:tc>
      </w:tr>
    </w:tbl>
    <w:p w14:paraId="2231548B" w14:textId="77777777" w:rsidR="00AD2FBE" w:rsidRDefault="00AD2FBE" w:rsidP="00F527C4">
      <w:pPr>
        <w:pStyle w:val="Legenda"/>
        <w:spacing w:before="240"/>
        <w:ind w:left="0"/>
        <w:rPr>
          <w:sz w:val="2"/>
        </w:rPr>
      </w:pPr>
      <w:r>
        <w:rPr>
          <w:rFonts w:ascii="Arial" w:hAnsi="Arial" w:cs="Arial"/>
          <w:sz w:val="20"/>
        </w:rPr>
        <w:lastRenderedPageBreak/>
        <w:t>I.5) Główny przedmiot lub przedmioty działalności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04"/>
        <w:gridCol w:w="4816"/>
      </w:tblGrid>
      <w:tr w:rsidR="00574F95" w14:paraId="0F8FB10E" w14:textId="77777777" w:rsidTr="000E145C">
        <w:trPr>
          <w:trHeight w:val="51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850D52" w14:textId="77777777" w:rsidR="00574F95" w:rsidRDefault="00574F95" w:rsidP="000E145C">
            <w:pPr>
              <w:pStyle w:val="FS2"/>
              <w:spacing w:before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41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>
              <w:rPr>
                <w:rFonts w:ascii="Arial" w:hAnsi="Arial" w:cs="Arial"/>
                <w:sz w:val="18"/>
                <w:szCs w:val="18"/>
              </w:rPr>
              <w:t xml:space="preserve"> Ogólne usługi publiczne</w:t>
            </w:r>
          </w:p>
          <w:p w14:paraId="605CDECD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8"/>
                <w:sz w:val="18"/>
                <w:szCs w:val="18"/>
              </w:rPr>
            </w:pP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begin">
                <w:ffData>
                  <w:name w:val="Wybór4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415"/>
            <w:r>
              <w:rPr>
                <w:rFonts w:ascii="Arial" w:hAnsi="Arial" w:cs="Arial"/>
                <w:spacing w:val="8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8"/>
                <w:sz w:val="18"/>
                <w:szCs w:val="18"/>
              </w:rPr>
            </w:r>
            <w:r>
              <w:rPr>
                <w:rFonts w:ascii="Arial" w:hAnsi="Arial" w:cs="Arial"/>
                <w:spacing w:val="8"/>
                <w:sz w:val="18"/>
                <w:szCs w:val="18"/>
              </w:rPr>
              <w:fldChar w:fldCharType="end"/>
            </w:r>
            <w:bookmarkEnd w:id="18"/>
            <w:r>
              <w:rPr>
                <w:rFonts w:ascii="Arial" w:hAnsi="Arial" w:cs="Arial"/>
                <w:spacing w:val="8"/>
                <w:sz w:val="18"/>
                <w:szCs w:val="18"/>
              </w:rPr>
              <w:t xml:space="preserve"> Obrona</w:t>
            </w:r>
          </w:p>
          <w:p w14:paraId="65DC3A68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41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>
              <w:rPr>
                <w:rFonts w:ascii="Arial" w:hAnsi="Arial" w:cs="Arial"/>
                <w:sz w:val="18"/>
                <w:szCs w:val="18"/>
              </w:rPr>
              <w:t xml:space="preserve"> Porządek i bezpieczeństwo publiczne</w:t>
            </w:r>
          </w:p>
          <w:p w14:paraId="4CB9A31D" w14:textId="77777777" w:rsidR="00574F95" w:rsidRDefault="00574F95" w:rsidP="000E145C">
            <w:pPr>
              <w:pStyle w:val="FS2"/>
              <w:spacing w:before="20" w:line="276" w:lineRule="auto"/>
              <w:rPr>
                <w:rFonts w:ascii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41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Środowisko</w:t>
            </w:r>
          </w:p>
          <w:p w14:paraId="08B368A1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-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41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Sprawy gospodarcze i finansowe</w:t>
            </w:r>
          </w:p>
          <w:p w14:paraId="65C19AD7" w14:textId="77777777" w:rsidR="00574F95" w:rsidRDefault="00574F95" w:rsidP="000E145C">
            <w:pPr>
              <w:pStyle w:val="FS2"/>
              <w:spacing w:after="6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41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Zdrowie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E0657" w14:textId="77777777" w:rsidR="00574F95" w:rsidRDefault="00574F95" w:rsidP="000E145C">
            <w:pPr>
              <w:pStyle w:val="FS2"/>
              <w:spacing w:before="60" w:line="276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42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Budownictwo i obiekty komunalne</w:t>
            </w:r>
          </w:p>
          <w:p w14:paraId="65262872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3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Wybór42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3"/>
                <w:sz w:val="18"/>
                <w:szCs w:val="18"/>
              </w:rPr>
              <w:t>Ochrona socjalna</w:t>
            </w:r>
          </w:p>
          <w:p w14:paraId="03EA8C63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Wybór42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>Rekreacja, kultura i religia</w:t>
            </w:r>
          </w:p>
          <w:p w14:paraId="581865D0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pacing w:val="6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42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t>Edukacja</w:t>
            </w:r>
          </w:p>
          <w:p w14:paraId="3B06D114" w14:textId="77777777" w:rsidR="00574F95" w:rsidRDefault="00574F95" w:rsidP="000E145C">
            <w:pPr>
              <w:pStyle w:val="FS2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begin">
                <w:ffData>
                  <w:name w:val="Wybór4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424"/>
            <w:r>
              <w:rPr>
                <w:rFonts w:ascii="Arial" w:hAnsi="Arial" w:cs="Arial"/>
                <w:spacing w:val="6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</w:r>
            <w:r>
              <w:rPr>
                <w:rFonts w:ascii="Arial" w:hAnsi="Arial" w:cs="Arial"/>
                <w:spacing w:val="6"/>
                <w:sz w:val="18"/>
                <w:szCs w:val="18"/>
              </w:rPr>
              <w:fldChar w:fldCharType="end"/>
            </w:r>
            <w:bookmarkEnd w:id="27"/>
            <w:r>
              <w:rPr>
                <w:rFonts w:ascii="Arial" w:hAnsi="Arial" w:cs="Arial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6"/>
                <w:sz w:val="18"/>
                <w:szCs w:val="18"/>
              </w:rPr>
              <w:t>Inna działalność:</w:t>
            </w:r>
            <w:r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</w:t>
            </w:r>
          </w:p>
        </w:tc>
      </w:tr>
    </w:tbl>
    <w:p w14:paraId="16880FD3" w14:textId="77777777" w:rsidR="00AD2FBE" w:rsidRDefault="00AD2FBE" w:rsidP="00AD2FBE">
      <w:pPr>
        <w:pStyle w:val="sekcje"/>
        <w:rPr>
          <w:lang w:val="pl-PL"/>
        </w:rPr>
      </w:pPr>
    </w:p>
    <w:p w14:paraId="7CD3CBCB" w14:textId="77777777" w:rsidR="00AD2FBE" w:rsidRDefault="00AD2FBE" w:rsidP="00AD2FBE">
      <w:pPr>
        <w:pStyle w:val="sekcje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t>Sekcja II: Przedmiot zamówienia</w:t>
      </w:r>
    </w:p>
    <w:p w14:paraId="643E2926" w14:textId="77777777" w:rsidR="00AD2FBE" w:rsidRDefault="00AD2FBE" w:rsidP="00AD2FBE">
      <w:pPr>
        <w:pStyle w:val="Legenda"/>
        <w:tabs>
          <w:tab w:val="left" w:pos="1575"/>
        </w:tabs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II.1) Wielkość lub zakres zamówienia</w:t>
      </w:r>
      <w:r>
        <w:rPr>
          <w:rFonts w:ascii="Arial" w:hAnsi="Arial" w:cs="Arial"/>
          <w:sz w:val="20"/>
        </w:rPr>
        <w:tab/>
      </w:r>
    </w:p>
    <w:tbl>
      <w:tblPr>
        <w:tblW w:w="978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69"/>
        <w:gridCol w:w="2911"/>
      </w:tblGrid>
      <w:tr w:rsidR="00AD2FBE" w:rsidRPr="0096051D" w14:paraId="73A8BD95" w14:textId="77777777" w:rsidTr="00574F95">
        <w:trPr>
          <w:trHeight w:val="385"/>
        </w:trPr>
        <w:tc>
          <w:tcPr>
            <w:tcW w:w="6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BD8121" w14:textId="77777777" w:rsidR="00AD2FBE" w:rsidRDefault="00AD2FBE">
            <w:pPr>
              <w:pStyle w:val="FS2"/>
              <w:spacing w:before="60"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II.1.1) Nazwa:</w:t>
            </w:r>
          </w:p>
          <w:p w14:paraId="640F9F29" w14:textId="77777777" w:rsidR="00AD2FBE" w:rsidRDefault="00574F95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>Dostawa produktów farmaceutycznych w 44 pakietach.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59CF5F" w14:textId="77777777" w:rsidR="00AD2FBE" w:rsidRPr="0096051D" w:rsidRDefault="00AD2FBE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</w:pPr>
            <w:proofErr w:type="spellStart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>Numer</w:t>
            </w:r>
            <w:proofErr w:type="spellEnd"/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 referencyjny:</w:t>
            </w:r>
            <w:r w:rsidRPr="0096051D">
              <w:rPr>
                <w:rFonts w:ascii="Arial" w:hAnsi="Arial" w:cs="Arial"/>
                <w:sz w:val="18"/>
                <w:szCs w:val="18"/>
                <w:vertAlign w:val="superscript"/>
                <w:lang w:val="en-GB"/>
              </w:rPr>
              <w:t>2</w:t>
            </w:r>
          </w:p>
          <w:p w14:paraId="7E75436E" w14:textId="77777777" w:rsidR="00AD2FBE" w:rsidRPr="0096051D" w:rsidRDefault="00574F95">
            <w:pPr>
              <w:pStyle w:val="FS2"/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74F95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Eap-2412/8/23/D</w:t>
            </w:r>
          </w:p>
        </w:tc>
      </w:tr>
      <w:tr w:rsidR="00AD2FBE" w14:paraId="186A1A4A" w14:textId="77777777" w:rsidTr="00574F95">
        <w:trPr>
          <w:trHeight w:val="351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2B7DE941" w14:textId="77777777" w:rsidR="00AD2FBE" w:rsidRDefault="00AD2FBE">
            <w:pPr>
              <w:pStyle w:val="FS2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II.1.2) Główny kod CPV: </w:t>
            </w:r>
            <w:r w:rsidR="00574F95" w:rsidRPr="00574F95">
              <w:rPr>
                <w:rFonts w:ascii="Arial" w:hAnsi="Arial" w:cs="Arial"/>
                <w:b/>
                <w:bCs w:val="0"/>
                <w:sz w:val="18"/>
                <w:szCs w:val="18"/>
              </w:rPr>
              <w:t>33600000-6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Uzupełniający kod CPV: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1,2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</w:tr>
      <w:tr w:rsidR="00AD2FBE" w14:paraId="60FF09CF" w14:textId="77777777" w:rsidTr="00574F95">
        <w:trPr>
          <w:trHeight w:val="457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397F3AC9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II.1.3) Rodzaj zamówienia </w:t>
            </w:r>
            <w:r w:rsidR="00574F95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begin">
                <w:ffData>
                  <w:name w:val="Wybór4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442"/>
            <w:r w:rsidR="00574F95">
              <w:rPr>
                <w:rFonts w:ascii="Arial" w:hAnsi="Arial" w:cs="Arial"/>
                <w:b/>
                <w:bCs w:val="0"/>
                <w:sz w:val="18"/>
                <w:szCs w:val="18"/>
              </w:rPr>
              <w:instrText xml:space="preserve"> FORMCHECKBOX </w:instrText>
            </w:r>
            <w:r w:rsidR="00574F95">
              <w:rPr>
                <w:rFonts w:ascii="Arial" w:hAnsi="Arial" w:cs="Arial"/>
                <w:b/>
                <w:bCs w:val="0"/>
                <w:sz w:val="18"/>
                <w:szCs w:val="18"/>
              </w:rPr>
            </w:r>
            <w:r w:rsidR="00574F95">
              <w:rPr>
                <w:rFonts w:ascii="Arial" w:hAnsi="Arial" w:cs="Arial"/>
                <w:b/>
                <w:bCs w:val="0"/>
                <w:sz w:val="18"/>
                <w:szCs w:val="18"/>
              </w:rPr>
              <w:fldChar w:fldCharType="end"/>
            </w:r>
            <w:bookmarkEnd w:id="28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Roboty budowlane </w:t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9" w:name="Wybór443"/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29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Dostawy </w:t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0" w:name="Wybór444"/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574F95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30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Usługi</w:t>
            </w:r>
          </w:p>
        </w:tc>
      </w:tr>
      <w:tr w:rsidR="00AD2FBE" w14:paraId="10CBEF10" w14:textId="77777777" w:rsidTr="00574F95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33282D6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 1.4) Krótki opis:</w:t>
            </w:r>
          </w:p>
          <w:p w14:paraId="2762B524" w14:textId="77777777" w:rsidR="00AD2FBE" w:rsidRDefault="00574F95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 w:rsidRPr="00574F95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>Dostawa produktów farmaceutycznych w 44 pakietach - szczegółowo opisanych w zał. 2 - OPZ i zał. 4 - Formularze cenowe do SWZ</w:t>
            </w:r>
          </w:p>
        </w:tc>
      </w:tr>
      <w:tr w:rsidR="00AD2FBE" w14:paraId="125A8088" w14:textId="77777777" w:rsidTr="00574F95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7A9EE923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II. 1.5) Szacunkowa całkowita wartość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</w:p>
          <w:p w14:paraId="3D62E9FD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Wartość bez VAT: </w:t>
            </w:r>
            <w:r w:rsidR="00574F95" w:rsidRPr="00574F95">
              <w:rPr>
                <w:rFonts w:ascii="Arial" w:hAnsi="Arial" w:cs="Arial"/>
                <w:sz w:val="18"/>
                <w:szCs w:val="18"/>
              </w:rPr>
              <w:t>4 619 312.50</w:t>
            </w:r>
            <w:r>
              <w:rPr>
                <w:rFonts w:ascii="Arial" w:hAnsi="Arial" w:cs="Arial"/>
                <w:sz w:val="18"/>
                <w:szCs w:val="18"/>
              </w:rPr>
              <w:t xml:space="preserve"> Waluta: PLN</w:t>
            </w:r>
          </w:p>
          <w:p w14:paraId="16B75592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574F95" w14:paraId="459FD8EE" w14:textId="77777777" w:rsidTr="00574F95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14:paraId="3501A79D" w14:textId="77777777" w:rsidR="00574F95" w:rsidRDefault="00574F95" w:rsidP="000E145C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II.1.6) Informacje o częściach</w:t>
            </w:r>
          </w:p>
          <w:p w14:paraId="1B881372" w14:textId="77777777" w:rsidR="00574F95" w:rsidRDefault="00574F95" w:rsidP="000E145C">
            <w:pPr>
              <w:pStyle w:val="FS2"/>
              <w:spacing w:before="10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zamówienie podzielone jest na części: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0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1" w:name="Wybór407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0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Wybór40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nie</w:t>
            </w:r>
          </w:p>
          <w:p w14:paraId="4E5EB4FC" w14:textId="77777777" w:rsidR="00574F95" w:rsidRDefault="00574F95" w:rsidP="000E145C">
            <w:pPr>
              <w:pStyle w:val="FS2"/>
              <w:spacing w:before="2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Oferty można składać w odniesieniu do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0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Wybór40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wszystkich części 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4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maksymalnej liczby części: [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]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41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 tylko jednej części</w:t>
            </w:r>
          </w:p>
          <w:p w14:paraId="225206B5" w14:textId="77777777" w:rsidR="00574F95" w:rsidRDefault="00574F95" w:rsidP="000E145C">
            <w:pPr>
              <w:autoSpaceDE w:val="0"/>
              <w:autoSpaceDN w:val="0"/>
              <w:adjustRightInd w:val="0"/>
              <w:spacing w:before="10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41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 xml:space="preserve">Maksymalna liczba części, które mogą zostać udzielone jednemu oferentowi: </w:t>
            </w:r>
            <w:r w:rsidRPr="001031A1">
              <w:rPr>
                <w:rFonts w:ascii="Arial" w:hAnsi="Arial" w:cs="Arial"/>
                <w:sz w:val="18"/>
                <w:szCs w:val="18"/>
              </w:rPr>
              <w:t>[</w:t>
            </w:r>
            <w:r>
              <w:rPr>
                <w:rFonts w:ascii="Arial" w:hAnsi="Arial" w:cs="Arial"/>
                <w:sz w:val="18"/>
                <w:szCs w:val="18"/>
              </w:rPr>
              <w:t xml:space="preserve">  ]</w:t>
            </w:r>
          </w:p>
          <w:p w14:paraId="3FD81B74" w14:textId="77777777" w:rsidR="00574F95" w:rsidRDefault="00574F95" w:rsidP="000E145C">
            <w:pPr>
              <w:pStyle w:val="FS2"/>
              <w:spacing w:after="2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41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031A1">
              <w:rPr>
                <w:rFonts w:ascii="Arial" w:eastAsia="HiraKakuPro-W3" w:hAnsi="Arial" w:cs="Arial"/>
                <w:sz w:val="18"/>
                <w:szCs w:val="18"/>
              </w:rPr>
              <w:t>Instytucja zamawiająca zastrzega sobie prawo do udzielenia łącznie następujących części lub grup części:</w:t>
            </w:r>
          </w:p>
          <w:p w14:paraId="60A218D7" w14:textId="77777777" w:rsidR="00574F95" w:rsidRDefault="00574F95" w:rsidP="000E145C">
            <w:pPr>
              <w:pStyle w:val="FS2"/>
              <w:spacing w:after="60"/>
              <w:rPr>
                <w:rFonts w:ascii="MyriadPro-Light" w:eastAsia="HiraKakuPro-W3" w:hAnsi="MyriadPro-Light" w:cs="MyriadPro-Light"/>
                <w:sz w:val="18"/>
                <w:szCs w:val="18"/>
              </w:rPr>
            </w:pPr>
          </w:p>
        </w:tc>
      </w:tr>
    </w:tbl>
    <w:p w14:paraId="205200B9" w14:textId="77777777" w:rsidR="00AD2FBE" w:rsidRDefault="00AD2FBE" w:rsidP="00AD2FBE">
      <w:pPr>
        <w:pStyle w:val="Legenda"/>
        <w:spacing w:before="0" w:after="0"/>
        <w:ind w:left="0"/>
        <w:rPr>
          <w:rFonts w:ascii="Arial" w:hAnsi="Arial" w:cs="Arial"/>
          <w:sz w:val="2"/>
          <w:szCs w:val="2"/>
        </w:rPr>
      </w:pPr>
    </w:p>
    <w:p w14:paraId="04F28005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II.2) Opis</w:t>
      </w:r>
    </w:p>
    <w:tbl>
      <w:tblPr>
        <w:tblW w:w="99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6"/>
      </w:tblGrid>
      <w:tr w:rsidR="00574F95" w14:paraId="6B8FC13C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6EF7E754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25E5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1 - PŁYNY INFUZYJNE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F0CD1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</w:t>
                  </w:r>
                </w:p>
              </w:tc>
            </w:tr>
            <w:tr w:rsidR="00574F95" w14:paraId="5D4B58D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727FC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03EFC8D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E9C84F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5A55D0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C49F21A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0F7AE8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8EF382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BD9C9A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6FEA3361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D19EF6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701ECE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6C20BCD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0595948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9B1D3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FBDD32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9B752FB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C2CCC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2372C9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 pozycji asortymentowych szczegółowo opisanych w zał. 2 i zał. 4 do SWZ.</w:t>
                  </w:r>
                </w:p>
              </w:tc>
            </w:tr>
            <w:tr w:rsidR="00574F95" w14:paraId="567634DD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F7601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52F3F2F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097B137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2C7F941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D6F0B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3DE1132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13530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9468E25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C10502A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B22E5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AA7D55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23B0EE8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5BBB58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D2F683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" w:name="Wybór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" w:name="Wybór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EBCCE1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C3BC563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0B49C07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8E035F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C84503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B05A93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3388F85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BE6CF8A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0E506B8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D2898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6F35A8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" w:name="Wybór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" w:name="Wybór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53F1BAF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3FAFA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F42D91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" w:name="Wybór1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" w:name="Wybór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28FE48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CBAC190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15E01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F42B23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" w:name="Wybór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4C07EFF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A0A15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45A02A2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C23E901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5" w:name="Wybór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6" w:name="Wybór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8AE914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8C151FF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78D9FC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F37BFAE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246.00 PLN.</w:t>
                  </w:r>
                </w:p>
              </w:tc>
            </w:tr>
          </w:tbl>
          <w:p w14:paraId="0B739109" w14:textId="77777777" w:rsidR="00574F95" w:rsidRDefault="00574F95" w:rsidP="000E145C">
            <w:pPr>
              <w:pStyle w:val="FS2"/>
            </w:pPr>
          </w:p>
        </w:tc>
      </w:tr>
      <w:tr w:rsidR="00574F95" w14:paraId="31DFBCA2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F5B285A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F5192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2 - HIALURONIAN + CHONDROITYNA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D1C40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</w:t>
                  </w:r>
                </w:p>
              </w:tc>
            </w:tr>
            <w:tr w:rsidR="00574F95" w14:paraId="4AEAB814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27C15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0786D3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B2FF1E2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95F1A1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B175763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70201A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305A85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98045B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2FA453D6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8FF1B4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DC73E0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E310DC9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1C895B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A4ABD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D61F38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4C47738D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24DAF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BEFDEE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7205AD65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28B91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150C10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20918B5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9CC2AE9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D9ED2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96B0B7D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148500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AA4A7F4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B5177B3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96FC5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735C862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F9458F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926F0CD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5F0AAD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7" w:name="Wybór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8" w:name="Wybór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CD79137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4EAB5E9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5BFB516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F69CF8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94ACB5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56811B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47C6109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2A38204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21FCB27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92DA7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AD4006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9" w:name="Wybór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0" w:name="Wybór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1001C990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C1744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097A5B6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1" w:name="Wybór2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2" w:name="Wybór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4BCF4A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823B83D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9E639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A5E8BB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3" w:name="Wybór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D41E85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5FC93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EB605C8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808D792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4" w:name="Wybór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5" w:name="Wybór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642D71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C2F9BF3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47B35E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5D0F40E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2 700.00 PLN.</w:t>
                  </w:r>
                </w:p>
              </w:tc>
            </w:tr>
          </w:tbl>
          <w:p w14:paraId="697E6B1A" w14:textId="77777777" w:rsidR="00574F95" w:rsidRDefault="00574F95" w:rsidP="000E145C">
            <w:pPr>
              <w:pStyle w:val="FS2"/>
            </w:pPr>
          </w:p>
        </w:tc>
      </w:tr>
      <w:tr w:rsidR="00574F95" w14:paraId="0C2259D2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D1A3D4C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5453D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3 - TUBERCULINUM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203EE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</w:p>
              </w:tc>
            </w:tr>
            <w:tr w:rsidR="00574F95" w14:paraId="1000BC86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AE5F7C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5AEF0FE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691C77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19E6C5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94DAB2F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35FFA4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410F32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3AD1FD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63ABFAF3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3AC297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EBEAAD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7C7331D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BA902FF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4D241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56F58A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52CAA91B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E49B9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6310CF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1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pozycjia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asortymentowa szczegółowo opisana w zał. 2 i zał. 4 do SWZ.</w:t>
                  </w:r>
                </w:p>
              </w:tc>
            </w:tr>
            <w:tr w:rsidR="00574F95" w14:paraId="3F9E5DAC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C6612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C88ED2E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BFFCE69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99C2C07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7C6CE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56B609D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36660CB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5BB678B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51F20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DBF603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1DC190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3B991C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119CCB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6" w:name="Wybór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7" w:name="Wybór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5CF716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23D7B78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6BB70B6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242FC2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ED0F41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130AA2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2FBEFC3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629C6A8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89868DD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3E19C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16EF42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8" w:name="Wybór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9" w:name="Wybór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5D7A975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FB95B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3AB667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0" w:name="Wybór3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1" w:name="Wybór3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187E7E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3F9C029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8CDDF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02C710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2" w:name="Wybór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07E5860A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4DC6D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5D17601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FA8C6AD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3" w:name="Wybór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4" w:name="Wybór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8DAAB2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DC9CA86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B53D2F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9D0794A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420.00 PLN.</w:t>
                  </w:r>
                </w:p>
              </w:tc>
            </w:tr>
          </w:tbl>
          <w:p w14:paraId="016B4AD4" w14:textId="77777777" w:rsidR="00574F95" w:rsidRDefault="00574F95" w:rsidP="000E145C">
            <w:pPr>
              <w:pStyle w:val="FS2"/>
            </w:pPr>
          </w:p>
        </w:tc>
      </w:tr>
      <w:tr w:rsidR="00574F95" w14:paraId="0538516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B6FDA62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DC869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4 - ANTYBIOTYKI  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24F24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</w:t>
                  </w:r>
                </w:p>
              </w:tc>
            </w:tr>
            <w:tr w:rsidR="00574F95" w14:paraId="568DBC2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19CD8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718ADA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1ED708F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D03D54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88726C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8CBA3E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75A915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3E673B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532082E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AF2C0E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DDFFE7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B70843B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EADB3D0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76F8A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D2E277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D4E6514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D7FE7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149F52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07FF053B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88ABE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D37654E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1363794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26F3E3B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78617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E3F81BE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66000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56157BA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95EBE4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B3381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67BE8A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A9A2DA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7D57233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28AD9E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5" w:name="Wybór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6" w:name="Wybór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3D668C7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37E8FC8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DBE72D2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2B7773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365AB1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E613B9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338E0F5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81AF88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6F07E0C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47B93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098F4B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7" w:name="Wybór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8" w:name="Wybór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2AAF172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20785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5FB55D3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9" w:name="Wybór4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0" w:name="Wybór4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BC72A3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F87A240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FD731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035EB1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1" w:name="Wybór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61B051E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68382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63E43C0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DB9D699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2" w:name="Wybór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3" w:name="Wybór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D6A67B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F3C3D6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5A03E1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F7BE63A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1 200.00 PLN.</w:t>
                  </w:r>
                </w:p>
              </w:tc>
            </w:tr>
          </w:tbl>
          <w:p w14:paraId="450C557C" w14:textId="77777777" w:rsidR="00574F95" w:rsidRDefault="00574F95" w:rsidP="000E145C">
            <w:pPr>
              <w:pStyle w:val="FS2"/>
            </w:pPr>
          </w:p>
        </w:tc>
      </w:tr>
      <w:tr w:rsidR="00574F95" w14:paraId="231A91C7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CBF671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97068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5 - CINACALCET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E322E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5</w:t>
                  </w:r>
                </w:p>
              </w:tc>
            </w:tr>
            <w:tr w:rsidR="00574F95" w14:paraId="4B3F5913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E2AF6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1EF4A7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46FD84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1C9488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85B7C1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4097E2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B39180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8B3628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5158BBB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4D6CFE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FF266A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425DA9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B5F08CA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490AA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52AF0A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435FD941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E10A3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F51E23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1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pozycjia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asortymentowa szczegółowo opisana w zał. 2 i zał. 4 do SWZ.</w:t>
                  </w:r>
                </w:p>
              </w:tc>
            </w:tr>
            <w:tr w:rsidR="00574F95" w14:paraId="0E8612FE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1E6FD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DB4C9FE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BB5F507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3DF494A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93611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9002F0E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44660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71A1069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466A39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F815C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A691D5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D981BC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F6E7477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B76C48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4" w:name="Wybór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5" w:name="Wybór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65E844D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3065137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592B203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09FA8C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81BE0D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08CA70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EF100CD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EB88DF8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971269B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80800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ABC6B6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6" w:name="Wybór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7" w:name="Wybór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7456389C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E3007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396C91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8" w:name="Wybór5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9" w:name="Wybór5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AADB06D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02DE6A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C6B1F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3A6C70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0" w:name="Wybór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00BD132A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F76F3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2E7247D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13A685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1" w:name="Wybór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2" w:name="Wybór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8C24AD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2A23AA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094E09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A77D7E5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812.00 PLN.</w:t>
                  </w:r>
                </w:p>
              </w:tc>
            </w:tr>
          </w:tbl>
          <w:p w14:paraId="24B0863D" w14:textId="77777777" w:rsidR="00574F95" w:rsidRDefault="00574F95" w:rsidP="000E145C">
            <w:pPr>
              <w:pStyle w:val="FS2"/>
            </w:pPr>
          </w:p>
        </w:tc>
      </w:tr>
      <w:tr w:rsidR="00574F95" w14:paraId="796E958E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C2DED10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5751F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6 - MIRCERA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EF4B7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6</w:t>
                  </w:r>
                </w:p>
              </w:tc>
            </w:tr>
            <w:tr w:rsidR="00574F95" w14:paraId="01BA57D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EC75CC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0A84DB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26FFE08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D715A7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C3A5CA4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3BB229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D2A563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600BF3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52E86BB9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5B39CC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6937B2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97968E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836B27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C77DA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42B9D1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2C240206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69EFD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C22550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10EE71A5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6E60E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188EED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D3E7A80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0BA354E4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8A853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B2519EC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158730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9603A24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2DF58381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FC723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6B5809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C1302F1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064821C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AE04C9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3" w:name="Wybór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4" w:name="Wybór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9E7A76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70D229B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1A2195FB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C2B49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E97F98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74D5C2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DD449E3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4235285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23050BA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83739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EF6EEB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5" w:name="Wybór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6" w:name="Wybór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4E3745F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95A13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157D82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7" w:name="Wybór6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8" w:name="Wybór6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20B7FE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C33B0B7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840EA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A32715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9" w:name="Wybór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196E878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0F0B3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A2EE3D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3E6E620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0" w:name="Wybór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1" w:name="Wybór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C17369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DC06938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5612FB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3C705D84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2 886.00 PLN.</w:t>
                  </w:r>
                </w:p>
              </w:tc>
            </w:tr>
          </w:tbl>
          <w:p w14:paraId="19916223" w14:textId="77777777" w:rsidR="00574F95" w:rsidRDefault="00574F95" w:rsidP="000E145C">
            <w:pPr>
              <w:pStyle w:val="FS2"/>
            </w:pPr>
          </w:p>
        </w:tc>
      </w:tr>
      <w:tr w:rsidR="00574F95" w14:paraId="1163F651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78549C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6C554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7 - ŻYWIENIE DOJELITOWE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1180C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7</w:t>
                  </w:r>
                </w:p>
              </w:tc>
            </w:tr>
            <w:tr w:rsidR="00574F95" w14:paraId="30FF13CF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6C0CB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4DD27EB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F30B5E1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ABE33B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A94A98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F543C2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D9364F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4376AA4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4A80F1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D02F8E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614BD1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E572A5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0BCE254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A7B06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02684A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0B781C4E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435F3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8A7E13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 pozycji asortymentowych szczegółowo opisanych w zał. 2 i zał. 4 do SWZ.</w:t>
                  </w:r>
                </w:p>
              </w:tc>
            </w:tr>
            <w:tr w:rsidR="00574F95" w14:paraId="1A6C222B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E2929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41E4B74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9415524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52B279F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67882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BDF841B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70400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8DBD94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4092C5A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9BECC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FD69AD4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6FE9460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F8F0D27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DF868B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2" w:name="Wybór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3" w:name="Wybór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DD4E168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AD838D5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4EC01EA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EF764E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3E663C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88DD6A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470A1F4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001ECF3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EC2310D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124D7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232B7C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4" w:name="Wybór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5" w:name="Wybór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BCDA819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E0AA0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7E85E8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6" w:name="Wybór6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7" w:name="Wybór7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87F6EE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978797D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B6924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617C8A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8" w:name="Wybór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50A37CC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DD9A8A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228966B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A1F48BD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9" w:name="Wybór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0" w:name="Wybór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D36212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794ED54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AF60E5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C912714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1 280.00 PLN.</w:t>
                  </w:r>
                </w:p>
              </w:tc>
            </w:tr>
          </w:tbl>
          <w:p w14:paraId="176178CC" w14:textId="77777777" w:rsidR="00574F95" w:rsidRDefault="00574F95" w:rsidP="000E145C">
            <w:pPr>
              <w:pStyle w:val="FS2"/>
            </w:pPr>
          </w:p>
        </w:tc>
      </w:tr>
      <w:tr w:rsidR="00574F95" w14:paraId="48DE0B4B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D3F2272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ED2A7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8 - GĄBKI ŻELATYNOWE HEMOSTATYCZNE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83C59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8</w:t>
                  </w:r>
                </w:p>
              </w:tc>
            </w:tr>
            <w:tr w:rsidR="00574F95" w14:paraId="0C450ED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192FE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2BB78D56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3507FFF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24B3ED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D2F4B64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BB5E90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CBA2BC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A6BEEB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557856C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9B246A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74CB8B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9A64F82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CAADE2F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55FA3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0D6CA96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773F2FCE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1A72C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BB26E5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014DDB26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19E0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1D4F912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263FF81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38EB7B7F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DCE7D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FB7154D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11110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DB8E30E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1BF9734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ED8C7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033204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46921B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03F9452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229D50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1" w:name="Wybór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2" w:name="Wybór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9DEFD3C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AA5B28E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CF84A3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E18606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83770A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1E9FF6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8F7DD80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7F92B1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C8CA98A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44B0F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24502E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3" w:name="Wybór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4" w:name="Wybór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441683AE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50DC4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81EF1F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5" w:name="Wybór7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6" w:name="Wybór7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635AC0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C305665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C687F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15A31A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7" w:name="Wybór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BEE8F5D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6F426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8531780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6B95840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8" w:name="Wybór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9" w:name="Wybór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F7B656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B3A8C49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9FEC65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E0CC6FC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202.00 PLN.</w:t>
                  </w:r>
                </w:p>
              </w:tc>
            </w:tr>
          </w:tbl>
          <w:p w14:paraId="7024A515" w14:textId="77777777" w:rsidR="00574F95" w:rsidRDefault="00574F95" w:rsidP="000E145C">
            <w:pPr>
              <w:pStyle w:val="FS2"/>
            </w:pPr>
          </w:p>
        </w:tc>
      </w:tr>
      <w:tr w:rsidR="00574F95" w14:paraId="2B0A3D5E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447406E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640F0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9 - LEKI RÓŻNE 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A1E7D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9</w:t>
                  </w:r>
                </w:p>
              </w:tc>
            </w:tr>
            <w:tr w:rsidR="00574F95" w14:paraId="5495336C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7F66F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385A81E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E9E1BF8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2A3FE2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FD718B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335487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E28D74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9DCA44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6196081C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097632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AC3B8D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3C2006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A648A1C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E29A2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242091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574F95" w14:paraId="740CE32A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130F3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5C3B8FE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41 pozycji asortymentowych szczegółowo opisanych w zał. 2 i zał. 4 do SWZ.</w:t>
                  </w:r>
                </w:p>
              </w:tc>
            </w:tr>
            <w:tr w:rsidR="00574F95" w14:paraId="5099E0F2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73B65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B264F9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7C7371C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99ADDB2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57917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C7424C6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211200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EB38FA8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17587D6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37E24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BF1D91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82188C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98993F7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DFE116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0" w:name="Wybór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1" w:name="Wybór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6EE1F0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829AA42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1ECCF041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4E8D8C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3D0774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F7C93E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941FFFE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406AAA2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A1FA5C1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29BA9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6E7150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2" w:name="Wybór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3" w:name="Wybór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E48A801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26DDF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D1F1CF0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4" w:name="Wybór8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5" w:name="Wybór8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DA5D77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F86A070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62273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4878F0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6" w:name="Wybór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7DC8BD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C5B89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E4637E9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6DBF069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7" w:name="Wybór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8" w:name="Wybór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EA2D54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68BF4B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2ED6D6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98BE2E3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3 840.00 PLN.</w:t>
                  </w:r>
                </w:p>
              </w:tc>
            </w:tr>
          </w:tbl>
          <w:p w14:paraId="0237A038" w14:textId="77777777" w:rsidR="00574F95" w:rsidRDefault="00574F95" w:rsidP="000E145C">
            <w:pPr>
              <w:pStyle w:val="FS2"/>
            </w:pPr>
          </w:p>
        </w:tc>
      </w:tr>
      <w:tr w:rsidR="00574F95" w14:paraId="09014495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7A940A00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E0FB6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10 - ŻYWIENIE P/JELITOWE, PŁYNY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191DA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10</w:t>
                  </w:r>
                </w:p>
              </w:tc>
            </w:tr>
            <w:tr w:rsidR="00574F95" w14:paraId="4ECA4E6A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509CE3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92AC83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B9F5FBE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C28ED7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05BFD45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94FEBF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A1BC0C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B42922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1F4F7EBB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3ECEB7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312B25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7BD935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D0C5A93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2F223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541169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3A96B5A4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FB8A5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5F6729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20 pozycji asortymentowych szczegółowo opisanych w zał. 2 i zał. 4 do SWZ.</w:t>
                  </w:r>
                </w:p>
              </w:tc>
            </w:tr>
            <w:tr w:rsidR="00574F95" w14:paraId="08384E4B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C3238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337C34B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1D4C03BE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3E7EF34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20448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37F29CA1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231000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16FAA5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7DF97C62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D07EE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0A2063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2D4533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688BDB9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6E31A4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9" w:name="Wybór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0" w:name="Wybór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173045C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47B019C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54048C20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725BD1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DD37D5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57B1FC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F7E2A11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620D127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E04F38A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8081F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607A2F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1" w:name="Wybór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2" w:name="Wybór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093B07D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FFEC5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B1AC58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3" w:name="Wybór9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4" w:name="Wybór9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D17E86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E820E04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A88FD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5A2B83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5" w:name="Wybór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37F6595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6088D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86E94B1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54B3C6B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6" w:name="Wybór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7" w:name="Wybór1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259A0E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B8C131D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68FC0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B99EFA9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4 200.00 PLN.</w:t>
                  </w:r>
                </w:p>
              </w:tc>
            </w:tr>
          </w:tbl>
          <w:p w14:paraId="77C62EE0" w14:textId="77777777" w:rsidR="00574F95" w:rsidRDefault="00574F95" w:rsidP="000E145C">
            <w:pPr>
              <w:pStyle w:val="FS2"/>
            </w:pPr>
          </w:p>
        </w:tc>
      </w:tr>
      <w:tr w:rsidR="00574F95" w14:paraId="1E9ECBDD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C752345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B0CFB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11 - LEKI RÓŻNE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1C585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11</w:t>
                  </w:r>
                </w:p>
              </w:tc>
            </w:tr>
            <w:tr w:rsidR="00574F95" w14:paraId="41844A2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D6F3F9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3AC373C7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55A4C22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427826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4D106D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73D6D8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A9F1AB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2006BE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1E95725A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5394CA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23F39B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650B6D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C4C16F1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1C818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FA29C1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0C96FC70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1918E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3DD51C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 pozycji asortymentowych szczegółowo opisanych w zał. 2 i zał. 4 do SWZ.</w:t>
                  </w:r>
                </w:p>
              </w:tc>
            </w:tr>
            <w:tr w:rsidR="00574F95" w14:paraId="2D6A4B22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5F108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50AF672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09D4B9C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D538485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D1185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D9EACE9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B5C41C2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060054F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0FC25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FA0B17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2C5253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0312936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906D6F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8" w:name="Wybór1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9" w:name="Wybór1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6723745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6BF34F9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1C9428CA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EB85AC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1803FA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0174AC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89B9A78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481A498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6411539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ED9F4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904551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0" w:name="Wybór1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1" w:name="Wybór1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1AEC1C71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D7D23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7A8961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2" w:name="Wybór10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3" w:name="Wybór10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993ECB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1A32931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0BE23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5F2E0B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4" w:name="Wybór1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2A4C82A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70017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2F3E7DA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62125894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5" w:name="Wybór1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6" w:name="Wybór1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4DD236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F9513C2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69FDCA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DE1EEDB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1 400.00 PLN.</w:t>
                  </w:r>
                </w:p>
              </w:tc>
            </w:tr>
          </w:tbl>
          <w:p w14:paraId="1523EF44" w14:textId="77777777" w:rsidR="00574F95" w:rsidRDefault="00574F95" w:rsidP="000E145C">
            <w:pPr>
              <w:pStyle w:val="FS2"/>
            </w:pPr>
          </w:p>
        </w:tc>
      </w:tr>
      <w:tr w:rsidR="00574F95" w14:paraId="49BF5D0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F93377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FF8DB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12 - LEKI RÓŻNE 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EB7FD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12</w:t>
                  </w:r>
                </w:p>
              </w:tc>
            </w:tr>
            <w:tr w:rsidR="00574F95" w14:paraId="397DAAF3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C38F1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7D6B14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2558BC6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6DFEEB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402DC3A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25B37B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074984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CC74DE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C6C1299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505079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D0037D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9122E0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1FE25B4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13FA4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A75530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7CAA5B8F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F94A2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F9E72E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27 pozycji asortymentowych szczegółowo opisanych w zał. 2 i zał. 4 do SWZ.</w:t>
                  </w:r>
                </w:p>
              </w:tc>
            </w:tr>
            <w:tr w:rsidR="00574F95" w14:paraId="00EF581B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8768C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BCB3618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DE6F91B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09570BA3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13A85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22F36EF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443300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85B158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347A5C2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6619E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46FD44E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D4A425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4DFE251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BFA07A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7" w:name="Wybór1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8" w:name="Wybór1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2057847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6E3FC02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C042A6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AEC37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18D8AB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E0F6A3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069C03A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4005686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6503C85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DC3F9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A811D5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9" w:name="Wybór1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0" w:name="Wybór11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9CDF57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2E9BF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A2186C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1" w:name="Wybór11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2" w:name="Wybór11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33B6CE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8F61038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4ED9B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503AC4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3" w:name="Wybór1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04D90DCC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D8ECC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6FFEC6D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31DE78B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4" w:name="Wybór1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5" w:name="Wybór1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D48971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D31DAD6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5F306A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7540433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8 060.00 PLN.</w:t>
                  </w:r>
                </w:p>
              </w:tc>
            </w:tr>
          </w:tbl>
          <w:p w14:paraId="5CA53A6D" w14:textId="77777777" w:rsidR="00574F95" w:rsidRDefault="00574F95" w:rsidP="000E145C">
            <w:pPr>
              <w:pStyle w:val="FS2"/>
            </w:pPr>
          </w:p>
        </w:tc>
      </w:tr>
      <w:tr w:rsidR="00574F95" w14:paraId="66FC4D96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F0C4D68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6007C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13 - PŁYNY DO PŁUKANIA PĘCHERZA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16D59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13</w:t>
                  </w:r>
                </w:p>
              </w:tc>
            </w:tr>
            <w:tr w:rsidR="00574F95" w14:paraId="5DB631AD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0262ED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A5AAF4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499F74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1AFA50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B8543E7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403C17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F21B76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28AE72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27C84141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5D3D01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9E1D57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87C257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1AD8B9A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9CA5D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192395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4A112E4D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D16F1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2A048A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119A3CAA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2A19D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A2D123C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E21612F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35B7B77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16118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AAA9A92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9900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DF88D8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9B777E5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9C803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9F06F3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7E8512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67DFE6A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A95F9A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6" w:name="Wybór1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7" w:name="Wybór1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697710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AD71E70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13D16B25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E7F516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563962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883D13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3FE51FF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E9C78C1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F3DD50D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08148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509423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8" w:name="Wybór1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9" w:name="Wybór12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2D287AC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233FD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D551F8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0" w:name="Wybór12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1" w:name="Wybór12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5A6702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A44E3E7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FB078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D5B7FD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2" w:name="Wybór1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09DD374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E7EB9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F469F9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364DDC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3" w:name="Wybór1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4" w:name="Wybór1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F9D4CF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3B319E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1C5E66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025C2E8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180.00 PLN.</w:t>
                  </w:r>
                </w:p>
              </w:tc>
            </w:tr>
          </w:tbl>
          <w:p w14:paraId="08F62BD5" w14:textId="77777777" w:rsidR="00574F95" w:rsidRDefault="00574F95" w:rsidP="000E145C">
            <w:pPr>
              <w:pStyle w:val="FS2"/>
            </w:pPr>
          </w:p>
        </w:tc>
      </w:tr>
      <w:tr w:rsidR="00574F95" w14:paraId="0AA77179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D885388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39711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14 - LEKI RÓŻNE IV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B3A9D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14</w:t>
                  </w:r>
                </w:p>
              </w:tc>
            </w:tr>
            <w:tr w:rsidR="00574F95" w14:paraId="27AF2E24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F976D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3DB4869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A5158FE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DCFF34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43063AE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19C379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10E0C9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10D6F6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2EBF005E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B78907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B4A5C2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07DDDB4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41394FE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89D65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0F0E1C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8F60EA0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47C98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30B70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 pozycji asortymentowych szczegółowo opisanych w zał. 2 i zał. 4 do SWZ.</w:t>
                  </w:r>
                </w:p>
              </w:tc>
            </w:tr>
            <w:tr w:rsidR="00574F95" w14:paraId="65774E1E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9BF46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3FB1F6D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3F191E9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A73C2C4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FCB0C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515F6D6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26400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6AB7350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ED49F3D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03B8F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7DB947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DDAECE0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2BE12D6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0E55DD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5" w:name="Wybór1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6" w:name="Wybór1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A4D6FCD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7C6C086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7EF403B9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DED906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DC8629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B7BA2D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122AD02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A53E137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F2FDC79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3FBD1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2457F4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7" w:name="Wybór1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8" w:name="Wybór13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40E2513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29CB1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7061604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9" w:name="Wybór13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0" w:name="Wybór13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2B8BBE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5C9906A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B129A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098177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1" w:name="Wybór1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A561AEC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B61E5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5B664F7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14C3984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2" w:name="Wybór1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3" w:name="Wybór1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447320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AF60EAD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453846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30B7E38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480.00 PLN.</w:t>
                  </w:r>
                </w:p>
              </w:tc>
            </w:tr>
          </w:tbl>
          <w:p w14:paraId="3C9DBEA4" w14:textId="77777777" w:rsidR="00574F95" w:rsidRDefault="00574F95" w:rsidP="000E145C">
            <w:pPr>
              <w:pStyle w:val="FS2"/>
            </w:pPr>
          </w:p>
        </w:tc>
      </w:tr>
      <w:tr w:rsidR="00574F95" w14:paraId="2F3305EA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D0EEF6B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B8E4E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15 - LEKI RÓŻNE V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3269B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15</w:t>
                  </w:r>
                </w:p>
              </w:tc>
            </w:tr>
            <w:tr w:rsidR="00574F95" w14:paraId="7B14C448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03B676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F331A4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67B977E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E6FB9A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8C3E2A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6832BE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138BD5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DDB283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C26CBD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BA2900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67B884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664FEC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AB070B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BAFD2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E8EE33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0A09A90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E17A0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E13D61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164 pozycji asortymentowych szczegółowo opisanych w zał. 2 i zał. 4 do SWZ.</w:t>
                  </w:r>
                </w:p>
              </w:tc>
            </w:tr>
            <w:tr w:rsidR="00574F95" w14:paraId="6B5395FD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A6DFB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FE24036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5C61656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25B8394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AE065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F35318F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539000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6BB1684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33FDD429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D3C11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5A4267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5646E2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8E2E6F3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3C2B9C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4" w:name="Wybór1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5" w:name="Wybór1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05D649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9E93E09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71CFD3B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BC0EA2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2E3E26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B70D25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24266C4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86D3D27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D148ED7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FAD9F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E87DC2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6" w:name="Wybór1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7" w:name="Wybór14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7F087FEF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B8B86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188242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8" w:name="Wybór14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9" w:name="Wybór14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EDF13D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CE210BC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20DE7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C02A78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1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0" w:name="Wybór1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5291FF8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A8A76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7C2A1F15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6F76994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1" w:name="Wybór1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2" w:name="Wybór1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C9A43D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51632D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5BC1B8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C79BB5F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9 800.00 PLN.</w:t>
                  </w:r>
                </w:p>
              </w:tc>
            </w:tr>
          </w:tbl>
          <w:p w14:paraId="1FA8F105" w14:textId="77777777" w:rsidR="00574F95" w:rsidRDefault="00574F95" w:rsidP="000E145C">
            <w:pPr>
              <w:pStyle w:val="FS2"/>
            </w:pPr>
          </w:p>
        </w:tc>
      </w:tr>
      <w:tr w:rsidR="00574F95" w14:paraId="4B1304C4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3935446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76A53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16 - ŻYWIENIE DOJELITOWE 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AD2C9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16</w:t>
                  </w:r>
                </w:p>
              </w:tc>
            </w:tr>
            <w:tr w:rsidR="00574F95" w14:paraId="79AA2034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14D19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C4E01C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7B9E86B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2164B2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768AE2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7A78E6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20FE8F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5ED31E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45906EB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7A160A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5060E2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66B33AC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952F4D4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A2591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541688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3970D80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874C4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786CCE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 pozycji asortymentowych szczegółowo opisanych w zał. 2 i zał. 4 do SWZ.</w:t>
                  </w:r>
                </w:p>
              </w:tc>
            </w:tr>
            <w:tr w:rsidR="00574F95" w14:paraId="01581319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1D1B6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CB200FC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43DC9BF6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29AA295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E15AA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260B2AF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124300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2B3B103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727A544A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5C124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43734F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4F8DB60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A04C952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4AC014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3" w:name="Wybór1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4" w:name="Wybór1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5BA5E0F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9B727B0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02781C71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A00946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34A985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FC27E9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38064C4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FA6863A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DC06A1A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E7C57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A8F125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5" w:name="Wybór1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6" w:name="Wybór14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747A5705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B34C0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E776CB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7" w:name="Wybór15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8" w:name="Wybór15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691DA8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AE9CE34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69481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5FE615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9" w:name="Wybór1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20D6E19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987B2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2BA68D5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454740B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0" w:name="Wybór1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1" w:name="Wybór1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6F49A7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9B42FAF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E98F1D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7C8371DD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2 260.00 PLN.</w:t>
                  </w:r>
                </w:p>
              </w:tc>
            </w:tr>
          </w:tbl>
          <w:p w14:paraId="709624E9" w14:textId="77777777" w:rsidR="00574F95" w:rsidRDefault="00574F95" w:rsidP="000E145C">
            <w:pPr>
              <w:pStyle w:val="FS2"/>
            </w:pPr>
          </w:p>
        </w:tc>
      </w:tr>
      <w:tr w:rsidR="00574F95" w14:paraId="348B03F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3E9A51A4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AAB27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Pakiet 17 - PARACETAMOL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inj</w:t>
                  </w:r>
                  <w:proofErr w:type="spellEnd"/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8C475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17</w:t>
                  </w:r>
                </w:p>
              </w:tc>
            </w:tr>
            <w:tr w:rsidR="00574F95" w14:paraId="6E15B142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3AC36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2CA3E97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6679440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EAF0D7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FBDDD46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73F66C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65681C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1DEBDC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13551EBB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923D5D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ED02CD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88B1B1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5F1D854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3E28A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8A9D23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246850A1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04D44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6505F6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24A57FBD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E9E70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851271A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C55DA54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3A7EAB63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224A7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A901BD6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33660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588C1C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77B00D5D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81C25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50A5BF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97758C4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29533F8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0F75F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2" w:name="Wybór1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3" w:name="Wybór1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D1C4F40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21917B9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0188C7F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7FD9DF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7A2369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515369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9DC22BC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D2D6501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F0B04AF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6CC25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267B15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4" w:name="Wybór1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5" w:name="Wybór15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0DD63E0F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BFA29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6CE306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6" w:name="Wybór15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7" w:name="Wybór16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F23072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9D85F8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17859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46CB7E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8" w:name="Wybór1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D0E7E20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D6927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EBCDA4E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E0FD9B3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9" w:name="Wybór1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0" w:name="Wybór1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11F691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11CEF8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009805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778E81F8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612.00 PLN.</w:t>
                  </w:r>
                </w:p>
              </w:tc>
            </w:tr>
          </w:tbl>
          <w:p w14:paraId="3E1E896E" w14:textId="77777777" w:rsidR="00574F95" w:rsidRDefault="00574F95" w:rsidP="000E145C">
            <w:pPr>
              <w:pStyle w:val="FS2"/>
            </w:pPr>
          </w:p>
        </w:tc>
      </w:tr>
      <w:tr w:rsidR="00574F95" w14:paraId="3A5E3050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EE05BC2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23439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18 - LEKI RÓŻNE VI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E4C82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18</w:t>
                  </w:r>
                </w:p>
              </w:tc>
            </w:tr>
            <w:tr w:rsidR="00574F95" w14:paraId="4F36340A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2D138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4719DA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C529A5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7F7472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2F33F17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5BACF1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AA765A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8C8082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EDBFDEF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CEDC63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8DA041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8A9A54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D14F647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7733A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11058D9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3E1ACD7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38CC4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601620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 pozycji asortymentowych szczegółowo opisanych w zał. 2 i zał. 4 do SWZ.</w:t>
                  </w:r>
                </w:p>
              </w:tc>
            </w:tr>
            <w:tr w:rsidR="00574F95" w14:paraId="0F603B68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49DC3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D91555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B82AE29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46879FC4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D3B67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A0B90C0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7700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8BD0578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9ABD4A2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08ED8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D8C5CC1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CCF51B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87EF87A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A0F4B3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1" w:name="Wybór1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2" w:name="Wybór1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7C66B14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206CB23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7F3CF7F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009194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81C7FA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859299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F9E5BFA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93B6DE5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A4A3EC8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6C04C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E00A86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3" w:name="Wybór1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4" w:name="Wybór16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2CC134C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5748B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88C4D1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5" w:name="Wybór16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1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6" w:name="Wybór16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1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97684A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B68E5F3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0D249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541E13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7" w:name="Wybór1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4296B94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24A6A4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BDB0453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C41AD5C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8" w:name="Wybór1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9" w:name="Wybór1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9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EA467A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5B55BE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410D48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4B6D925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140.00 PLN.</w:t>
                  </w:r>
                </w:p>
              </w:tc>
            </w:tr>
          </w:tbl>
          <w:p w14:paraId="299453C3" w14:textId="77777777" w:rsidR="00574F95" w:rsidRDefault="00574F95" w:rsidP="000E145C">
            <w:pPr>
              <w:pStyle w:val="FS2"/>
            </w:pPr>
          </w:p>
        </w:tc>
      </w:tr>
      <w:tr w:rsidR="00574F95" w14:paraId="25C9086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D3B22A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704A0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19 -  HEPARYNA +TAUROLIDYNA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D5982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19</w:t>
                  </w:r>
                </w:p>
              </w:tc>
            </w:tr>
            <w:tr w:rsidR="00574F95" w14:paraId="18908B2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AD3EA1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45D02B4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14877C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42836E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98D1154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E19A63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909D71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3DE8F0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74868FA5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C22766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126473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941B383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E240F58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35F8A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D90268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574F95" w14:paraId="2FC2871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6D832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0C4E37E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3D5B3597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C604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BB5FF0F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006BBB1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6F88642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23B5D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804376C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103950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4CF1228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82E837D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438A3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51B0E2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9FB507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694A3AE5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FC24B5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0" w:name="Wybór1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1" w:name="Wybór1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BD134E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3E66145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2887089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B7709B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0BC408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104DB8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266AB5F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7C959D7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AE26848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52130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2B0FCE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2" w:name="Wybór1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3" w:name="Wybór17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9BBC37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C7678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EDA6F1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4" w:name="Wybór17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5" w:name="Wybór17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CE3C9A6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AF60B15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47789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7EAEF9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6" w:name="Wybór1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A4E42F8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140A4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7DC3ED6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7634BD2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7" w:name="Wybór1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8" w:name="Wybór1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76073F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AC7CF19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76BF55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3AEFA5F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1 890.00 PLN.</w:t>
                  </w:r>
                </w:p>
              </w:tc>
            </w:tr>
          </w:tbl>
          <w:p w14:paraId="3E60E1F3" w14:textId="77777777" w:rsidR="00574F95" w:rsidRDefault="00574F95" w:rsidP="000E145C">
            <w:pPr>
              <w:pStyle w:val="FS2"/>
            </w:pPr>
          </w:p>
        </w:tc>
      </w:tr>
      <w:tr w:rsidR="00574F95" w14:paraId="201A8282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F9E14DB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53810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Pakiet 20 -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Zel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do endoskopii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A89B2D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20</w:t>
                  </w:r>
                </w:p>
              </w:tc>
            </w:tr>
            <w:tr w:rsidR="00574F95" w14:paraId="455668C9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92E4FB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48B60C6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4675FB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CCF532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E68F3B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B06DAA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1002A7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B5B667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65D3F9D1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C769DA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D8BC36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023B7FF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45E371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FEB4D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C6D9E4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56743FA5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74BF7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2E1AB4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1 pozycja asortymentowa szczegółowo opisana w zał. 2 i zał. 4 do SWZ.</w:t>
                  </w:r>
                </w:p>
              </w:tc>
            </w:tr>
            <w:tr w:rsidR="00574F95" w14:paraId="1AB1F471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BA852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2938F7F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31F4E2EA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3FA5550C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FB46D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3DD8FA33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2860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8033F6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FF3DF21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BC916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1226F9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1209C0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B0F532D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5F69E8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9" w:name="Wybór1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0" w:name="Wybór1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12C1E7F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49AC13B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31D5EFD6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9C3E80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4BA8413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10DB709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D7B29DF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90221C3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65453D3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5EAED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66686F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1" w:name="Wybór1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2" w:name="Wybór18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1750145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2091E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88B2DDA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3" w:name="Wybór18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4" w:name="Wybór18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E6AEE9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9A989A3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29F0D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209B67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5" w:name="Wybór1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EE0CEF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11F19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36E9468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4405676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6" w:name="Wybór1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7" w:name="Wybór1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341D04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CD81AA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17003D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1510922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52.00 PLN.</w:t>
                  </w:r>
                </w:p>
              </w:tc>
            </w:tr>
          </w:tbl>
          <w:p w14:paraId="2982F5C0" w14:textId="77777777" w:rsidR="00574F95" w:rsidRDefault="00574F95" w:rsidP="000E145C">
            <w:pPr>
              <w:pStyle w:val="FS2"/>
            </w:pPr>
          </w:p>
        </w:tc>
      </w:tr>
      <w:tr w:rsidR="00574F95" w14:paraId="31A4B9D6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86D8D23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0D767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21 - COAGULATION FACTOR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860B5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21</w:t>
                  </w:r>
                </w:p>
              </w:tc>
            </w:tr>
            <w:tr w:rsidR="00574F95" w14:paraId="7A7927A4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CC6453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DF5093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53195D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A4D990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96E243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C6F9B7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0ABC9E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1706F1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5A7E6AD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16334E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75F1507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5495CC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C22FE1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F2A74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C07390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33571AC7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7B3FB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448AE6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opisane w zał. 2 i zał. 4 do SWZ.</w:t>
                  </w:r>
                </w:p>
              </w:tc>
            </w:tr>
            <w:tr w:rsidR="00574F95" w14:paraId="3FAE97C2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AB261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3E0825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6F427FA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8C3BE0C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00C39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05B8690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89650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24629F1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2F93333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5E8E6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E88E5A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4DFC76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7F2BFE5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6B8947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8" w:name="Wybór1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9" w:name="Wybór1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224CF75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9378BC1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3434DB7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D2DD4F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24FCC5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A600B5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19EDBBF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6610681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BA80291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80950E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872801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0" w:name="Wybór1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1" w:name="Wybór19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1D33B8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7727D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140B25B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1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2" w:name="Wybór19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1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3" w:name="Wybór19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A0736EE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B05A36F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A06A1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811B97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4" w:name="Wybór1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AD3D0B8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5BCDE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6F755C3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9A1E5D1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5" w:name="Wybór1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1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6" w:name="Wybór1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2FA63C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39BFB8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AFAF87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91B9E7D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1 630.00 PLN.</w:t>
                  </w:r>
                </w:p>
              </w:tc>
            </w:tr>
          </w:tbl>
          <w:p w14:paraId="420E1768" w14:textId="77777777" w:rsidR="00574F95" w:rsidRDefault="00574F95" w:rsidP="000E145C">
            <w:pPr>
              <w:pStyle w:val="FS2"/>
            </w:pPr>
          </w:p>
        </w:tc>
      </w:tr>
      <w:tr w:rsidR="00574F95" w14:paraId="647417BB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EF83B4A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7A246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22 - DAERBOPOETYNA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D35F3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22</w:t>
                  </w:r>
                </w:p>
              </w:tc>
            </w:tr>
            <w:tr w:rsidR="00574F95" w14:paraId="50567AA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0740D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FC48EA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54FC32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FFEDF2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00971A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2A247B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6A5C1D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55AD25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35073A6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8441AF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7CA400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157CCB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06E3DC1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AB31A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29CB23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EE24413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043D10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4B7EBE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22516A35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5A857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0BEE3C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633F52C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BA53286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864493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A58EA1E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231000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01A4A68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BA47B7A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90281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345F5D2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985E76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10C324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BF1233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7" w:name="Wybór2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8" w:name="Wybór2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CE1880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32CE044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0CA793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021CAF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B734E4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18FB62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14B66F6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4B9A3B7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392E3A9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99C48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015E8D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9" w:name="Wybór2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0" w:name="Wybór20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B0A637C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34BCE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33F18E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1" w:name="Wybór20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2" w:name="Wybór20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6ABE202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2852ECF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97502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FEAECA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3" w:name="Wybór2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53BE43CA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61B64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19BB8F6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E137B21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4" w:name="Wybór2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5" w:name="Wybór2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C67589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0E0D40A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53B795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5ABF4F3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4 200.00 PLN.</w:t>
                  </w:r>
                </w:p>
              </w:tc>
            </w:tr>
          </w:tbl>
          <w:p w14:paraId="4C333B3B" w14:textId="77777777" w:rsidR="00574F95" w:rsidRDefault="00574F95" w:rsidP="000E145C">
            <w:pPr>
              <w:pStyle w:val="FS2"/>
            </w:pPr>
          </w:p>
        </w:tc>
      </w:tr>
      <w:tr w:rsidR="00574F95" w14:paraId="1EF0BD2D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7741F1F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BF494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23 - ERYTROPETYNA A;FA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6C368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23</w:t>
                  </w:r>
                </w:p>
              </w:tc>
            </w:tr>
            <w:tr w:rsidR="00574F95" w14:paraId="1045A42D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DAD8C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8D8438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2BC29EF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7A17A2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7F68B95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BA424B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321EFB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855CB3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2185842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E62C39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DF66F4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AFE7E71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C311C12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B804C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09C032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0D2A4A8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30ECD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9FD2DC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60C005C9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0387A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E794FCB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EF6E51A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13EEC9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AAED3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55B918D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281600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4EBB301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52908F49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07B57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0C9C18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711C7C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02A33E7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E15DC4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6" w:name="Wybór20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7" w:name="Wybór2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7B0E5A3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86695E0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10C32FF4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ED5C65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A27349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D18C8F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AE366BC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0E8DF16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EC43305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1358C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04128B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8" w:name="Wybór2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9" w:name="Wybór21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3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26A415B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E643A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7BE027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0" w:name="Wybór21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1" w:name="Wybór21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7F71237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90A307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15A11A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7642C7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2" w:name="Wybór2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C95F9BB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6F2F6C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1F272E3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D2E173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3" w:name="Wybór2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4" w:name="Wybór2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C3DDEB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3ACFD80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09A604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D6DADB0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5 120.00 PLN.</w:t>
                  </w:r>
                </w:p>
              </w:tc>
            </w:tr>
          </w:tbl>
          <w:p w14:paraId="6E85D2B1" w14:textId="77777777" w:rsidR="00574F95" w:rsidRDefault="00574F95" w:rsidP="000E145C">
            <w:pPr>
              <w:pStyle w:val="FS2"/>
            </w:pPr>
          </w:p>
        </w:tc>
      </w:tr>
      <w:tr w:rsidR="00574F95" w14:paraId="346A8FD1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576ABB3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49617F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24 - MAŚCI ,CZOPKI ,SYROPY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22A73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24</w:t>
                  </w:r>
                </w:p>
              </w:tc>
            </w:tr>
            <w:tr w:rsidR="00574F95" w14:paraId="37913BDD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A5B20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2D190F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3AB21F0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741CFE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490D1B74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CB3D2A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9A48EF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6E311C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26320CF5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02EA51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8801F0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927D131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36123E2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B258D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2A06010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EB50281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AA688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477B05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125 pozycji asortymentowych szczegółowo opisanych w zał. 2 i zał. 4 do SWZ.</w:t>
                  </w:r>
                </w:p>
              </w:tc>
            </w:tr>
            <w:tr w:rsidR="00574F95" w14:paraId="471A37A9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2DC85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46CBADD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A49AA6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9E8438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D621D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8DE0276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155100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811474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2C0E180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73C95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AFF0D81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5B5E8F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EB793DE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3B0655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5" w:name="Wybór21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6" w:name="Wybór2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12CB59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B3E31EC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625B12C2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3BDAB7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E6736D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8B09F3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AD7EBA7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687818C4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A7A840F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EB8A7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92C105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7" w:name="Wybór2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8" w:name="Wybór22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4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5D64FB5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2919B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18CCCC1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9" w:name="Wybór22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0" w:name="Wybór22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3BE47D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A880E1C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BC955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2BAFCF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1" w:name="Wybór2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506AE5E4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923BB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5099268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B4258B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2" w:name="Wybór2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3" w:name="Wybór2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B52BEB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EFB8405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002484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29A92B8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2 820.00 PLN.</w:t>
                  </w:r>
                </w:p>
              </w:tc>
            </w:tr>
          </w:tbl>
          <w:p w14:paraId="72049239" w14:textId="77777777" w:rsidR="00574F95" w:rsidRDefault="00574F95" w:rsidP="000E145C">
            <w:pPr>
              <w:pStyle w:val="FS2"/>
            </w:pPr>
          </w:p>
        </w:tc>
      </w:tr>
      <w:tr w:rsidR="00574F95" w14:paraId="2744D97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6A4486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1C092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25 - KONTRASTY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993C2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25</w:t>
                  </w:r>
                </w:p>
              </w:tc>
            </w:tr>
            <w:tr w:rsidR="00574F95" w14:paraId="2E96A95A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7A7AC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851AB8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0C4D23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09C1BBE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803E2A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02D955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FC6C86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81BE1F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F63727D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0B86F6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E96EF3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52BDBA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6C93F91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EBBC2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29D476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CA14616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986EE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FE3438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305A2358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20AA9D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E233E1A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9125BD7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8857E13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0AB17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E465161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7260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AACF6D1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3236EF47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428A0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7B6E4F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E7AEC8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CD13A16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1AE0A3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4" w:name="Wybór22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5" w:name="Wybór2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CCA26D0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23FBCB4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E70EB6D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0863EE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926E72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47F6DF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7AB2A2C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C7DBAB8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3FB68E7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04927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374696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6" w:name="Wybór2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7" w:name="Wybór23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5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081D4D4F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EF46EB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2491636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8" w:name="Wybór23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9" w:name="Wybór23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8E5EF6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1E408D9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2B86D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BE100B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2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0" w:name="Wybór2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77CEC54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4344D6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558ABA8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6224015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1" w:name="Wybór2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2" w:name="Wybór2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B012F3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98BD899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8337D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B013CF1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132.00 PLN.</w:t>
                  </w:r>
                </w:p>
              </w:tc>
            </w:tr>
          </w:tbl>
          <w:p w14:paraId="55012066" w14:textId="77777777" w:rsidR="00574F95" w:rsidRDefault="00574F95" w:rsidP="000E145C">
            <w:pPr>
              <w:pStyle w:val="FS2"/>
            </w:pPr>
          </w:p>
        </w:tc>
      </w:tr>
      <w:tr w:rsidR="00574F95" w14:paraId="3CEF9A0D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2413F1C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56D5F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26 - TABLETKI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95A24C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26</w:t>
                  </w:r>
                </w:p>
              </w:tc>
            </w:tr>
            <w:tr w:rsidR="00574F95" w14:paraId="26A21061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1EC8CC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2EF37753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40A19B7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28978F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D8F50F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D3576D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71C8E6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E220E3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53BF87DB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B89135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4B736D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5CBCDC6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25A90E1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5B1EF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CC0FA9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41D4D7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74E4B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A77770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207 pozycji asortymentowych szczegółowo opisanych w zał. 2 i zał. 4 do SWZ.</w:t>
                  </w:r>
                </w:p>
              </w:tc>
            </w:tr>
            <w:tr w:rsidR="00574F95" w14:paraId="50D0D62F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326C0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0665A06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1987518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101AEFD0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B5B95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493417A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154000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1043B246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7788A1EC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6EC3D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85D1C8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071C2AB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E9F160D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81DE8B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3" w:name="Wybór23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4" w:name="Wybór23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E7453FF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FC72FFB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D127284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FB8D09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0274CC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EB96E4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AC83033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CEDE260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FB52066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BFEC2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58D432F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5" w:name="Wybór2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6" w:name="Wybór23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276B5DE4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A8D8F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29996B6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7" w:name="Wybór24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8" w:name="Wybór24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937A96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E8A8E2C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FDBC8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D35A86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9" w:name="Wybór2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60B4220A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47D198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E485CCD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91D16BD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0" w:name="Wybór2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1" w:name="Wybór2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BFE2A9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2D5C29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8AD55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5E27402C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2 800.00 PLN.</w:t>
                  </w:r>
                </w:p>
              </w:tc>
            </w:tr>
          </w:tbl>
          <w:p w14:paraId="7D97A05A" w14:textId="77777777" w:rsidR="00574F95" w:rsidRDefault="00574F95" w:rsidP="000E145C">
            <w:pPr>
              <w:pStyle w:val="FS2"/>
            </w:pPr>
          </w:p>
        </w:tc>
      </w:tr>
      <w:tr w:rsidR="00574F95" w14:paraId="37333DD3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3F37E47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EF5BA3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27 - LEKI RÓŻNE VII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F5B37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27</w:t>
                  </w:r>
                </w:p>
              </w:tc>
            </w:tr>
            <w:tr w:rsidR="00574F95" w14:paraId="12832D73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4048A6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AC6FB38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03006DD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D83F7D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84944B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EA07B9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DB15CF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DDE863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1E38F9A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CCF9C0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3A0E33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ACDC174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EF10AB1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D7351F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C1D667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B474EC3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34273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BD1D0E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18 pozycji asortymentowych szczegółowo opisanych w zał. 2 i zał. 4 do SWZ.</w:t>
                  </w:r>
                </w:p>
              </w:tc>
            </w:tr>
            <w:tr w:rsidR="00574F95" w14:paraId="7D44901A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A54E7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5BF9A25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52896DC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88EB5BE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59337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5B1896E0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13750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960FB1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4B9C229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DF1FE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2BD8A22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0D0E6C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5932B790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09B8E38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2" w:name="Wybór24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3" w:name="Wybór24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4FDB88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49D61B1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75F840E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55A3FD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250D82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0280317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AF6AD60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465FB1E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5A003A2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59F9B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4CCF35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4" w:name="Wybór2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5" w:name="Wybór24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26F70AC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6B82C1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27FC70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6" w:name="Wybór24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7" w:name="Wybór25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B02D6C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D0D9112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E6556B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0BDD12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8" w:name="Wybór2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2ED2C500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83397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713FEFC7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CDEA0ED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9" w:name="Wybór2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0" w:name="Wybór2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3D072D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13A2D06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6DC667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3054D348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250.00 PLN.</w:t>
                  </w:r>
                </w:p>
              </w:tc>
            </w:tr>
          </w:tbl>
          <w:p w14:paraId="6FDE1E09" w14:textId="77777777" w:rsidR="00574F95" w:rsidRDefault="00574F95" w:rsidP="000E145C">
            <w:pPr>
              <w:pStyle w:val="FS2"/>
            </w:pPr>
          </w:p>
        </w:tc>
      </w:tr>
      <w:tr w:rsidR="00574F95" w14:paraId="584C8EDD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6368665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D7998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28 - LEK p/GRZYBICZY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12A7E2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28</w:t>
                  </w:r>
                </w:p>
              </w:tc>
            </w:tr>
            <w:tr w:rsidR="00574F95" w14:paraId="2088B871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4CE9D91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6F69D2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57FAB7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DE14A9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A3254CF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DF8B4E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9407E1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7EC46D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3C532E8E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E6778E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2972AD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E2DDD1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94DF9B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8189A2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22DE682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2D54D281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F724DC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F1FAD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 pozycja asortymentowa szczegółowo opisana w zał. 2 i zał. 4 do SWZ.</w:t>
                  </w:r>
                </w:p>
              </w:tc>
            </w:tr>
            <w:tr w:rsidR="00574F95" w14:paraId="6F326137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A1C709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018F108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7E38A0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0931F651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C869C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58FA9D2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12100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372E11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333487D1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C3356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47E572A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86D867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CCCED88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CC153D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1" w:name="Wybór25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2" w:name="Wybór25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2FBB6735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37323E3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7C492A54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14B3A4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E07E8C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07AB1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DFD326D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5843745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8E0A2BF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E9D7A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2F039E6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3" w:name="Wybór2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4" w:name="Wybór25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C9A730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D03E4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BF0CDF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5" w:name="Wybór25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6" w:name="Wybór25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019E60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9866DD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3BE79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130D5C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7" w:name="Wybór2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AED5D9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319C1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B3CF76A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CEC830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8" w:name="Wybór2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9" w:name="Wybór2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8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86BCEE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85B6B2D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F2B61D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E561B1F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220.00 PLN.</w:t>
                  </w:r>
                </w:p>
              </w:tc>
            </w:tr>
          </w:tbl>
          <w:p w14:paraId="562B5AF0" w14:textId="77777777" w:rsidR="00574F95" w:rsidRDefault="00574F95" w:rsidP="000E145C">
            <w:pPr>
              <w:pStyle w:val="FS2"/>
            </w:pPr>
          </w:p>
        </w:tc>
      </w:tr>
      <w:tr w:rsidR="00574F95" w14:paraId="74259638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31E7C2C6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11A0C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29 - SUBSTANCJE RECEPTUROWE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51F31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29</w:t>
                  </w:r>
                </w:p>
              </w:tc>
            </w:tr>
            <w:tr w:rsidR="00574F95" w14:paraId="1DCD6FB8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32804B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2AD2CFD5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5149B1B4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3331C5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33D9CAE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47BE7E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07BAA3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DB0887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B08240C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87115F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564E74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25B90C3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B909C5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43A86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79F767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574F95" w14:paraId="0CDBF652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CB22D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2D03FBB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 pozycji asortymentowych szczegółowo opisanych w zał. 2 i zał. 4 do SWZ.</w:t>
                  </w:r>
                </w:p>
              </w:tc>
            </w:tr>
            <w:tr w:rsidR="00574F95" w14:paraId="73D7D9EF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8557A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2F811795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6728EAB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F2D2960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D09F4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07B77ED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17050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BB4B915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23EAAA20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99446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CE21F6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9DC63A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6E8BDD7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49C79A5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0" w:name="Wybór26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1" w:name="Wybór26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09793FD9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B931072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005FE9F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C8D56C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5460EB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BB066C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9633B94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2EF1769B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30E8EA1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A01B9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B4EA4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2" w:name="Wybór2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3" w:name="Wybór26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2CC9FAF5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0827DB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91ED843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4" w:name="Wybór26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2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5" w:name="Wybór26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2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F5B4DF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D613A25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AD4BC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24071F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6" w:name="Wybór2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5CDE4E3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6006B5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923CB6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D3E97C9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7" w:name="Wybór2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8" w:name="Wybór2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551FFC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D5917BD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6D2946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7943F9C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310.00 PLN.</w:t>
                  </w:r>
                </w:p>
              </w:tc>
            </w:tr>
          </w:tbl>
          <w:p w14:paraId="5DF0A638" w14:textId="77777777" w:rsidR="00574F95" w:rsidRDefault="00574F95" w:rsidP="000E145C">
            <w:pPr>
              <w:pStyle w:val="FS2"/>
            </w:pPr>
          </w:p>
        </w:tc>
      </w:tr>
      <w:tr w:rsidR="00574F95" w14:paraId="57070050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691CABB0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00E76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30 - INSULINY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BABE1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30</w:t>
                  </w:r>
                </w:p>
              </w:tc>
            </w:tr>
            <w:tr w:rsidR="00574F95" w14:paraId="1CB6CC3A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F365AB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694525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39005B9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738515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40C7E3E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3288DA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5CE3D2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E540D8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E5F6684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996E6C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D21379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CEC9FA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C5C09FD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BC583D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535FC6D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4A56467F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1F7E74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6E6F993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asortymentowych szczegółowo opisanych w zał. 2 i zał. 4 do SWZ.</w:t>
                  </w:r>
                </w:p>
              </w:tc>
            </w:tr>
            <w:tr w:rsidR="00574F95" w14:paraId="1D4ABE2D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DB5CD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C86653F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4AE70F8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8916EDE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6E96E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48A095A7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8250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39A112B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384B044C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E57291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0D04D84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23AABF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FE371CC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391AE3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9" w:name="Wybór27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2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0" w:name="Wybór27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6D59827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B3AC2AC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7D65CF1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0F099D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94AE33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8FA7B9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C64DAF9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4317159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D160D52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B85BE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CAA51E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1" w:name="Wybór2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2" w:name="Wybór27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2DBB3DC5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09F85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3896E4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3" w:name="Wybór27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4" w:name="Wybór27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A59AFD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1AF1D1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3D7BA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68BE257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5" w:name="Wybór2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18DE74B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5FCFA2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515F72C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6B82BA0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6" w:name="Wybór2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7" w:name="Wybór2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726E6E6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914A3BB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BEEF08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88F35ED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150.00 PLN.</w:t>
                  </w:r>
                </w:p>
              </w:tc>
            </w:tr>
          </w:tbl>
          <w:p w14:paraId="07DA2696" w14:textId="77777777" w:rsidR="00574F95" w:rsidRDefault="00574F95" w:rsidP="000E145C">
            <w:pPr>
              <w:pStyle w:val="FS2"/>
            </w:pPr>
          </w:p>
        </w:tc>
      </w:tr>
      <w:tr w:rsidR="00574F95" w14:paraId="37852749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ADC1335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A3E34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31 - AMPUŁKI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452784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31</w:t>
                  </w:r>
                </w:p>
              </w:tc>
            </w:tr>
            <w:tr w:rsidR="00574F95" w14:paraId="3822EFB4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7D99792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AD18E4A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198822C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2C6AC6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48F35E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44C8BA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796F05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51412A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BCBC49A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E1D210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E8913D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3420E1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B4C80C0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52AF7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221873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F2F531F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F41BB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1FD73C4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69 pozycji asortymentowych szczegółowo opisanych w zał. 2 i zał. 4 do SWZ.</w:t>
                  </w:r>
                </w:p>
              </w:tc>
            </w:tr>
            <w:tr w:rsidR="00574F95" w14:paraId="0A93A5D6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594870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E0C1AC9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16C80BE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F60C35C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4DA7A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0726AD1C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289300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71CBB80D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1E000BB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3364F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4B5D2B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4E62898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542FD53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5FD279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8" w:name="Wybór28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9" w:name="Wybór28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BE51F9A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5FFA3CEC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2609F05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2CF41F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422F85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2C9F4B9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762328EE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DE62D32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4A147F6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C1641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928FDE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0" w:name="Wybór2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1" w:name="Wybór28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D4BE3F1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524EF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2ABD56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2" w:name="Wybór28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3" w:name="Wybór28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525FC4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C3B21F3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374959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7A9B208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4" w:name="Wybór2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4F8C6138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92318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A830878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FE8CA53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5" w:name="Wybór2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6" w:name="Wybór2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0A686C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817CCA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77A89A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2FF52CA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5 260.00 PLN.</w:t>
                  </w:r>
                </w:p>
              </w:tc>
            </w:tr>
          </w:tbl>
          <w:p w14:paraId="7413D2A6" w14:textId="77777777" w:rsidR="00574F95" w:rsidRDefault="00574F95" w:rsidP="000E145C">
            <w:pPr>
              <w:pStyle w:val="FS2"/>
            </w:pPr>
          </w:p>
        </w:tc>
      </w:tr>
      <w:tr w:rsidR="00574F95" w14:paraId="34AB5EF1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851276D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40F47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32 - LEKI RÓŻNE VIII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8EF1DA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32</w:t>
                  </w:r>
                </w:p>
              </w:tc>
            </w:tr>
            <w:tr w:rsidR="00574F95" w14:paraId="2BAE551F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62240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AA50C93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4C0D6A40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39B1F23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A42CCE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28E06E3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44F230B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FBC2C50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C1A8B39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0FCC3D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3BF1F39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15BD95B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6F3FDD0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0450A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29771C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01A4983E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5CE26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B66CBC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pozycji asortymentowych szczegółowo opisanych w zał. 2 i zał. 4 do SWZ.</w:t>
                  </w:r>
                </w:p>
              </w:tc>
            </w:tr>
            <w:tr w:rsidR="00574F95" w14:paraId="5BDE23C7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2713B2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CF7C6BF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89088D4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480B1120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0F5F6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CCB277E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6270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8B6CE09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2D68D68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B9CDB0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7B8AA22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07BCED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8BB071D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A0CCAC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7" w:name="Wybór29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8" w:name="Wybór29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17CC668D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786E76C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6551913E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9FBC18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A3C3DD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41E681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0D8BBFD4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54AE575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11116A4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3DEC4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39DA00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9" w:name="Wybór2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1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0" w:name="Wybór2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46281C7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79E733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24B6AC1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2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1" w:name="Wybór29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2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2" w:name="Wybór29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EF4E78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49785C1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2198C6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92D295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3" w:name="Wybór2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2F520DB4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F3422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63EF5B1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8646170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4" w:name="Wybór2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5" w:name="Wybór2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DFAF33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5B15F08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E4821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E607690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114.00 PLN.</w:t>
                  </w:r>
                </w:p>
              </w:tc>
            </w:tr>
          </w:tbl>
          <w:p w14:paraId="6097A53F" w14:textId="77777777" w:rsidR="00574F95" w:rsidRDefault="00574F95" w:rsidP="000E145C">
            <w:pPr>
              <w:pStyle w:val="FS2"/>
            </w:pPr>
          </w:p>
        </w:tc>
      </w:tr>
      <w:tr w:rsidR="00574F95" w14:paraId="0E653758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497F589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66237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33 - LEKI RÓŻNE IX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6B2C8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33</w:t>
                  </w:r>
                </w:p>
              </w:tc>
            </w:tr>
            <w:tr w:rsidR="00574F95" w14:paraId="23793082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B34EF9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7931F385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1DE9AE3B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8CDC60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6548A0E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C58296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D38560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E50D83E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3B49FC32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E8489B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DA3ADA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05CCEE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7599C9C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46A97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0E11E7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2CBF5494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3D9D20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65C449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22 pozycji asortymentowych szczegółowo opisanych w zał. 2 i zał. 4 do SWZ.</w:t>
                  </w:r>
                </w:p>
              </w:tc>
            </w:tr>
            <w:tr w:rsidR="00574F95" w14:paraId="7C5310DE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1C8CC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95288E9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E5B36D3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A1DAEC7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9BB1B2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3A0D3614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14850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7E07CBA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43E6C83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C705E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139265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880816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4F1A6FC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59FE57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2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6" w:name="Wybór29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7" w:name="Wybór30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232F0DB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74EC73E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62A3F275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9D5D95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C00EE0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AB928B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C5BAC99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13F96BA9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3D89305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69957F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3D0299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8" w:name="Wybór3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9" w:name="Wybór30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2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E1B54DA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8D08C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B9570BC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0" w:name="Wybór30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1" w:name="Wybór30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F12C4F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775F98A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932B9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DFB945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2" w:name="Wybór3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438417B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F2DE4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27452328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2626A35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3" w:name="Wybór3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4" w:name="Wybór30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491415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F54D25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D8DDBE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06394D3D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270.00 PLN.</w:t>
                  </w:r>
                </w:p>
              </w:tc>
            </w:tr>
          </w:tbl>
          <w:p w14:paraId="5416EBE9" w14:textId="77777777" w:rsidR="00574F95" w:rsidRDefault="00574F95" w:rsidP="000E145C">
            <w:pPr>
              <w:pStyle w:val="FS2"/>
            </w:pPr>
          </w:p>
        </w:tc>
      </w:tr>
      <w:tr w:rsidR="00574F95" w14:paraId="68C47BD0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B12D2C2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C08DB7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34 - LEKI DO ZNIECZULEŃ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D7924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34</w:t>
                  </w:r>
                </w:p>
              </w:tc>
            </w:tr>
            <w:tr w:rsidR="00574F95" w14:paraId="44B0B9B9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2C1BB7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0B695B35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3302103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86F284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4D05ABC2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3DCACD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3DF6A8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D9B039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671D573E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6EE5E16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405A1D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BA8C594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0A33224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D1CAE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D61811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2175073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C76B9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0784C6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pozycje asortymentowe szczegółowo opisane w zał. 2 i zał. 4 do SWZ.</w:t>
                  </w:r>
                </w:p>
              </w:tc>
            </w:tr>
            <w:tr w:rsidR="00574F95" w14:paraId="608D3CC1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76277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56D5CCD6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63201331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9C4E871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5609EE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6BD58F1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93500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909D88A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7577E2C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2162DB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7E57AB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9A163C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F7E4E4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2B8D79A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5" w:name="Wybór30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6" w:name="Wybór30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D807AFE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74FB4A1F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09C229F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290420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134159B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D1C69A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60EC64C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FDA3125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08CFCA1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E900D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5D2BC4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7" w:name="Wybór31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8" w:name="Wybór31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3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E7B3841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C47F5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3C56C23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9" w:name="Wybór31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3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0" w:name="Wybór31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765911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8E36F73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29F1D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1C3002A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1" w:name="Wybór31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63B3B75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8378F5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6836436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49A83067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2" w:name="Wybór31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3" w:name="Wybór31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5455AF8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36F9D7C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964F5E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13AAF9C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1 700.00 PLN.</w:t>
                  </w:r>
                </w:p>
              </w:tc>
            </w:tr>
          </w:tbl>
          <w:p w14:paraId="3BF95F29" w14:textId="77777777" w:rsidR="00574F95" w:rsidRDefault="00574F95" w:rsidP="000E145C">
            <w:pPr>
              <w:pStyle w:val="FS2"/>
            </w:pPr>
          </w:p>
        </w:tc>
      </w:tr>
      <w:tr w:rsidR="00574F95" w14:paraId="5B744717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20C5E441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4CEC52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35 - LEKI RÓŻNE X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6F882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35</w:t>
                  </w:r>
                </w:p>
              </w:tc>
            </w:tr>
            <w:tr w:rsidR="00574F95" w14:paraId="05C18E89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D2670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664178E7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3CC77A71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BB1276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F297D8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8C811A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E5933E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5C1CF54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579BCD6C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73BAC32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749DC7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F247C4F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42F75DDF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85DB3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3377E5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60280316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D914A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0FACA1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9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pozycjI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asortymentowych szczegółowo opisana w zał. 2 i zał. 4 do SWZ.</w:t>
                  </w:r>
                </w:p>
              </w:tc>
            </w:tr>
            <w:tr w:rsidR="00574F95" w14:paraId="7CEE9054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0B534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1F87E241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3AFFA876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1937A83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23E21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6A4BA9B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30800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5897C5FE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38DC5B27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1CFDA3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DF4508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0C1C98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55DC16D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8D2239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4" w:name="Wybór31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5" w:name="Wybór31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0AC9CD8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909D279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00008F7D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8A1AFE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DE6D8E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C1B428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CD3E239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79A92D9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86A67AC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08D5D3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3A3EDB2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6" w:name="Wybór31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7" w:name="Wybór32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4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7CAD49BB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17F8A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43AB810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8" w:name="Wybór321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4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9" w:name="Wybór32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4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2581B94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3556CA2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EF2779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6E2514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Wybór3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0" w:name="Wybór32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5876778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355A2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II.2.13 Informacje o funduszach Unii Europejskiej</w:t>
                  </w:r>
                </w:p>
                <w:p w14:paraId="7CD0085E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53DDF090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1" w:name="Wybór32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2" w:name="Wybór32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462AC3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0F746E9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D447F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1D8B07C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560.00 PLN.</w:t>
                  </w:r>
                </w:p>
              </w:tc>
            </w:tr>
          </w:tbl>
          <w:p w14:paraId="69682585" w14:textId="77777777" w:rsidR="00574F95" w:rsidRDefault="00574F95" w:rsidP="000E145C">
            <w:pPr>
              <w:pStyle w:val="FS2"/>
            </w:pPr>
          </w:p>
        </w:tc>
      </w:tr>
      <w:tr w:rsidR="00574F95" w14:paraId="52D702AB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D83DF18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D82D2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36 - PŁYNY DO IRYGACJI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E48E4F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36</w:t>
                  </w:r>
                </w:p>
              </w:tc>
            </w:tr>
            <w:tr w:rsidR="00574F95" w14:paraId="0657E4B0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7128B23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441879D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D709B5F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64058DA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E142FF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7A07FB9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F4B7D5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781343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A28E58E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12BD8DE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CFABCC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DFB2218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18DD3C3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4ECF1F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410BECF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2E4B3F9D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019D2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0DF5EB2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 pozycji asortymentowych szczegółowo opisanych w zał. 2 i zał. 4 do SWZ.</w:t>
                  </w:r>
                </w:p>
              </w:tc>
            </w:tr>
            <w:tr w:rsidR="00574F95" w14:paraId="0B8046D9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D43AF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3E6A970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2FEFEC4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6BA9982D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32ABBA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296E4882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112200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06E0730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6628F57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3FDED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155F9D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A5E6500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72559E2B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59A1D5E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3" w:name="Wybór32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4" w:name="Wybór32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3096CEC3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486E742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0F17058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6E21D79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2357C32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8E64AD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35D10EBD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02F4832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26B093F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96FB31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D35578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5" w:name="Wybór32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6" w:name="Wybór32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7CB2980E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F4E627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5D24725B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7" w:name="Wybór330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5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8" w:name="Wybór33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5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A43F8F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0DADA24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A80551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584DEF1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9" w:name="Wybór33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5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18D5A1DE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6EF702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4AAEFA56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5C6917B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0" w:name="Wybór33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1" w:name="Wybór33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DC7E62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9503474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6AF757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II.2.14 Informacje dodatkowe:</w:t>
                  </w:r>
                </w:p>
                <w:p w14:paraId="243B7DA7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2 040.00 PLN.</w:t>
                  </w:r>
                </w:p>
              </w:tc>
            </w:tr>
          </w:tbl>
          <w:p w14:paraId="34F9163D" w14:textId="77777777" w:rsidR="00574F95" w:rsidRDefault="00574F95" w:rsidP="000E145C">
            <w:pPr>
              <w:pStyle w:val="FS2"/>
            </w:pPr>
          </w:p>
        </w:tc>
      </w:tr>
      <w:tr w:rsidR="00574F95" w14:paraId="21EE039D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42C809A6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8E322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37 - PŁYNY INFUZYJNE 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27392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37</w:t>
                  </w:r>
                </w:p>
              </w:tc>
            </w:tr>
            <w:tr w:rsidR="00574F95" w14:paraId="1CAAD995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F26EA9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91647C4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303638C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40EDBE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23F3588A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6CBFBC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5A87B9E4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998718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13D4CC55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78477E1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9BD077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5AF99C4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2975190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169F9C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399F25A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A1CAF1C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C4E818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3ACB08C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 pozycji asortymentowych szczegółowo opisanych w zał. 2 i zał. 4 do SWZ.</w:t>
                  </w:r>
                </w:p>
              </w:tc>
            </w:tr>
            <w:tr w:rsidR="00574F95" w14:paraId="08B1C94C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9767F7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3204DE36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7FCD794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AC2153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8426E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13D4370B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149600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F506867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9D4E237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B53BC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DC3BFE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39A5BCA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6428A2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1BA412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2" w:name="Wybór33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3" w:name="Wybór33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41621FE1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C6DC2BE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58F985D9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6F7471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76F723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97E2DB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8AC3E4A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2DE65E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5280C03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90B1C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500A78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4" w:name="Wybór33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5" w:name="Wybór33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F95830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C618F6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75C6503B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6" w:name="Wybór339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6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7" w:name="Wybór34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6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400D91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D8D1A64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5D163E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CF3BC5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8" w:name="Wybór34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212528D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3A3E6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5A79BC1B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0B322FD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9" w:name="Wybór34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6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0" w:name="Wybór34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F62821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2878DEE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99C5EF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EF4705D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2 720.00 PLN.</w:t>
                  </w:r>
                </w:p>
              </w:tc>
            </w:tr>
          </w:tbl>
          <w:p w14:paraId="155CBDE7" w14:textId="77777777" w:rsidR="00574F95" w:rsidRDefault="00574F95" w:rsidP="000E145C">
            <w:pPr>
              <w:pStyle w:val="FS2"/>
            </w:pPr>
          </w:p>
        </w:tc>
      </w:tr>
      <w:tr w:rsidR="00574F95" w14:paraId="541250F2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E5B9084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0D567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38 - PŁYN WIELOELEKTROLITOWY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BA97B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38</w:t>
                  </w:r>
                </w:p>
              </w:tc>
            </w:tr>
            <w:tr w:rsidR="00574F95" w14:paraId="7900C9B5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9C3D89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060F487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959F5E0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lastRenderedPageBreak/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B3A48F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BA5612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135AB67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A16116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28DB1E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6AB35E8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0EE810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8D88D2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13FD5FB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AFB2CDC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47288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II.2.3) Miejsce świadczenia usług</w:t>
                  </w:r>
                </w:p>
                <w:p w14:paraId="7AEB968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3E3D4E7B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F4D02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5AE27F5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27D09562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0F89EE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CF4ABB4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16C038B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14091602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7FF98B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73914CDF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59400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83F00A9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6A4E209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B9E108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39EE22E1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7FBCDEE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BC0944C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605E0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1" w:name="Wybór34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2" w:name="Wybór34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5A876318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16F16B0F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70A7999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E8046F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A2F477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62D4D8D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1A8EEC86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8148A4C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2C547C3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7E7C35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113CC10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3" w:name="Wybór34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4" w:name="Wybór34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75EEBB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55EDC1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32ED099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5" w:name="Wybór348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7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6" w:name="Wybór34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7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160560CA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40E64AFF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F86A10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2ADB7A0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7" w:name="Wybór35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B98FBD5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D7DF4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3D9E251A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7021CA6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8" w:name="Wybór35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9" w:name="Wybór35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7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2712141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7D38AD7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7021FE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678EAEC4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1 080.00 PLN.</w:t>
                  </w:r>
                </w:p>
              </w:tc>
            </w:tr>
          </w:tbl>
          <w:p w14:paraId="39823AB0" w14:textId="77777777" w:rsidR="00574F95" w:rsidRDefault="00574F95" w:rsidP="000E145C">
            <w:pPr>
              <w:pStyle w:val="FS2"/>
            </w:pPr>
          </w:p>
        </w:tc>
      </w:tr>
      <w:tr w:rsidR="00574F95" w14:paraId="607AC379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7252CC7A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B83A0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39 - LEKI RÓŻNE XI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F97819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39</w:t>
                  </w:r>
                </w:p>
              </w:tc>
            </w:tr>
            <w:tr w:rsidR="00574F95" w14:paraId="4138FDA5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D7B49B2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4220363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2DC728BA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C72332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02D1C5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7E8D61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7A6A041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DA3F70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4BF14213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4649FE0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1FA3048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180B1FE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85477DC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267686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141D04F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 xml:space="preserve">Magazyn  Apteczny na terenie Szpitala Powiatowego w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Kolbuszowej, u. Grunwaldzka 4</w:t>
                  </w:r>
                </w:p>
              </w:tc>
            </w:tr>
            <w:tr w:rsidR="00574F95" w14:paraId="7836FB10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86FDA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>II. 2.4) Opis zamówienia:</w:t>
                  </w:r>
                </w:p>
                <w:p w14:paraId="24BCC0A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10 pozycji asortymentowych szczegółowo opisanych w zał. 2 i zał. 4 do SWZ.</w:t>
                  </w:r>
                </w:p>
              </w:tc>
            </w:tr>
            <w:tr w:rsidR="00574F95" w14:paraId="59E0CBD0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4A8A7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6AE3E82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5A0EE40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798FF2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F7DE1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031068BC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138132,5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78EAD3F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0FDF7E88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381BE5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1370899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F5A57B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27E3F1BB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EBD5C2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0" w:name="Wybór35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1" w:name="Wybór35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184964F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06874E9D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72B04FE9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C05E24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8C774F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6DF357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C141616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59A038C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AD9E1EE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0F6A15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4099799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2" w:name="Wybór35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3" w:name="Wybór35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322546C0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BD460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3F34107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4" w:name="Wybór357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8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5" w:name="Wybór35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8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4B69BA84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81A19DD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B1803B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4352BC9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6" w:name="Wybór35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3CC23D5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5F1CC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7E01B44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1B82EE3A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7" w:name="Wybór36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88" w:name="Wybór36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08F9D77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2FB90F1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79878B4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5FF70805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2 511.50 PLN.</w:t>
                  </w:r>
                </w:p>
              </w:tc>
            </w:tr>
          </w:tbl>
          <w:p w14:paraId="27F44153" w14:textId="77777777" w:rsidR="00574F95" w:rsidRDefault="00574F95" w:rsidP="000E145C">
            <w:pPr>
              <w:pStyle w:val="FS2"/>
            </w:pPr>
          </w:p>
        </w:tc>
      </w:tr>
      <w:tr w:rsidR="00574F95" w14:paraId="19DC29F4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6D17AE73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0A9ED3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40 - LEKI RÓŻNE XII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FF602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40</w:t>
                  </w:r>
                </w:p>
              </w:tc>
            </w:tr>
            <w:tr w:rsidR="00574F95" w14:paraId="49011E1D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8C5150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58265EFC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62183451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559BE17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A9C195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5316DCF0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2F26B28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18439AD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0F25EB7A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58A5886C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616F8A9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CC76882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11777C6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AED250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6B2B6B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15843112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C5AA7B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CE2026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24 pozycje asortymentowe szczegółowo opisane  w zał. 2 i zał. 4 do SWZ.</w:t>
                  </w:r>
                </w:p>
              </w:tc>
            </w:tr>
            <w:tr w:rsidR="00574F95" w14:paraId="6A9637E5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B5B43B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4741F549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lastRenderedPageBreak/>
                    <w:t>Nazwa: – Waga:</w:t>
                  </w:r>
                </w:p>
                <w:p w14:paraId="486BCCA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75D13A95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FEB2C4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1C0D67D9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63800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955A614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083025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6C166DA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7493BBC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2984BA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79B8869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74CCDAD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89" w:name="Wybór36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8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0" w:name="Wybór36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1F45ADF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464F0516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60DE7E7C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CFEC72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752A4E4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7309B4F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56711491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B2EE39B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22CB113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2A7385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428F42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1" w:name="Wybór36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2" w:name="Wybór36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181579B9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92056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67E763DD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3" w:name="Wybór366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39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4" w:name="Wybór36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32EF0EB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38BE6D8A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AEB7AD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6D51CC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5" w:name="Wybór36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3BD91D1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7D202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747238D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2F2BB8A8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6" w:name="Wybór36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7" w:name="Wybór37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3B57D61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99A8D96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A8FC7C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8EF263B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1 160.00 PLN.</w:t>
                  </w:r>
                </w:p>
              </w:tc>
            </w:tr>
          </w:tbl>
          <w:p w14:paraId="59367966" w14:textId="77777777" w:rsidR="00574F95" w:rsidRDefault="00574F95" w:rsidP="000E145C">
            <w:pPr>
              <w:pStyle w:val="FS2"/>
            </w:pPr>
          </w:p>
        </w:tc>
      </w:tr>
      <w:tr w:rsidR="00574F95" w14:paraId="7B3A0116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52BB1BF0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E423EB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41 - LEKI RÓŻNE XIII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E6C105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41</w:t>
                  </w:r>
                </w:p>
              </w:tc>
            </w:tr>
            <w:tr w:rsidR="00574F95" w14:paraId="2CB64C68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2BB39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2DA2789B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A953C75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4A3D52E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36D368D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4CF9A27B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FDB3029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6768DE2F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3E5CE408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D209D1F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2738854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CA4E372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175AECEB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9DE9E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D231EA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4985DF4E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63FB27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4AE307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45 pozycji asortymentowych szczegółowo opisanych w zał. 2 i zał. 4 do SWZ.</w:t>
                  </w:r>
                </w:p>
              </w:tc>
            </w:tr>
            <w:tr w:rsidR="00574F95" w14:paraId="2FE7FB61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FD4954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096F3B0E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B394A67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54135888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1A3874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II.2.6) Szacunkowa wartość</w:t>
                  </w:r>
                </w:p>
                <w:p w14:paraId="2989ED90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89100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2B6B7279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BD30794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5384BA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5BBBDF66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517624B2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3C6A95EF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006C06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8" w:name="Wybór37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39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99" w:name="Wybór372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7E10DDD3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681AEBC0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79B75643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9D6A903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5B1E8F7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E7284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A56B109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7AD287F9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F7BC90F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9753D7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1C3616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0" w:name="Wybór37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1" w:name="Wybór37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CB8240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DD4A5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167A0297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2" w:name="Wybór375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0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3" w:name="Wybór37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61C20EA1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B2C7284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4B362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36A2C2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4" w:name="Wybór37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3FB8C0E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331FB1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6F7A3941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EF370A5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5" w:name="Wybór37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6" w:name="Wybór37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6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C35318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1C8D6F1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DCC7F9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19475D09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1 620.00 PLN.</w:t>
                  </w:r>
                </w:p>
              </w:tc>
            </w:tr>
          </w:tbl>
          <w:p w14:paraId="70EACFFD" w14:textId="77777777" w:rsidR="00574F95" w:rsidRDefault="00574F95" w:rsidP="000E145C">
            <w:pPr>
              <w:pStyle w:val="FS2"/>
            </w:pPr>
          </w:p>
        </w:tc>
      </w:tr>
      <w:tr w:rsidR="00574F95" w14:paraId="66AD9F19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1CC1932C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48A3A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42 MATRYCE KOLAGENOWE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CBAFE7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42</w:t>
                  </w:r>
                </w:p>
              </w:tc>
            </w:tr>
            <w:tr w:rsidR="00574F95" w14:paraId="057F2E46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937B455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3965BD20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90E074D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2A3B20C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5E30BA09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0F15430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3DB830B1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E5DCCE8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7D148A3B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3F8A876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079007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807FCEF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69190649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B1EF7E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6E19A69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087A27A5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012FC1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735E6CA0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4 pozycje </w:t>
                  </w:r>
                  <w:proofErr w:type="spellStart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asortymentowye</w:t>
                  </w:r>
                  <w:proofErr w:type="spellEnd"/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szczegółowo opisane w zał. 2 i zał. 4 do SWZ.</w:t>
                  </w:r>
                </w:p>
              </w:tc>
            </w:tr>
            <w:tr w:rsidR="00574F95" w14:paraId="54DEE622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14FAD3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8B62E96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0026357E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2C76BE2F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62F8B8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907C454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85800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6A03BD01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481E6585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6ADD5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II.2.7) Okres obowiązywania zamówienia, umowy ramowej lub dynamicznego systemu zakupów</w:t>
                  </w:r>
                </w:p>
                <w:p w14:paraId="38BA9C1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A02E263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0BB3ED79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10A9F7F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7" w:name="Wybór38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8" w:name="Wybór381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0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399F992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5083D24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49B91940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129782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3EF466E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411BD4B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63BBC6BE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35C4608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18A0B36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0A9B24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7AEEADA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09" w:name="Wybór38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0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0" w:name="Wybór38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6D1F5C4C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7DCDB2E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ED12EE8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1" w:name="Wybór384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1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2" w:name="Wybór38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0A0140CB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218C47AE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724C46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89043F8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3" w:name="Wybór38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4DDC7D76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DA695B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1ACB17A1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C563627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4" w:name="Wybór38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5" w:name="Wybór38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5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12687EF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13768B19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1EC5F1A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AD39E8F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1 560.00 PLN.</w:t>
                  </w:r>
                </w:p>
              </w:tc>
            </w:tr>
          </w:tbl>
          <w:p w14:paraId="45C30BEF" w14:textId="77777777" w:rsidR="00574F95" w:rsidRDefault="00574F95" w:rsidP="000E145C">
            <w:pPr>
              <w:pStyle w:val="FS2"/>
            </w:pPr>
          </w:p>
        </w:tc>
      </w:tr>
      <w:tr w:rsidR="00574F95" w14:paraId="090D92BC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02342F56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DBD62A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43 -SPIRYTUS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57EF2C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43</w:t>
                  </w:r>
                </w:p>
              </w:tc>
            </w:tr>
            <w:tr w:rsidR="00574F95" w14:paraId="311AE0FA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089976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185AC87E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0FF40596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1F86FB13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70747FFA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6DCA534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05E9ABE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05E8977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3EF884B0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05CC6696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0D883F7E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F072B74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0F81AACD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F35968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75DBE233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79D42134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824014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2BE135A7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opisane w zał. 2 i zał. 4 do SWZ.</w:t>
                  </w:r>
                </w:p>
              </w:tc>
            </w:tr>
            <w:tr w:rsidR="00574F95" w14:paraId="53486E49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A0ACA6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6B042E87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1A79F212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0EE31F0A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CBBC6E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6AC96FD7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19800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4CD47D98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51231740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A2A8EE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0DB9570A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1A4CDEAC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12071D44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35FA76B2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6" w:name="Wybór389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7" w:name="Wybór390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17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4A85EF5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2A4FC41B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55BD6483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4A3FCB1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0C6001B6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5A2E655A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40F31D6A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49BC3EAE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74A4DB84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DC5E47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0BDB3C4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8" w:name="Wybór39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8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19" w:name="Wybór392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1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00E3DF28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38641B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II.2.11 Informacje o opcjach</w:t>
                  </w:r>
                </w:p>
                <w:p w14:paraId="00945045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3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0" w:name="Wybór393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1" w:name="Wybór394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4D8167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7877CDFC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40F4B86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0752399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2" w:name="Wybór39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0256B2D2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72639FB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08B085C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70CC7168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3" w:name="Wybór39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4" w:name="Wybór397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4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6E27A7A1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0732FBA3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5316C1FC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2B1CB405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360.00 PLN.</w:t>
                  </w:r>
                </w:p>
              </w:tc>
            </w:tr>
          </w:tbl>
          <w:p w14:paraId="49EC4B32" w14:textId="77777777" w:rsidR="00574F95" w:rsidRDefault="00574F95" w:rsidP="000E145C">
            <w:pPr>
              <w:pStyle w:val="FS2"/>
            </w:pPr>
          </w:p>
        </w:tc>
      </w:tr>
      <w:tr w:rsidR="00574F95" w14:paraId="49A2FF77" w14:textId="77777777" w:rsidTr="00574F95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574F95" w14:paraId="673F1B0F" w14:textId="77777777" w:rsidTr="000E145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8C2FA6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lastRenderedPageBreak/>
                    <w:t xml:space="preserve">II.2.1) Nazwa: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Pakiet 44 - ALBUMINY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B0D45E5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Część nr: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/>
                      <w:sz w:val="18"/>
                      <w:szCs w:val="18"/>
                    </w:rPr>
                    <w:t>44</w:t>
                  </w:r>
                </w:p>
              </w:tc>
            </w:tr>
            <w:tr w:rsidR="00574F95" w14:paraId="03039E66" w14:textId="77777777" w:rsidTr="000E145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AFE097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II.2.2) Dodatkowy kod lub kody CPV 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  <w:vertAlign w:val="superscript"/>
                    </w:rPr>
                    <w:t>2</w:t>
                  </w: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574F95" w14:paraId="3CAC3ED1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14:paraId="7EBE9743" w14:textId="77777777" w:rsidR="00574F95" w:rsidRDefault="00574F95" w:rsidP="000E145C">
                        <w:pPr>
                          <w:pStyle w:val="FS2"/>
                          <w:spacing w:before="40" w:after="40"/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Główny kod CPV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14:paraId="70BDCE9D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Uzupełniający kod CPV: 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  <w:vertAlign w:val="superscript"/>
                          </w:rPr>
                          <w:t>1,2</w:t>
                        </w:r>
                        <w:r>
                          <w:rPr>
                            <w:rFonts w:ascii="Arial" w:hAnsi="Arial" w:cs="Arial"/>
                            <w:bCs w:val="0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574F95" w14:paraId="16E8ED5D" w14:textId="77777777" w:rsidTr="000E145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14:paraId="36F2B36A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574F9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33600000-6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14:paraId="17D9BB08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0E6B8E5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2"/>
                      <w:szCs w:val="2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574F95" w14:paraId="58923349" w14:textId="77777777" w:rsidTr="000E145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14:paraId="2E4FCDD5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14:paraId="46983767" w14:textId="77777777" w:rsidR="00574F95" w:rsidRDefault="00574F95" w:rsidP="000E145C">
                        <w:pPr>
                          <w:pStyle w:val="FS2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BC656FA" w14:textId="77777777" w:rsidR="00574F95" w:rsidRDefault="00574F95" w:rsidP="000E145C">
                  <w:pPr>
                    <w:pStyle w:val="FS2"/>
                    <w:spacing w:before="120"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50DE5860" w14:textId="77777777" w:rsidTr="000E145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E05FFC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II.2.3) Miejsce świadczenia usług</w:t>
                  </w:r>
                </w:p>
                <w:p w14:paraId="06CF117B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Kod NUTS: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  <w:vertAlign w:val="superscript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PL823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Główne miejsce lub lokalizacja realizacji: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Magazyn  Apteczny na terenie Szpitala Powiatowego w Kolbuszowej, u. Grunwaldzka 4</w:t>
                  </w:r>
                </w:p>
              </w:tc>
            </w:tr>
            <w:tr w:rsidR="00574F95" w14:paraId="58D25857" w14:textId="77777777" w:rsidTr="000E145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7CF139A8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 2.4) Opis zamówienia:</w:t>
                  </w:r>
                </w:p>
                <w:p w14:paraId="4D3DD99E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2 pozycje asortymentowe szczegółowo opisanych w zał. 2 i zał. 4 do SWZ.</w:t>
                  </w:r>
                </w:p>
              </w:tc>
            </w:tr>
            <w:tr w:rsidR="00574F95" w14:paraId="4CA2684F" w14:textId="77777777" w:rsidTr="000E145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1893E88F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</w:pPr>
                  <w:r w:rsidRPr="00E0793F">
                    <w:rPr>
                      <w:rFonts w:ascii="Arial" w:hAnsi="Arial" w:cs="Arial"/>
                      <w:b/>
                      <w:bCs w:val="0"/>
                      <w:sz w:val="18"/>
                      <w:szCs w:val="18"/>
                    </w:rPr>
                    <w:t>II.2.5) Kryteria udzielenia zamówienia</w:t>
                  </w:r>
                </w:p>
                <w:p w14:paraId="7D4D7F73" w14:textId="77777777" w:rsidR="00574F95" w:rsidRPr="00DE5879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Nazwa: – Waga:</w:t>
                  </w:r>
                </w:p>
                <w:p w14:paraId="211F6640" w14:textId="77777777" w:rsidR="00574F95" w:rsidRPr="00E0793F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Cena - 100%</w:t>
                  </w:r>
                </w:p>
              </w:tc>
            </w:tr>
            <w:tr w:rsidR="00574F95" w14:paraId="4980914D" w14:textId="77777777" w:rsidTr="000E145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0D888E59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II.2.6) Szacunkowa wartość</w:t>
                  </w:r>
                </w:p>
                <w:p w14:paraId="4AC9922C" w14:textId="77777777" w:rsidR="00574F95" w:rsidRPr="008777D5" w:rsidRDefault="00574F95" w:rsidP="000E145C">
                  <w:pPr>
                    <w:pStyle w:val="FS2"/>
                    <w:spacing w:before="80" w:after="80"/>
                    <w:rPr>
                      <w:rFonts w:ascii="MyriadPro-Light" w:hAnsi="MyriadPro-Light" w:cs="MyriadPro-Light"/>
                      <w:sz w:val="18"/>
                      <w:szCs w:val="18"/>
                    </w:rPr>
                  </w:pP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>Wartość bez VAT: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 </w:t>
                  </w:r>
                  <w:r w:rsidRPr="00574F9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150700</w:t>
                  </w:r>
                  <w:r w:rsidRPr="008777D5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8777D5"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>Waluta: PLN</w:t>
                  </w:r>
                </w:p>
                <w:p w14:paraId="31F97169" w14:textId="77777777" w:rsidR="00574F95" w:rsidRDefault="00574F95" w:rsidP="000E145C">
                  <w:pPr>
                    <w:pStyle w:val="FS2"/>
                    <w:spacing w:before="80" w:after="80"/>
                    <w:ind w:right="11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574F95" w14:paraId="696E0C9E" w14:textId="77777777" w:rsidTr="000E145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4530DB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II.2.7) Okres obowiązywania zamówienia, umowy ramowej lub dynamicznego systemu zakupów</w:t>
                  </w:r>
                </w:p>
                <w:p w14:paraId="6142F289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Okres w miesiącach: 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w dniach:  </w:t>
                  </w:r>
                </w:p>
                <w:p w14:paraId="605F5AAB" w14:textId="77777777" w:rsidR="00574F95" w:rsidRDefault="00574F95" w:rsidP="000E145C">
                  <w:pPr>
                    <w:pStyle w:val="FS2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</w:p>
                <w:p w14:paraId="45263759" w14:textId="77777777" w:rsidR="00574F95" w:rsidRDefault="00574F95" w:rsidP="000E145C">
                  <w:pPr>
                    <w:pStyle w:val="FS2"/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Początek: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06/10/2023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Koniec: </w:t>
                  </w: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05/10/2024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/mm/</w:t>
                  </w:r>
                  <w:proofErr w:type="spellStart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rrrr</w:t>
                  </w:r>
                  <w:proofErr w:type="spellEnd"/>
                  <w:r>
                    <w:rPr>
                      <w:rFonts w:ascii="Arial" w:hAnsi="Arial" w:cs="Arial"/>
                      <w:i/>
                      <w:iCs w:val="0"/>
                      <w:sz w:val="18"/>
                      <w:szCs w:val="18"/>
                    </w:rPr>
                    <w:t>)</w:t>
                  </w:r>
                </w:p>
                <w:p w14:paraId="66263A61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Niniejsze zamówienie podlega wznowieniu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3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5" w:name="Wybór398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5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3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6" w:name="Wybór399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26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  <w:p w14:paraId="639A8E67" w14:textId="77777777" w:rsidR="00574F95" w:rsidRDefault="00574F95" w:rsidP="000E145C">
                  <w:pPr>
                    <w:pStyle w:val="FS2"/>
                    <w:spacing w:before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Opis wznowień: </w:t>
                  </w:r>
                </w:p>
                <w:p w14:paraId="3B55E63A" w14:textId="77777777" w:rsidR="00574F95" w:rsidRDefault="00574F95" w:rsidP="000E145C">
                  <w:pPr>
                    <w:pStyle w:val="FS2"/>
                    <w:spacing w:before="6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</w:tc>
            </w:tr>
            <w:tr w:rsidR="00574F95" w14:paraId="2F92ADAB" w14:textId="77777777" w:rsidTr="000E145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3DE7098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II.2.9 Informacje o ograniczeniu liczby zaproszonych kandydatów </w:t>
                  </w: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(z wyjątkiem procedur otwartych)</w:t>
                  </w:r>
                </w:p>
                <w:p w14:paraId="63654ABF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Przewidywana liczba kandydatów: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[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>]</w:t>
                  </w:r>
                </w:p>
                <w:p w14:paraId="3FF15EE6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sz w:val="18"/>
                      <w:szCs w:val="18"/>
                    </w:rPr>
                    <w:t>albo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Przewidywana minimalna liczba: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Maksymalna liczba: 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2 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[ </w:t>
                  </w:r>
                  <w:r w:rsidRPr="00574F95">
                    <w:rPr>
                      <w:rFonts w:ascii="MyriadPro-Light" w:hAnsi="MyriadPro-Light" w:cs="MyriadPro-Light"/>
                      <w:color w:val="000000"/>
                      <w:sz w:val="18"/>
                      <w:szCs w:val="18"/>
                    </w:rPr>
                    <w:t>0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]</w:t>
                  </w:r>
                </w:p>
                <w:p w14:paraId="29D26B68" w14:textId="77777777" w:rsidR="00574F95" w:rsidRDefault="00574F95" w:rsidP="000E145C">
                  <w:pPr>
                    <w:pStyle w:val="FS2"/>
                    <w:spacing w:before="80" w:after="4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Obiektywne kryteria wyboru ograniczonej liczby kandydatów:</w:t>
                  </w:r>
                </w:p>
                <w:p w14:paraId="086F440F" w14:textId="77777777" w:rsidR="00574F95" w:rsidRPr="00925F3E" w:rsidRDefault="00574F95" w:rsidP="000E145C">
                  <w:pPr>
                    <w:pStyle w:val="FS2"/>
                    <w:spacing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74F95" w14:paraId="309ED87B" w14:textId="77777777" w:rsidTr="000E145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291D582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II.2.10 Informacje o ofertach wariantowych</w:t>
                  </w:r>
                </w:p>
                <w:p w14:paraId="65CAD01D" w14:textId="77777777" w:rsidR="00574F95" w:rsidRDefault="00574F95" w:rsidP="000E145C">
                  <w:pPr>
                    <w:pStyle w:val="FS2"/>
                    <w:spacing w:before="80" w:after="80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Dopuszcza się składanie ofert wariantowych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7" w:name="Wybór400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7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8" w:name="Wybór401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28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 nie</w:t>
                  </w:r>
                </w:p>
              </w:tc>
            </w:tr>
            <w:tr w:rsidR="00574F95" w14:paraId="517DCCED" w14:textId="77777777" w:rsidTr="000E145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58E3A865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II.2.11 Informacje o opcjach</w:t>
                  </w:r>
                </w:p>
                <w:p w14:paraId="30C00FFF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t xml:space="preserve">Opcje </w: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begin">
                      <w:ffData>
                        <w:name w:val="Wybór4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29" w:name="Wybór402"/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bCs w:val="0"/>
                      <w:sz w:val="18"/>
                      <w:szCs w:val="18"/>
                    </w:rPr>
                    <w:fldChar w:fldCharType="end"/>
                  </w:r>
                  <w:bookmarkEnd w:id="429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 xml:space="preserve">tak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begin">
                      <w:ffData>
                        <w:name w:val="Wybór4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0" w:name="Wybór403"/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fldChar w:fldCharType="end"/>
                  </w:r>
                  <w:bookmarkEnd w:id="430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  <w:t>nie</w:t>
                  </w:r>
                </w:p>
                <w:p w14:paraId="5332734A" w14:textId="77777777" w:rsidR="00574F95" w:rsidRDefault="00574F95" w:rsidP="000E145C">
                  <w:pPr>
                    <w:pStyle w:val="FS2"/>
                    <w:spacing w:after="80"/>
                    <w:rPr>
                      <w:rFonts w:ascii="Arial" w:hAnsi="Arial" w:cs="Arial"/>
                      <w:iCs w:val="0"/>
                      <w:sz w:val="18"/>
                      <w:szCs w:val="18"/>
                    </w:rPr>
                  </w:pPr>
                  <w:r w:rsidRPr="00925F3E">
                    <w:rPr>
                      <w:rFonts w:ascii="Arial" w:hAnsi="Arial" w:cs="Arial"/>
                      <w:sz w:val="18"/>
                      <w:szCs w:val="18"/>
                    </w:rPr>
                    <w:t>Opis opcji: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64020398" w14:textId="77777777" w:rsidTr="000E145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622B8147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II.2.12 Informacje na temat katalogów elektronicznych</w:t>
                  </w:r>
                </w:p>
                <w:p w14:paraId="3A0B7130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1" w:name="Wybór404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1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eastAsia="HiraKakuPro-W3" w:hAnsi="Arial" w:cs="Arial"/>
                      <w:sz w:val="18"/>
                      <w:szCs w:val="18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574F95" w14:paraId="7622708E" w14:textId="77777777" w:rsidTr="000E145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14:paraId="3C50D129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II.2.13 Informacje o funduszach Unii Europejskiej</w:t>
                  </w:r>
                </w:p>
                <w:p w14:paraId="0374DDCD" w14:textId="77777777" w:rsidR="00574F95" w:rsidRDefault="00574F95" w:rsidP="000E145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Zamówienie dotyczy projektu/programu finansowanego ze środków Unii Europejskiej</w:t>
                  </w:r>
                </w:p>
                <w:p w14:paraId="356DB506" w14:textId="77777777" w:rsidR="00574F95" w:rsidRDefault="00574F95" w:rsidP="000E145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32" w:name="Wybór405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2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tak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Wybór4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3" w:name="Wybór406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433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nie</w:t>
                  </w:r>
                </w:p>
                <w:p w14:paraId="4CC67FD2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Numer identyfikacyjny projektu:</w:t>
                  </w:r>
                  <w:r>
                    <w:rPr>
                      <w:rFonts w:ascii="MyriadPro-Light" w:hAnsi="MyriadPro-Light" w:cs="MyriadPro-Light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74F95" w14:paraId="5D6210BF" w14:textId="77777777" w:rsidTr="000E145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2244EC8D" w14:textId="77777777" w:rsidR="00574F95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II.2.14 Informacje dodatkowe:</w:t>
                  </w:r>
                </w:p>
                <w:p w14:paraId="4933A587" w14:textId="77777777" w:rsidR="00574F95" w:rsidRPr="004D33CF" w:rsidRDefault="00574F95" w:rsidP="000E145C">
                  <w:pPr>
                    <w:pStyle w:val="FS2"/>
                    <w:spacing w:before="80" w:after="8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74F95">
                    <w:rPr>
                      <w:rFonts w:ascii="Arial" w:hAnsi="Arial" w:cs="Arial"/>
                      <w:sz w:val="18"/>
                      <w:szCs w:val="18"/>
                    </w:rPr>
                    <w:t>Zamawiający wymaga wniesienia wadium w wysokości 2 740.00 PLN.</w:t>
                  </w:r>
                </w:p>
              </w:tc>
            </w:tr>
          </w:tbl>
          <w:p w14:paraId="16294E06" w14:textId="77777777" w:rsidR="00574F95" w:rsidRDefault="00574F95" w:rsidP="000E145C">
            <w:pPr>
              <w:pStyle w:val="FS2"/>
            </w:pPr>
          </w:p>
        </w:tc>
      </w:tr>
    </w:tbl>
    <w:p w14:paraId="0D2F566B" w14:textId="77777777" w:rsidR="00AD2FBE" w:rsidRDefault="00AD2FBE" w:rsidP="00AD2FBE">
      <w:pPr>
        <w:pStyle w:val="sekcje"/>
        <w:spacing w:before="240" w:after="240"/>
        <w:rPr>
          <w:rFonts w:ascii="Arial" w:hAnsi="Arial" w:cs="Arial"/>
          <w:szCs w:val="22"/>
          <w:lang w:val="pl-PL"/>
        </w:rPr>
      </w:pPr>
      <w:r>
        <w:rPr>
          <w:rFonts w:ascii="Arial" w:hAnsi="Arial" w:cs="Arial"/>
          <w:szCs w:val="22"/>
          <w:lang w:val="pl-PL"/>
        </w:rPr>
        <w:lastRenderedPageBreak/>
        <w:t>Sekcja III: Informacje o charakterze prawnym, ekonomicznym, finansowym i technicznym</w:t>
      </w:r>
    </w:p>
    <w:p w14:paraId="6C1306B5" w14:textId="77777777" w:rsidR="00AD2FBE" w:rsidRDefault="00AD2FBE" w:rsidP="00AD2FBE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III.1) Warunki Udziału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021DBA23" w14:textId="77777777" w:rsidTr="00AD2FBE">
        <w:trPr>
          <w:trHeight w:val="5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F544AB" w14:textId="77777777" w:rsidR="00AD2FBE" w:rsidRDefault="00AD2FBE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III.1.1) Zdolność do prowadzenia działalności zawodowej, w tym wymogi związane z wpisem do rejestru zawodowego lub handlowego</w:t>
            </w:r>
          </w:p>
          <w:p w14:paraId="3EF73F7D" w14:textId="77777777" w:rsidR="008F02AC" w:rsidRPr="008F02AC" w:rsidRDefault="00AD2FBE" w:rsidP="008F02AC">
            <w:pPr>
              <w:spacing w:before="60" w:after="12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Wykaz i krótki opis warunków:</w:t>
            </w:r>
            <w:r w:rsidR="008F02A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02AC" w:rsidRPr="008F02AC"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14:paraId="4C5811C9" w14:textId="2E4B65E5" w:rsidR="00AD2FBE" w:rsidRDefault="008F02AC" w:rsidP="008F02AC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 w:rsidRPr="008F02AC">
              <w:rPr>
                <w:bCs w:val="0"/>
                <w:iCs w:val="0"/>
                <w:sz w:val="24"/>
              </w:rPr>
              <w:t>Zezwolenia, licencji lub koncesji na prowadzenie hurtowni farmaceutycznej w zakresie obrotu produktami leczniczymi lub w przypadku wykonawcy prowadzącego skład konsygnacyjny - zezwolenie na prowadzenie składu konsygnacyjnego.</w:t>
            </w:r>
          </w:p>
          <w:p w14:paraId="69AF38AA" w14:textId="77777777" w:rsidR="003B2044" w:rsidRPr="00A165D5" w:rsidRDefault="003B2044" w:rsidP="00A165D5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53E31986" w14:textId="77777777" w:rsidTr="00AD2FBE">
        <w:trPr>
          <w:trHeight w:val="118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7A852A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III.1.2) Sytuacja ekonomiczna i finansowa:</w:t>
            </w:r>
          </w:p>
          <w:p w14:paraId="7C537BCA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29C0FBEE" w14:textId="77777777" w:rsidR="00AD2FBE" w:rsidRDefault="00AD2FBE" w:rsidP="00F64C6D">
            <w:pPr>
              <w:autoSpaceDE w:val="0"/>
              <w:autoSpaceDN w:val="0"/>
              <w:adjustRightInd w:val="0"/>
              <w:spacing w:before="10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6B8DA390" w14:textId="77777777" w:rsidR="00AD2FBE" w:rsidRDefault="00AD2FBE" w:rsidP="00F64C6D">
            <w:pPr>
              <w:autoSpaceDE w:val="0"/>
              <w:autoSpaceDN w:val="0"/>
              <w:adjustRightInd w:val="0"/>
              <w:spacing w:before="60" w:after="120"/>
              <w:ind w:right="102"/>
              <w:rPr>
                <w:rFonts w:ascii="Arial" w:hAnsi="Arial" w:cs="Arial"/>
                <w:sz w:val="18"/>
                <w:szCs w:val="18"/>
              </w:rPr>
            </w:pPr>
          </w:p>
          <w:p w14:paraId="33C8BDCE" w14:textId="77777777" w:rsidR="00AD2FBE" w:rsidRDefault="00AD2FBE">
            <w:pPr>
              <w:pStyle w:val="FS2"/>
              <w:spacing w:before="100" w:after="10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3726504B" w14:textId="77777777" w:rsidR="00AD2FBE" w:rsidRDefault="00AD2FBE" w:rsidP="00BC0068">
            <w:pPr>
              <w:pStyle w:val="FS2"/>
              <w:spacing w:before="100" w:after="10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538CE921" w14:textId="77777777" w:rsidTr="00AD2FBE">
        <w:trPr>
          <w:trHeight w:val="4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570012" w14:textId="77777777" w:rsidR="00AD2FBE" w:rsidRDefault="00AD2FBE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III.1.3) Zdolność techniczna i kwalifikacje zawodowe</w:t>
            </w:r>
            <w:r>
              <w:rPr>
                <w:rFonts w:ascii="Arial" w:hAnsi="Arial" w:cs="Arial"/>
                <w:i/>
                <w:iCs w:val="0"/>
                <w:sz w:val="18"/>
                <w:szCs w:val="18"/>
              </w:rPr>
              <w:t>)</w:t>
            </w:r>
          </w:p>
          <w:p w14:paraId="06AA9CF1" w14:textId="77777777" w:rsidR="00AD2FBE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Kryteria kwalifikacji zgodnie z dokumentami zamówienia</w:t>
            </w:r>
          </w:p>
          <w:p w14:paraId="5A537A54" w14:textId="77777777" w:rsidR="00AD2FBE" w:rsidRDefault="00AD2FBE" w:rsidP="00F64C6D">
            <w:pPr>
              <w:autoSpaceDE w:val="0"/>
              <w:autoSpaceDN w:val="0"/>
              <w:adjustRightInd w:val="0"/>
              <w:spacing w:before="100" w:after="60"/>
              <w:ind w:right="102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Wykaz i krótki opis kryteriów kwalifikacji:</w:t>
            </w:r>
          </w:p>
          <w:p w14:paraId="4F88CBDF" w14:textId="77777777" w:rsidR="00AD2FBE" w:rsidRDefault="00AD2FBE" w:rsidP="00F64C6D">
            <w:pPr>
              <w:pStyle w:val="FS2"/>
              <w:spacing w:after="12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E01FE4E" w14:textId="77777777" w:rsidR="00AD2FBE" w:rsidRDefault="00AD2FBE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HiraKakuPro-W3" w:hAnsi="Arial" w:cs="Arial"/>
                <w:sz w:val="18"/>
                <w:szCs w:val="18"/>
              </w:rPr>
              <w:t>Minimalny poziom ewentualnie wymaganych standardów:</w:t>
            </w:r>
            <w:r>
              <w:rPr>
                <w:rFonts w:ascii="Arial" w:eastAsia="HiraKakuPro-W3" w:hAnsi="Arial" w:cs="Arial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2 </w:t>
            </w:r>
          </w:p>
          <w:p w14:paraId="3D85DD70" w14:textId="77777777" w:rsidR="00AD2FBE" w:rsidRDefault="00AD2FBE" w:rsidP="00BC0068">
            <w:pPr>
              <w:pStyle w:val="FS2"/>
              <w:spacing w:after="80"/>
              <w:ind w:right="10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4F95" w14:paraId="1168FD1C" w14:textId="77777777" w:rsidTr="000E145C">
        <w:trPr>
          <w:trHeight w:val="10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D86FDA" w14:textId="77777777" w:rsidR="00574F95" w:rsidRDefault="00574F95" w:rsidP="000E145C">
            <w:pPr>
              <w:pStyle w:val="FS2"/>
              <w:spacing w:before="80" w:after="80"/>
              <w:ind w:right="102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III.1.5) Informacje o zamówieniach zastrzeżonych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 xml:space="preserve"> 2</w:t>
            </w:r>
          </w:p>
          <w:p w14:paraId="0D47E85F" w14:textId="77777777" w:rsidR="00574F95" w:rsidRDefault="00574F95" w:rsidP="000E145C">
            <w:pPr>
              <w:pStyle w:val="FS2"/>
              <w:spacing w:after="80"/>
              <w:ind w:left="244" w:right="102" w:hanging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4" w:name="Wybór9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4"/>
            <w:r>
              <w:rPr>
                <w:rFonts w:ascii="Arial" w:hAnsi="Arial" w:cs="Arial"/>
                <w:sz w:val="18"/>
                <w:szCs w:val="18"/>
              </w:rPr>
              <w:t xml:space="preserve"> Zamówienie jest zastrzeżone dla zakładów pracy chronionej oraz wykonawców, których głównym celem jest społeczna i  zawodowa integracja osób niepełnosprawnych lub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defaworyzowanych</w:t>
            </w:r>
            <w:proofErr w:type="spellEnd"/>
          </w:p>
          <w:p w14:paraId="1AAA46C0" w14:textId="77777777" w:rsidR="00574F95" w:rsidRDefault="00574F95" w:rsidP="000E145C">
            <w:pPr>
              <w:pStyle w:val="FS2"/>
              <w:spacing w:after="80"/>
              <w:ind w:right="10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5" w:name="Wybór10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5"/>
            <w:r>
              <w:rPr>
                <w:rFonts w:ascii="Arial" w:hAnsi="Arial" w:cs="Arial"/>
                <w:sz w:val="18"/>
                <w:szCs w:val="18"/>
              </w:rPr>
              <w:t xml:space="preserve"> Realizacja zamówienia jest ograniczona do programów zatrudnienia chronionego</w:t>
            </w:r>
          </w:p>
        </w:tc>
      </w:tr>
    </w:tbl>
    <w:p w14:paraId="03C2C7FC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vertAlign w:val="superscript"/>
        </w:rPr>
      </w:pPr>
      <w:r>
        <w:rPr>
          <w:rFonts w:ascii="Arial" w:hAnsi="Arial" w:cs="Arial"/>
          <w:b/>
          <w:sz w:val="20"/>
        </w:rPr>
        <w:t xml:space="preserve">III.2) Warunki dotyczące zamówienia </w:t>
      </w:r>
      <w:r>
        <w:rPr>
          <w:rFonts w:ascii="Arial" w:hAnsi="Arial" w:cs="Arial"/>
          <w:b/>
          <w:sz w:val="20"/>
          <w:vertAlign w:val="superscript"/>
        </w:rPr>
        <w:t>2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57BDEA03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7EB37C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III.2.1) Informacje dotyczące określonego zawodu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zamówień na usługi)</w:t>
            </w:r>
          </w:p>
          <w:p w14:paraId="31B88AF1" w14:textId="77777777" w:rsidR="00AD2FBE" w:rsidRDefault="00574F95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6" w:name="Wybór445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36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Świadczenie usługi zastrzeżone jest dla określonego zawodu</w:t>
            </w:r>
          </w:p>
          <w:p w14:paraId="0FB712CD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Odniesienie do odpowiednich przepisów ustawowych, wykonawczych lub administracyjnych:</w:t>
            </w:r>
          </w:p>
          <w:p w14:paraId="7D58EE61" w14:textId="77777777" w:rsidR="00AD2FBE" w:rsidRDefault="00AD2FBE">
            <w:pPr>
              <w:pStyle w:val="FS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2FBE" w14:paraId="119B50B6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748C9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III.2.2) Warunki realizacji umowy:</w:t>
            </w:r>
          </w:p>
          <w:p w14:paraId="17401CBE" w14:textId="77777777" w:rsidR="00AD2FBE" w:rsidRDefault="00AD2FBE">
            <w:pPr>
              <w:pStyle w:val="FS2"/>
              <w:spacing w:after="6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</w:p>
        </w:tc>
      </w:tr>
      <w:tr w:rsidR="00574F95" w14:paraId="25D96104" w14:textId="77777777" w:rsidTr="000E145C">
        <w:trPr>
          <w:trHeight w:val="7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7405A0" w14:textId="77777777" w:rsidR="00574F95" w:rsidRDefault="00574F95" w:rsidP="000E145C">
            <w:pPr>
              <w:pStyle w:val="FS2"/>
              <w:spacing w:before="80" w:after="4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lastRenderedPageBreak/>
              <w:t>III.2.3) Informacje na temat pracowników odpowiedzialnych za wykonanie zamówienia</w:t>
            </w:r>
          </w:p>
          <w:p w14:paraId="140884BF" w14:textId="77777777" w:rsidR="00574F95" w:rsidRDefault="00574F95" w:rsidP="000E145C">
            <w:pPr>
              <w:pStyle w:val="FS2"/>
              <w:spacing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7" w:name="Wybór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37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Obowiązek podania imion i nazwisk oraz kwalifikacji zawodowych pracowników wyznaczonych do wykonania zamówienia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 </w:t>
            </w:r>
          </w:p>
        </w:tc>
      </w:tr>
    </w:tbl>
    <w:p w14:paraId="1F6B90D3" w14:textId="77777777" w:rsidR="00AD2FBE" w:rsidRDefault="00AD2FBE" w:rsidP="00F527C4">
      <w:pPr>
        <w:spacing w:before="240" w:after="200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Sekcja IV: Procedura</w:t>
      </w:r>
    </w:p>
    <w:p w14:paraId="7C9FB53B" w14:textId="77777777" w:rsidR="00AD2FBE" w:rsidRDefault="00AD2FBE" w:rsidP="00AD2FBE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IV.1) Opis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3895B21D" w14:textId="7777777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F89CAF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IV.1.1) Rodzaj procedury</w:t>
            </w:r>
          </w:p>
          <w:p w14:paraId="7D9FAFF9" w14:textId="77777777" w:rsidR="00AD2FBE" w:rsidRDefault="00574F95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38" w:name="Wybór446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38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otwarta</w:t>
            </w:r>
          </w:p>
          <w:p w14:paraId="722EF1D1" w14:textId="77777777" w:rsidR="00AD2FBE" w:rsidRDefault="00574F95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9" w:name="Wybór447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39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0DFFE3A1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Uzasadnienie:</w:t>
            </w:r>
            <w:r w:rsidR="0096051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CCC3EFA" w14:textId="77777777" w:rsidR="00AD2FBE" w:rsidRDefault="00574F95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0" w:name="Wybór448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0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ograniczona</w:t>
            </w:r>
          </w:p>
          <w:p w14:paraId="3298CC18" w14:textId="77777777" w:rsidR="00AD2FBE" w:rsidRDefault="00574F95" w:rsidP="00DB24ED">
            <w:pPr>
              <w:pStyle w:val="FS2"/>
              <w:spacing w:before="16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4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1" w:name="Wybór44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1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2ADA954E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1E9E89FC" w14:textId="77777777" w:rsidR="00AD2FBE" w:rsidRDefault="00574F95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2" w:name="Wybór450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2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konkurencyjna z negocjacjami</w:t>
            </w:r>
          </w:p>
          <w:p w14:paraId="43204850" w14:textId="77777777" w:rsidR="00AD2FBE" w:rsidRDefault="00574F95" w:rsidP="00DB24ED">
            <w:pPr>
              <w:pStyle w:val="FS2"/>
              <w:spacing w:before="80"/>
              <w:ind w:left="2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3" w:name="Wybór451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3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Procedura przyspieszona</w:t>
            </w:r>
          </w:p>
          <w:p w14:paraId="4882EEA4" w14:textId="77777777" w:rsidR="00AD2FBE" w:rsidRDefault="00AD2FBE" w:rsidP="00DB24ED">
            <w:pPr>
              <w:pStyle w:val="FS2"/>
              <w:spacing w:before="80"/>
              <w:ind w:left="5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Uzasadnienie: </w:t>
            </w:r>
          </w:p>
          <w:p w14:paraId="6209F1A7" w14:textId="77777777" w:rsidR="00AD2FBE" w:rsidRDefault="00574F95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4" w:name="Wybór452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4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sz w:val="18"/>
                <w:szCs w:val="18"/>
              </w:rPr>
              <w:t>Dialog konkurencyjny</w:t>
            </w:r>
          </w:p>
          <w:p w14:paraId="328878F9" w14:textId="77777777" w:rsidR="00AD2FBE" w:rsidRDefault="0096051D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t xml:space="preserve"> </w:t>
            </w:r>
            <w:r w:rsidR="00AD2FBE" w:rsidRPr="001031A1">
              <w:rPr>
                <w:rFonts w:ascii="Arial" w:hAnsi="Arial" w:cs="Arial"/>
                <w:sz w:val="18"/>
                <w:szCs w:val="18"/>
              </w:rPr>
              <w:t>Partnerstwo innowacyjne</w:t>
            </w:r>
          </w:p>
        </w:tc>
      </w:tr>
      <w:tr w:rsidR="00AD2FBE" w14:paraId="58EB3149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DECB37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IV.1.3) Informacje na temat umowy ramowej lub dynamicznego systemu zakupów</w:t>
            </w:r>
          </w:p>
          <w:p w14:paraId="3B26DE2A" w14:textId="77777777" w:rsidR="00AD2FBE" w:rsidRDefault="00574F95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5" w:name="Wybór453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5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Zamówienie obejmuje zawarcie umowy ramowej</w:t>
            </w:r>
          </w:p>
          <w:p w14:paraId="5D25BB49" w14:textId="77777777" w:rsidR="00AD2FBE" w:rsidRDefault="00574F95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6" w:name="Wybór454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6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jednym wykonawcą</w:t>
            </w:r>
          </w:p>
          <w:p w14:paraId="0B8ECB0C" w14:textId="77777777" w:rsidR="00AD2FBE" w:rsidRDefault="00574F95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7" w:name="Wybór455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47"/>
            <w:r w:rsidR="00AD2FB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Umowa ramowa z kilkoma wykonawcami</w:t>
            </w:r>
          </w:p>
          <w:p w14:paraId="00103194" w14:textId="77777777" w:rsidR="00AD2FBE" w:rsidRDefault="00AD2FBE">
            <w:pPr>
              <w:pStyle w:val="FS2"/>
              <w:spacing w:before="80"/>
              <w:ind w:left="527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Szacowana maksymalna liczba uczestników planowanej umowy ramowej: </w:t>
            </w:r>
            <w:r>
              <w:rPr>
                <w:rFonts w:ascii="Arial" w:hAnsi="Arial" w:cs="Arial"/>
                <w:bCs w:val="0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084AA04F" w14:textId="77777777" w:rsidR="00AD2FBE" w:rsidRPr="00D93134" w:rsidRDefault="00574F95">
            <w:pPr>
              <w:pStyle w:val="FS2"/>
              <w:spacing w:before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45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8" w:name="Wybór457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48"/>
            <w:r w:rsidR="00D93134"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 w:rsidR="00AD2FBE" w:rsidRPr="00D93134">
              <w:rPr>
                <w:rFonts w:ascii="Arial" w:hAnsi="Arial" w:cs="Arial"/>
                <w:bCs w:val="0"/>
                <w:sz w:val="18"/>
                <w:szCs w:val="18"/>
              </w:rPr>
              <w:t>Zamówienia obejmuje ustanowienie dynamicznego systemu zakupów</w:t>
            </w:r>
          </w:p>
          <w:p w14:paraId="31F4AA41" w14:textId="77777777" w:rsidR="00AD2FBE" w:rsidRDefault="00574F95">
            <w:pPr>
              <w:pStyle w:val="FS2"/>
              <w:spacing w:before="80"/>
              <w:ind w:left="244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9" w:name="Wybór458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9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Dynamiczny systemu zakupów może zostać wykorzystany przez dodatkowych nabywców</w:t>
            </w:r>
          </w:p>
          <w:p w14:paraId="12343F8D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Uzasadnienie dla umowy ramowej, której okres obowiązywania przekracza cztery lata:</w:t>
            </w:r>
          </w:p>
          <w:p w14:paraId="7976AD81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AD2FBE" w14:paraId="7D23B66E" w14:textId="77777777" w:rsidTr="00E0793F">
        <w:trPr>
          <w:trHeight w:val="7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CEAE70" w14:textId="77777777" w:rsidR="00AD2FBE" w:rsidRDefault="00AD2FBE">
            <w:pPr>
              <w:pStyle w:val="FS2"/>
              <w:spacing w:before="100" w:after="12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IV.1.4) Zmniejszenie liczby rozwiązań lub ofert podczas negocjacji lub dialogu</w:t>
            </w:r>
          </w:p>
          <w:p w14:paraId="0106CE44" w14:textId="77777777" w:rsidR="00AD2FBE" w:rsidRDefault="00574F95" w:rsidP="00DB24ED">
            <w:pPr>
              <w:pStyle w:val="FS2"/>
              <w:spacing w:before="140"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0" w:name="Wybór459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0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Z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astosowanie procedury etapowej w celu stopniowego zmniejszania liczby omawianych rozwiązań lub negocjowanych ofert</w:t>
            </w:r>
          </w:p>
        </w:tc>
      </w:tr>
      <w:tr w:rsidR="00AD2FBE" w14:paraId="2A10D072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1A8ED9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IV.1.5) Informacje na temat negocjacji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(tylko dla procedur konkurencyjnych z negocjacjami)</w:t>
            </w:r>
          </w:p>
          <w:p w14:paraId="3BE70DFF" w14:textId="77777777" w:rsidR="00AD2FBE" w:rsidRPr="00B74F53" w:rsidRDefault="00574F95" w:rsidP="00DB24ED">
            <w:pPr>
              <w:pStyle w:val="FS2"/>
              <w:spacing w:before="100" w:after="20" w:line="276" w:lineRule="auto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Wybór4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1" w:name="Wybór460"/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bookmarkEnd w:id="451"/>
            <w:r w:rsidR="00B74F5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74F53">
              <w:rPr>
                <w:rFonts w:ascii="Arial" w:hAnsi="Arial" w:cs="Arial"/>
                <w:sz w:val="18"/>
                <w:szCs w:val="18"/>
              </w:rPr>
              <w:t>I</w:t>
            </w:r>
            <w:r w:rsidR="00AD2FBE" w:rsidRPr="00B74F53">
              <w:rPr>
                <w:rFonts w:ascii="Arial" w:hAnsi="Arial" w:cs="Arial"/>
                <w:bCs w:val="0"/>
                <w:sz w:val="18"/>
                <w:szCs w:val="18"/>
              </w:rPr>
              <w:t>nstytucja zamawiająca zastrzega sobie prawo do udzielenia zamówienia na podstawie początkowych ofert bez prowadzenia negocjacji</w:t>
            </w:r>
          </w:p>
        </w:tc>
      </w:tr>
      <w:tr w:rsidR="00AD2FBE" w14:paraId="5AEE613F" w14:textId="77777777" w:rsidTr="00AD2FBE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1972F7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IV.1.6) Informacje na temat aukcji elektronicznej</w:t>
            </w:r>
          </w:p>
          <w:p w14:paraId="055C4780" w14:textId="77777777" w:rsidR="00AD2FBE" w:rsidRDefault="00574F95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5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2" w:name="Wybór456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2"/>
            <w:r w:rsidR="00AD2F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2FBE">
              <w:rPr>
                <w:rFonts w:ascii="Arial" w:hAnsi="Arial" w:cs="Arial"/>
                <w:bCs w:val="0"/>
                <w:sz w:val="18"/>
                <w:szCs w:val="18"/>
              </w:rPr>
              <w:t>Wykorzystana będzie aukcja elektroniczna</w:t>
            </w:r>
          </w:p>
          <w:p w14:paraId="402F9DD7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Proszę podać dodatkowe informacje na temat aukcji elektronicznej:</w:t>
            </w:r>
          </w:p>
          <w:p w14:paraId="7DC71E9D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</w:p>
        </w:tc>
      </w:tr>
      <w:tr w:rsidR="00574F95" w14:paraId="26084F3E" w14:textId="77777777" w:rsidTr="000E145C">
        <w:trPr>
          <w:trHeight w:val="64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15A39A" w14:textId="77777777" w:rsidR="00574F95" w:rsidRDefault="00574F95" w:rsidP="000E145C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IV.1.8) Informacje na temat Porozumienia w sprawie zamówień rządowych (GPA)</w:t>
            </w:r>
          </w:p>
          <w:p w14:paraId="07320C23" w14:textId="77777777" w:rsidR="00574F95" w:rsidRDefault="00574F95" w:rsidP="000E145C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Zamówienie jest objęte Porozumieniem w sprawie zamówień rządowych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3" w:name="Wybór6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53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tak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54" w:name="Wybór7"/>
            <w:r>
              <w:rPr>
                <w:rFonts w:ascii="Arial" w:hAnsi="Arial" w:cs="Arial"/>
                <w:bCs w:val="0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bCs w:val="0"/>
                <w:sz w:val="18"/>
                <w:szCs w:val="18"/>
              </w:rPr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fldChar w:fldCharType="end"/>
            </w:r>
            <w:bookmarkEnd w:id="454"/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nie</w:t>
            </w:r>
          </w:p>
        </w:tc>
      </w:tr>
    </w:tbl>
    <w:p w14:paraId="27D4BDAA" w14:textId="77777777" w:rsidR="00AD2FBE" w:rsidRDefault="00AD2FBE" w:rsidP="00AD2FBE">
      <w:pPr>
        <w:spacing w:before="24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IV.2) Informacje administracyjne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14:paraId="385DFD22" w14:textId="7777777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7CE8D1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IV.2.1) Poprzednia publikacja dotycząca przedmiotowego postępowania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  <w:p w14:paraId="7DFC6D64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MyriadPro-Light" w:hAnsi="MyriadPro-Light" w:cs="MyriadPro-Light"/>
                <w:sz w:val="18"/>
                <w:szCs w:val="18"/>
              </w:rPr>
            </w:pPr>
            <w:r w:rsidRPr="001031A1">
              <w:rPr>
                <w:rFonts w:ascii="Arial" w:hAnsi="Arial" w:cs="Arial"/>
                <w:sz w:val="18"/>
                <w:szCs w:val="18"/>
              </w:rPr>
              <w:t>Numer ogłoszenia w Dz. Urz. UE – OJ/S:</w:t>
            </w:r>
            <w:r>
              <w:rPr>
                <w:rFonts w:ascii="MyriadPro-Light" w:hAnsi="MyriadPro-Light" w:cs="MyriadPro-Light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7FDA2DE" w14:textId="77777777" w:rsidR="00AD2FBE" w:rsidRDefault="00AD2FBE">
            <w:pPr>
              <w:pStyle w:val="FS2"/>
              <w:spacing w:before="80" w:after="60"/>
              <w:ind w:right="102"/>
              <w:jc w:val="both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(Jedno z następujących: Wstępne ogłoszenie informacyjne; Ogłoszenie o profilu nabywcy)</w:t>
            </w:r>
          </w:p>
        </w:tc>
      </w:tr>
      <w:tr w:rsidR="00AD2FBE" w14:paraId="51A72A9D" w14:textId="77777777" w:rsidTr="00AD2FBE">
        <w:trPr>
          <w:trHeight w:val="4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C4DD11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IV.2.2) Termin składania ofert lub wniosków o dopuszczenie do udziału</w:t>
            </w:r>
          </w:p>
          <w:p w14:paraId="0361953E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Data:</w:t>
            </w:r>
            <w:r>
              <w:t xml:space="preserve"> </w:t>
            </w:r>
            <w:r w:rsidR="00574F95" w:rsidRPr="00574F95">
              <w:rPr>
                <w:color w:val="000000"/>
              </w:rPr>
              <w:t>09/08/2023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Czas lokalny: </w:t>
            </w:r>
            <w:r w:rsidR="00574F95" w:rsidRPr="00574F95">
              <w:rPr>
                <w:rFonts w:ascii="Arial" w:hAnsi="Arial" w:cs="Arial"/>
                <w:color w:val="000000"/>
                <w:sz w:val="18"/>
                <w:szCs w:val="18"/>
              </w:rPr>
              <w:t>09:00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AD2FBE" w:rsidRPr="0096051D" w14:paraId="0ADD6608" w14:textId="7777777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1AA0A1" w14:textId="77777777" w:rsidR="00AD2FBE" w:rsidRDefault="00AD2FBE">
            <w:pPr>
              <w:pStyle w:val="FS2"/>
              <w:spacing w:before="80" w:after="8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IV.2.3) Szacunkowa data wysłania zaproszeń do składania ofert lub do udziału wybranym kandydatom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4</w:t>
            </w:r>
          </w:p>
          <w:p w14:paraId="399100ED" w14:textId="77777777" w:rsidR="00AD2FBE" w:rsidRPr="0096051D" w:rsidRDefault="00AD2FBE">
            <w:pPr>
              <w:pStyle w:val="FS2"/>
              <w:spacing w:before="60" w:after="60"/>
              <w:ind w:right="102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lang w:val="en-GB"/>
              </w:rPr>
            </w:pPr>
            <w:r w:rsidRPr="001031A1">
              <w:rPr>
                <w:rFonts w:ascii="Arial" w:hAnsi="Arial" w:cs="Arial"/>
                <w:sz w:val="18"/>
                <w:szCs w:val="18"/>
                <w:lang w:val="en-GB"/>
              </w:rPr>
              <w:t>Data: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  <w:r w:rsidRPr="0096051D">
              <w:rPr>
                <w:lang w:val="en-GB"/>
              </w:rPr>
              <w:t xml:space="preserve"> </w:t>
            </w:r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(dd/mm/</w:t>
            </w:r>
            <w:proofErr w:type="spellStart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rrrr</w:t>
            </w:r>
            <w:proofErr w:type="spellEnd"/>
            <w:r w:rsidRPr="0096051D">
              <w:rPr>
                <w:rFonts w:ascii="MyriadPro-Light" w:hAnsi="MyriadPro-Light" w:cs="MyriadPro-Light"/>
                <w:i/>
                <w:sz w:val="18"/>
                <w:szCs w:val="18"/>
                <w:lang w:val="en-GB"/>
              </w:rPr>
              <w:t>)</w:t>
            </w:r>
            <w:r w:rsidRPr="0096051D">
              <w:rPr>
                <w:rFonts w:ascii="MyriadPro-Light" w:hAnsi="MyriadPro-Light" w:cs="MyriadPro-Light"/>
                <w:sz w:val="18"/>
                <w:szCs w:val="18"/>
                <w:lang w:val="en-GB"/>
              </w:rPr>
              <w:t xml:space="preserve"> </w:t>
            </w:r>
          </w:p>
        </w:tc>
      </w:tr>
      <w:tr w:rsidR="00AD2FBE" w14:paraId="0EE56731" w14:textId="77777777" w:rsidTr="00AD2FBE">
        <w:trPr>
          <w:trHeight w:val="3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003E4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lastRenderedPageBreak/>
              <w:t>IV.2.4) Języki, w których można sporządzać oferty lub wnioski o dopuszczenie do udziału: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1</w:t>
            </w:r>
          </w:p>
          <w:p w14:paraId="17C22A81" w14:textId="77777777" w:rsidR="00AD2FBE" w:rsidRDefault="00574F95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/>
                <w:bCs w:val="0"/>
                <w:color w:val="FF0000"/>
                <w:sz w:val="18"/>
                <w:szCs w:val="18"/>
              </w:rPr>
            </w:pPr>
            <w:proofErr w:type="spellStart"/>
            <w:r w:rsidRPr="00574F95">
              <w:rPr>
                <w:rFonts w:ascii="Arial" w:hAnsi="Arial" w:cs="Arial"/>
                <w:bCs w:val="0"/>
                <w:sz w:val="18"/>
                <w:szCs w:val="18"/>
              </w:rPr>
              <w:t>pl</w:t>
            </w:r>
            <w:proofErr w:type="spellEnd"/>
          </w:p>
        </w:tc>
      </w:tr>
      <w:tr w:rsidR="00AD2FBE" w14:paraId="20B2E5CA" w14:textId="77777777" w:rsidTr="00AD2FBE">
        <w:trPr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B46B7D" w14:textId="77777777" w:rsidR="00AD2FBE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IV.2.6) Minimalny okres, w którym oferent będzie związany ofertą</w:t>
            </w:r>
          </w:p>
          <w:p w14:paraId="518C6616" w14:textId="77777777" w:rsidR="00AD2FBE" w:rsidRDefault="00AD2FBE">
            <w:pPr>
              <w:pStyle w:val="FS2"/>
              <w:spacing w:after="8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Oferta musi zachować ważność do: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 w:rsidR="00574F95" w:rsidRPr="00574F95">
              <w:rPr>
                <w:rFonts w:ascii="Arial" w:hAnsi="Arial" w:cs="Arial"/>
                <w:bCs w:val="0"/>
                <w:sz w:val="18"/>
                <w:szCs w:val="18"/>
              </w:rPr>
              <w:t>2023-11-06</w:t>
            </w: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</w:p>
          <w:p w14:paraId="1235455E" w14:textId="77777777" w:rsidR="00AD2FBE" w:rsidRDefault="00AD2FBE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albo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Okres w miesiącach: [    ] (od ustalonej daty składania ofert)</w:t>
            </w:r>
          </w:p>
        </w:tc>
      </w:tr>
      <w:tr w:rsidR="00574F95" w14:paraId="57C5AC0F" w14:textId="77777777" w:rsidTr="000E145C">
        <w:trPr>
          <w:trHeight w:val="3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264A88" w14:textId="77777777" w:rsidR="00574F95" w:rsidRDefault="00574F95" w:rsidP="000E145C">
            <w:pPr>
              <w:pStyle w:val="FS2"/>
              <w:spacing w:before="80" w:after="80"/>
              <w:ind w:left="244" w:right="102" w:hanging="244"/>
              <w:jc w:val="both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IV.2.7) Warunki otwarcia ofert</w:t>
            </w:r>
          </w:p>
          <w:p w14:paraId="7A05F634" w14:textId="77777777" w:rsidR="00574F95" w:rsidRDefault="00574F95" w:rsidP="000E145C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Data: </w:t>
            </w:r>
            <w:r w:rsidRPr="00574F95">
              <w:rPr>
                <w:rFonts w:ascii="Arial" w:hAnsi="Arial" w:cs="Arial"/>
                <w:bCs w:val="0"/>
                <w:sz w:val="18"/>
                <w:szCs w:val="18"/>
              </w:rPr>
              <w:t>09/08/2023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rrrr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Czas lokalny: </w:t>
            </w:r>
            <w:r w:rsidRPr="00574F95">
              <w:rPr>
                <w:rFonts w:ascii="Arial" w:hAnsi="Arial" w:cs="Arial"/>
                <w:bCs w:val="0"/>
                <w:sz w:val="18"/>
                <w:szCs w:val="18"/>
              </w:rPr>
              <w:t>09:30</w:t>
            </w: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hh:mm</w:t>
            </w:r>
            <w:proofErr w:type="spellEnd"/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 w:val="0"/>
                <w:sz w:val="18"/>
                <w:szCs w:val="18"/>
              </w:rPr>
              <w:t xml:space="preserve"> </w:t>
            </w:r>
          </w:p>
          <w:p w14:paraId="51C32EF0" w14:textId="77777777" w:rsidR="00574F95" w:rsidRDefault="00574F95" w:rsidP="000E145C">
            <w:pPr>
              <w:pStyle w:val="FS2"/>
              <w:spacing w:after="60"/>
              <w:ind w:right="102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Miejsce: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7EC8561" w14:textId="77777777" w:rsidR="00574F95" w:rsidRDefault="00574F95" w:rsidP="000E145C">
            <w:pPr>
              <w:pStyle w:val="FS2"/>
              <w:spacing w:after="60"/>
              <w:ind w:left="244" w:right="102" w:hanging="244"/>
              <w:jc w:val="both"/>
              <w:rPr>
                <w:rFonts w:ascii="Arial" w:hAnsi="Arial" w:cs="Arial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sz w:val="18"/>
                <w:szCs w:val="18"/>
              </w:rPr>
              <w:t>Informacje o osobach upoważnionych i procedurze otwarcia:</w:t>
            </w:r>
          </w:p>
        </w:tc>
      </w:tr>
    </w:tbl>
    <w:p w14:paraId="5566A2C6" w14:textId="77777777" w:rsidR="00AD2FBE" w:rsidRDefault="00AD2FBE" w:rsidP="00AD2FBE">
      <w:pPr>
        <w:pStyle w:val="sekcje"/>
        <w:spacing w:before="160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Sekcja VI: Informacje uzupełniające</w:t>
      </w:r>
    </w:p>
    <w:p w14:paraId="5D7F7246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VI.1) Informacje o powtarzającym się charakterze zamówienia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574F95" w14:paraId="067C6489" w14:textId="77777777" w:rsidTr="000E145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FDA4B" w14:textId="77777777" w:rsidR="00574F95" w:rsidRDefault="00574F95" w:rsidP="000E145C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Jest to zamówienie o charakterze powtarzającym się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55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5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t</w:t>
            </w:r>
            <w:r w:rsidRPr="00B74F53">
              <w:rPr>
                <w:rFonts w:ascii="Arial" w:hAnsi="Arial" w:cs="Arial"/>
                <w:sz w:val="18"/>
                <w:szCs w:val="18"/>
              </w:rPr>
              <w:t xml:space="preserve">ak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6" w:name="Wybór5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6"/>
            <w:r w:rsidRPr="00B74F53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B74F53">
              <w:rPr>
                <w:rFonts w:ascii="Arial" w:hAnsi="Arial" w:cs="Arial"/>
                <w:sz w:val="18"/>
                <w:szCs w:val="18"/>
              </w:rPr>
              <w:t>nie</w:t>
            </w:r>
          </w:p>
          <w:p w14:paraId="7B765A8A" w14:textId="77777777" w:rsidR="00574F95" w:rsidRDefault="00574F95" w:rsidP="000E145C">
            <w:pPr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Przewidywany czas publikacji kolejnych ogłoszeń: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>Roczne okresy publikacji kolejnych postępowań</w:t>
            </w:r>
          </w:p>
        </w:tc>
      </w:tr>
    </w:tbl>
    <w:p w14:paraId="6D298DBF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t>VI.2) Informacje na temat procesów elektronicznych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574F95" w14:paraId="3F437A67" w14:textId="77777777" w:rsidTr="000E145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FB825" w14:textId="77777777" w:rsidR="00574F95" w:rsidRPr="00ED596A" w:rsidRDefault="00574F95" w:rsidP="000E145C">
            <w:pPr>
              <w:autoSpaceDE w:val="0"/>
              <w:autoSpaceDN w:val="0"/>
              <w:adjustRightInd w:val="0"/>
              <w:spacing w:before="80"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57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7"/>
            <w:r w:rsidRPr="00ED59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596A">
              <w:rPr>
                <w:rFonts w:ascii="Arial" w:eastAsia="HiraKakuPro-W3" w:hAnsi="Arial" w:cs="Arial"/>
                <w:sz w:val="18"/>
                <w:szCs w:val="18"/>
              </w:rPr>
              <w:t>Stosowane będą zlecenia elektroniczne</w:t>
            </w:r>
          </w:p>
          <w:p w14:paraId="37B842AD" w14:textId="77777777" w:rsidR="00574F95" w:rsidRDefault="00574F95" w:rsidP="000E145C">
            <w:pPr>
              <w:autoSpaceDE w:val="0"/>
              <w:autoSpaceDN w:val="0"/>
              <w:adjustRightInd w:val="0"/>
              <w:spacing w:after="40"/>
              <w:rPr>
                <w:rFonts w:ascii="Arial" w:eastAsia="HiraKakuPro-W3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58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Akceptowane będą faktury elektroniczne</w:t>
            </w:r>
          </w:p>
          <w:p w14:paraId="32E2BB98" w14:textId="77777777" w:rsidR="00574F95" w:rsidRDefault="00574F95" w:rsidP="000E145C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59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HiraKakuPro-W3" w:hAnsi="Arial" w:cs="Arial"/>
                <w:sz w:val="18"/>
                <w:szCs w:val="18"/>
              </w:rPr>
              <w:t>Stosowane będą płatności elektroniczne</w:t>
            </w:r>
          </w:p>
        </w:tc>
      </w:tr>
    </w:tbl>
    <w:p w14:paraId="1ABBA680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VI.3) Informacje dodatkowe: </w:t>
      </w:r>
      <w:r>
        <w:rPr>
          <w:rFonts w:ascii="Arial" w:hAnsi="Arial" w:cs="Arial"/>
          <w:sz w:val="20"/>
          <w:vertAlign w:val="superscript"/>
        </w:rPr>
        <w:t>2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574F95" w14:paraId="1771D745" w14:textId="77777777" w:rsidTr="000E145C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3140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wymagane na etapie składania ofert/wniosków:</w:t>
            </w:r>
          </w:p>
          <w:p w14:paraId="1241394C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Jednolity europejski dokument zamówienia</w:t>
            </w:r>
          </w:p>
          <w:p w14:paraId="6B3FD24D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ofertowy</w:t>
            </w:r>
          </w:p>
          <w:p w14:paraId="0A73CEEF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Wykonawców wspólnie ubiegających się o udzielenie zamówienia (jeśli dotyczy)</w:t>
            </w:r>
          </w:p>
          <w:p w14:paraId="17D65D26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Pełnomocnictwo do występowania w imieniu Wykonawcy i zaciągania w jego imieniu zobowiązań. Musi być załączone w oryginale albo załączona jako kopia pełnomocnictwa uwierzytelniona notarialnie. (jeśli dotyczy)</w:t>
            </w:r>
          </w:p>
          <w:p w14:paraId="15C048BC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Formularz cenowy</w:t>
            </w:r>
          </w:p>
          <w:p w14:paraId="0CB3042E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dotyczące odrębnych przesłanek wykluczenia (procedura pełna)</w:t>
            </w:r>
          </w:p>
          <w:p w14:paraId="4AB40ECF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Potwierdzenie wniesienia wadium</w:t>
            </w:r>
          </w:p>
          <w:p w14:paraId="78A8FA94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Zobowiązanie podmiotu udostępniającego zasoby (jeśli dotyczy)</w:t>
            </w:r>
          </w:p>
          <w:p w14:paraId="05A208BD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Wykaz części zamówienia, której wykonanie wykonawca zamierza powierzyć podwykonawcom (jeśli dotyczy)</w:t>
            </w:r>
          </w:p>
          <w:p w14:paraId="3435EFA3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143703CE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Dokumenty składane na wezwanie zamawiającego:</w:t>
            </w:r>
          </w:p>
          <w:p w14:paraId="1D99A32C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Dokument potwierdzający, że nie otwarto likwidacji wykonawcy</w:t>
            </w:r>
          </w:p>
          <w:p w14:paraId="2A157E57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o beneficjentach rzeczywistych wykonawcy</w:t>
            </w:r>
          </w:p>
          <w:p w14:paraId="159CA1A8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Krajowego Rejestru Karnego</w:t>
            </w:r>
          </w:p>
          <w:p w14:paraId="34F25989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Informacja z odpowiedniego rejestru lub inny równoważny dokument</w:t>
            </w:r>
          </w:p>
          <w:p w14:paraId="5061BCC1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Odpis lub informacja z KRS lub CEIDG</w:t>
            </w:r>
          </w:p>
          <w:p w14:paraId="509305BD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o aktualności informacji zawartych w oświadczeniu o niepodleganiu wykluczeniu</w:t>
            </w:r>
          </w:p>
          <w:p w14:paraId="33500465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Oświadczenie wykonawcy w sprawie grupy kapitałowej</w:t>
            </w:r>
          </w:p>
          <w:p w14:paraId="1FC55D47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Zezwolenie, licencja, koncesja lub wpis do rejestru</w:t>
            </w:r>
          </w:p>
          <w:p w14:paraId="71982450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74B601C0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Informacje dodatkowe:</w:t>
            </w:r>
          </w:p>
          <w:p w14:paraId="056E2A26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Uwaga:</w:t>
            </w:r>
          </w:p>
          <w:p w14:paraId="6E53AFF8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Wypełnione i podpisane przez osoby upoważnione do reprezentowania wykonawcy Formularze cenowo - ofertowe do oferowanych Pakietów, sporządzone według wzorów stanowiących Załącznik nr 4 do SWZ, Wykonawca wygrywający postępowanie w danym Pakiecie zobowiązany jest do dostarczenia Zamawiającemu po otrzymaniu informacji o wyborze oferty jako najkorzystniejszej w danej oferowanej Części Formularza cenowo - ofertowego z podaniem kodu EAN dla każdej pozycji oferowanego przedmiotu zamówienia (dotyczy produktów leczniczych), które będą umieszczane na fakturze </w:t>
            </w: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lastRenderedPageBreak/>
              <w:t xml:space="preserve">VAT w celu wprowadzenia danych z umowy do systemu informatycznego, który posiada Apteka Zamawiającego. </w:t>
            </w:r>
          </w:p>
          <w:p w14:paraId="1B92B7D4" w14:textId="77777777" w:rsidR="00574F95" w:rsidRP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</w:pPr>
          </w:p>
          <w:p w14:paraId="66A307DF" w14:textId="77777777" w:rsidR="00574F95" w:rsidRDefault="00574F95" w:rsidP="000E145C">
            <w:pPr>
              <w:pStyle w:val="sekcje"/>
              <w:spacing w:before="80"/>
              <w:jc w:val="both"/>
              <w:rPr>
                <w:rFonts w:ascii="Arial" w:hAnsi="Arial" w:cs="Arial"/>
                <w:b w:val="0"/>
                <w:sz w:val="18"/>
                <w:szCs w:val="18"/>
                <w:lang w:val="pl-PL"/>
              </w:rPr>
            </w:pPr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O udzielenie zamówienia mogą ubiegać się Wykonawcy, którzy nie podlegają wykluczeniu na podstawie  art. 108 ust. 1 pkt 1-6 i ust. 2 , art. 109 ust. 1 pkt 4 ustawy </w:t>
            </w:r>
            <w:proofErr w:type="spellStart"/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>Pzp</w:t>
            </w:r>
            <w:proofErr w:type="spellEnd"/>
            <w:r w:rsidRPr="00574F95">
              <w:rPr>
                <w:rFonts w:ascii="Arial" w:hAnsi="Arial" w:cs="Arial"/>
                <w:b w:val="0"/>
                <w:color w:val="000000"/>
                <w:sz w:val="18"/>
                <w:szCs w:val="18"/>
                <w:lang w:val="pl-PL"/>
              </w:rPr>
              <w:t xml:space="preserve"> oraz spełniają warunki udziału w postępowaniu.</w:t>
            </w:r>
          </w:p>
        </w:tc>
      </w:tr>
    </w:tbl>
    <w:p w14:paraId="055C4311" w14:textId="77777777" w:rsidR="00AD2FBE" w:rsidRDefault="00AD2FBE" w:rsidP="001031A1">
      <w:pPr>
        <w:pStyle w:val="Legenda"/>
        <w:spacing w:before="20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sz w:val="20"/>
        </w:rPr>
        <w:lastRenderedPageBreak/>
        <w:t>VI.4) Procedury odwoławcze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04"/>
        <w:gridCol w:w="2316"/>
        <w:gridCol w:w="1980"/>
        <w:gridCol w:w="338"/>
        <w:gridCol w:w="18"/>
        <w:gridCol w:w="144"/>
        <w:gridCol w:w="565"/>
      </w:tblGrid>
      <w:tr w:rsidR="00AD2FBE" w14:paraId="46155990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F85A437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b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VI.4.1) Organ odpowiedzialny za procedury odwoławcze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04F99EF0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752FF34" w14:textId="77777777" w:rsidR="00AD2FBE" w:rsidRDefault="00AD2FBE">
            <w:pPr>
              <w:pStyle w:val="FS2"/>
            </w:pPr>
          </w:p>
        </w:tc>
      </w:tr>
      <w:tr w:rsidR="00AD2FBE" w14:paraId="7144A563" w14:textId="77777777" w:rsidTr="00AD2FBE">
        <w:trPr>
          <w:trHeight w:val="153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C19C3E7" w14:textId="0009DF60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8F02AC">
              <w:rPr>
                <w:rFonts w:ascii="Arial" w:hAnsi="Arial" w:cs="Arial"/>
                <w:sz w:val="18"/>
                <w:szCs w:val="18"/>
              </w:rPr>
              <w:t>Krajowa Izba Odwoławcza przy Prezesie Zamówień Publicznych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437D3F8C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6FBB467" w14:textId="77777777" w:rsidR="00AD2FBE" w:rsidRDefault="00AD2FBE">
            <w:pPr>
              <w:pStyle w:val="FS2"/>
            </w:pPr>
          </w:p>
        </w:tc>
      </w:tr>
      <w:tr w:rsidR="00AD2FBE" w14:paraId="6AAC4398" w14:textId="77777777" w:rsidTr="00AD2FBE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7189BC3A" w14:textId="69160348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4C06E140" w14:textId="77777777" w:rsidR="00AD2FBE" w:rsidRDefault="00AD2FBE">
            <w:pPr>
              <w:pStyle w:val="FS2"/>
              <w:spacing w:before="80" w:after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EFC288B" w14:textId="77777777" w:rsidR="00AD2FBE" w:rsidRDefault="00AD2FBE">
            <w:pPr>
              <w:pStyle w:val="FS2"/>
            </w:pPr>
          </w:p>
        </w:tc>
      </w:tr>
      <w:tr w:rsidR="00AD2FBE" w14:paraId="6569B263" w14:textId="77777777" w:rsidTr="00AD2FBE">
        <w:trPr>
          <w:trHeight w:hRule="exact" w:val="3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A1C05" w14:textId="574017E9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8F02AC">
              <w:rPr>
                <w:rFonts w:ascii="Arial" w:hAnsi="Arial" w:cs="Arial"/>
                <w:sz w:val="18"/>
                <w:szCs w:val="18"/>
              </w:rPr>
              <w:t>Warszawa</w:t>
            </w:r>
          </w:p>
          <w:p w14:paraId="3201EB0C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  <w:p w14:paraId="0EA2EF53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C3ECF7" w14:textId="7B5493AA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66680D8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574F95" w:rsidRPr="00574F95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02891A0C" w14:textId="77777777" w:rsidTr="00AD2FBE">
        <w:trPr>
          <w:trHeight w:hRule="exact" w:val="42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ED6A97" w14:textId="029670D6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odwołania@uzp.gov.pl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091EE88B" w14:textId="4EB16A78" w:rsidR="00AD2FBE" w:rsidRPr="0096051D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1CBCD21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406277EB" w14:textId="77777777" w:rsidTr="00AD2FBE">
        <w:trPr>
          <w:trHeight w:hRule="exact" w:val="433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0B8F489" w14:textId="532A7616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="008F02AC">
              <w:rPr>
                <w:rFonts w:ascii="Arial" w:hAnsi="Arial" w:cs="Arial"/>
                <w:i/>
                <w:sz w:val="18"/>
                <w:szCs w:val="18"/>
              </w:rPr>
              <w:t>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28A02C2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89A40" w14:textId="77777777" w:rsidR="00AD2FBE" w:rsidRDefault="00AD2FBE">
            <w:pPr>
              <w:pStyle w:val="FS2"/>
            </w:pPr>
          </w:p>
        </w:tc>
      </w:tr>
      <w:tr w:rsidR="00AD2FBE" w14:paraId="12DBA643" w14:textId="7777777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C9F5727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i/>
                <w:iCs w:val="0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Organ odpowiedzialny za procedury mediacyjne </w:t>
            </w:r>
            <w:r>
              <w:rPr>
                <w:rFonts w:ascii="Arial" w:hAnsi="Arial" w:cs="Arial"/>
                <w:b/>
                <w:bCs w:val="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7DF3269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89DA54F" w14:textId="77777777" w:rsidR="00AD2FBE" w:rsidRDefault="00AD2FBE">
            <w:pPr>
              <w:pStyle w:val="FS2"/>
            </w:pPr>
          </w:p>
        </w:tc>
      </w:tr>
      <w:tr w:rsidR="00AD2FBE" w14:paraId="6B76B69B" w14:textId="77777777" w:rsidTr="00E0793F">
        <w:trPr>
          <w:trHeight w:val="284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0F8614A9" w14:textId="090D653D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  </w:t>
            </w:r>
            <w:r w:rsidR="008F02AC">
              <w:rPr>
                <w:rFonts w:ascii="Arial" w:hAnsi="Arial" w:cs="Arial"/>
                <w:sz w:val="18"/>
                <w:szCs w:val="18"/>
              </w:rPr>
              <w:t>Krajowa Izba Odwoławcza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25D35357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730F012" w14:textId="77777777" w:rsidR="00AD2FBE" w:rsidRDefault="00AD2FBE">
            <w:pPr>
              <w:pStyle w:val="FS2"/>
            </w:pPr>
          </w:p>
        </w:tc>
      </w:tr>
      <w:tr w:rsidR="00AD2FBE" w14:paraId="6694C35D" w14:textId="77777777" w:rsidTr="00AD2FBE">
        <w:trPr>
          <w:trHeight w:val="290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444850DE" w14:textId="1078AC79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25533888" w14:textId="77777777" w:rsidR="00AD2FBE" w:rsidRDefault="00AD2FBE">
            <w:pPr>
              <w:pStyle w:val="FS2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AC71C2" w14:textId="77777777" w:rsidR="00AD2FBE" w:rsidRDefault="00AD2FBE">
            <w:pPr>
              <w:pStyle w:val="FS2"/>
            </w:pPr>
          </w:p>
        </w:tc>
      </w:tr>
      <w:tr w:rsidR="00AD2FBE" w14:paraId="16889706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17C736" w14:textId="10C0FD4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8F02AC">
              <w:rPr>
                <w:rFonts w:ascii="Arial" w:hAnsi="Arial" w:cs="Arial"/>
                <w:sz w:val="18"/>
                <w:szCs w:val="18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424932" w14:textId="3150A719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CFED044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574F95" w:rsidRPr="00574F95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6360DCD5" w14:textId="77777777" w:rsidTr="00AD2FBE">
        <w:trPr>
          <w:trHeight w:hRule="exact" w:val="37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167E40" w14:textId="603ACFEB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odwołania@uzp.gov.pl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26F61227" w14:textId="7E4FD51F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231EC9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AD2FBE" w14:paraId="729E0D57" w14:textId="77777777" w:rsidTr="00AD2FBE">
        <w:trPr>
          <w:trHeight w:hRule="exact" w:val="394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1604D317" w14:textId="64D59785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="008F02AC">
              <w:rPr>
                <w:rFonts w:ascii="Arial" w:hAnsi="Arial" w:cs="Arial"/>
                <w:i/>
                <w:sz w:val="18"/>
                <w:szCs w:val="18"/>
              </w:rPr>
              <w:t>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222C88F" w14:textId="77777777" w:rsidR="00AD2FBE" w:rsidRDefault="00AD2FBE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5006D" w14:textId="77777777" w:rsidR="00AD2FBE" w:rsidRDefault="00AD2FBE">
            <w:pPr>
              <w:pStyle w:val="FS2"/>
            </w:pPr>
          </w:p>
        </w:tc>
      </w:tr>
      <w:tr w:rsidR="00AD2FBE" w14:paraId="19178C7E" w14:textId="77777777" w:rsidTr="00AD2FBE">
        <w:trPr>
          <w:cantSplit/>
          <w:trHeight w:val="309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3472C834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VI.4.2) Składanie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odwołań</w:t>
            </w:r>
            <w:proofErr w:type="spellEnd"/>
          </w:p>
          <w:p w14:paraId="327747A3" w14:textId="77777777" w:rsidR="00AD2FBE" w:rsidRDefault="00AD2FBE" w:rsidP="002F21C3">
            <w:pPr>
              <w:pStyle w:val="FS2"/>
              <w:spacing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Dokładne informacje na temat terminów składania </w:t>
            </w:r>
            <w:proofErr w:type="spellStart"/>
            <w:r>
              <w:rPr>
                <w:rFonts w:ascii="Arial" w:hAnsi="Arial" w:cs="Arial"/>
                <w:spacing w:val="-1"/>
                <w:sz w:val="18"/>
                <w:szCs w:val="18"/>
              </w:rPr>
              <w:t>odwołań</w:t>
            </w:r>
            <w:proofErr w:type="spellEnd"/>
            <w:r>
              <w:rPr>
                <w:rFonts w:ascii="Arial" w:hAnsi="Arial" w:cs="Arial"/>
                <w:spacing w:val="-1"/>
                <w:sz w:val="18"/>
                <w:szCs w:val="18"/>
              </w:rPr>
              <w:t>:</w:t>
            </w:r>
          </w:p>
          <w:p w14:paraId="2503FC67" w14:textId="77777777" w:rsidR="00574F95" w:rsidRPr="00574F95" w:rsidRDefault="00574F95" w:rsidP="002F21C3">
            <w:pPr>
              <w:pStyle w:val="FS2"/>
              <w:spacing w:after="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 xml:space="preserve">1. Do środków ochrony prawnej stosuje się przepisy działu IX </w:t>
            </w:r>
            <w:proofErr w:type="spellStart"/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>Pzp</w:t>
            </w:r>
            <w:proofErr w:type="spellEnd"/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 xml:space="preserve"> - środki ochrony prawnej.</w:t>
            </w:r>
          </w:p>
          <w:p w14:paraId="24F6BA23" w14:textId="77777777" w:rsidR="00AD2FBE" w:rsidRDefault="00574F95" w:rsidP="002F21C3">
            <w:pPr>
              <w:pStyle w:val="FS2"/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4F95">
              <w:rPr>
                <w:rFonts w:ascii="Arial" w:hAnsi="Arial" w:cs="Arial"/>
                <w:color w:val="000000"/>
                <w:sz w:val="18"/>
                <w:szCs w:val="18"/>
              </w:rPr>
              <w:t>2. Środki ochrony prawnej przysługują Wykonawcy oraz innemu podmiotowi, jeżeli ma lub miał interes w uzyskaniu zamówienia oraz poniósł lub może ponieść szkodę w wyniku naruszenia przez Zamawiającego przepisów ustawy.3. Środki ochrony prawnej wobec ogłoszenia wszczynającego postępowanie o udzielenie zamówienia oraz dokumentów zamówienia przysługują również organizacjom wpisanym na listę, o której mowa w art. 469 pkt 15 oraz Rzecznikowi Małych i Średnich Przedsiębiorców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284F8577" w14:textId="77777777" w:rsidR="00AD2FBE" w:rsidRDefault="00AD2FBE">
            <w:pPr>
              <w:pStyle w:val="FS2"/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DBFFB47" w14:textId="77777777" w:rsidR="00AD2FBE" w:rsidRDefault="00AD2FBE">
            <w:pPr>
              <w:pStyle w:val="FS2"/>
            </w:pPr>
          </w:p>
        </w:tc>
      </w:tr>
      <w:tr w:rsidR="00AD2FBE" w14:paraId="1CD483A9" w14:textId="77777777" w:rsidTr="00AD2FBE">
        <w:trPr>
          <w:cantSplit/>
          <w:trHeight w:val="330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7756C01" w14:textId="77777777" w:rsidR="00AD2FBE" w:rsidRDefault="00AD2FBE">
            <w:pPr>
              <w:pStyle w:val="FS2"/>
              <w:spacing w:before="80" w:after="80"/>
              <w:rPr>
                <w:rFonts w:ascii="Arial" w:hAnsi="Arial" w:cs="Arial"/>
                <w:b/>
                <w:bCs w:val="0"/>
                <w:iCs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 xml:space="preserve">VI.4.3) Źródło, gdzie można uzyskać informacje na temat składania </w:t>
            </w:r>
            <w:proofErr w:type="spellStart"/>
            <w:r>
              <w:rPr>
                <w:rFonts w:ascii="Arial" w:hAnsi="Arial" w:cs="Arial"/>
                <w:b/>
                <w:bCs w:val="0"/>
                <w:sz w:val="18"/>
                <w:szCs w:val="18"/>
              </w:rPr>
              <w:t>odwołań</w:t>
            </w:r>
            <w:proofErr w:type="spellEnd"/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EBD3EFA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  <w:tc>
          <w:tcPr>
            <w:tcW w:w="727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D25C3C7" w14:textId="77777777" w:rsidR="00AD2FBE" w:rsidRDefault="00AD2FBE">
            <w:pPr>
              <w:pStyle w:val="FS2"/>
              <w:rPr>
                <w:b/>
                <w:bCs w:val="0"/>
              </w:rPr>
            </w:pPr>
          </w:p>
        </w:tc>
      </w:tr>
      <w:tr w:rsidR="00AD2FBE" w14:paraId="7E3BEF09" w14:textId="77777777" w:rsidTr="00E0793F">
        <w:trPr>
          <w:trHeight w:val="119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1FCBA01F" w14:textId="636FD5D7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Oficjalna nazwa: </w:t>
            </w:r>
            <w:r w:rsidR="008F02AC">
              <w:rPr>
                <w:rFonts w:ascii="Arial" w:hAnsi="Arial" w:cs="Arial"/>
                <w:sz w:val="18"/>
                <w:szCs w:val="18"/>
              </w:rPr>
              <w:t>Krajowa Izba Odwoławcza przy Prezesie Zamówień Publicznych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61CA81CD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0E28CAF" w14:textId="77777777" w:rsidR="00AD2FBE" w:rsidRDefault="00AD2FBE">
            <w:pPr>
              <w:pStyle w:val="FS2"/>
            </w:pPr>
          </w:p>
        </w:tc>
      </w:tr>
      <w:tr w:rsidR="00AD2FBE" w14:paraId="2BF89F49" w14:textId="77777777" w:rsidTr="00E0793F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5C4E27D3" w14:textId="2826EA59" w:rsidR="00AD2FBE" w:rsidRDefault="00AD2FBE" w:rsidP="00E0793F">
            <w:pPr>
              <w:pStyle w:val="FS2"/>
              <w:spacing w:before="8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14:paraId="3D5AB7B9" w14:textId="77777777" w:rsidR="00AD2FBE" w:rsidRDefault="00AD2FBE">
            <w:pPr>
              <w:pStyle w:val="FS2"/>
              <w:spacing w:before="80"/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470787" w14:textId="77777777" w:rsidR="00AD2FBE" w:rsidRDefault="00AD2FBE">
            <w:pPr>
              <w:pStyle w:val="FS2"/>
            </w:pPr>
          </w:p>
        </w:tc>
      </w:tr>
      <w:tr w:rsidR="00AD2FBE" w14:paraId="76DEE91F" w14:textId="7777777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0373CE" w14:textId="275DC7C6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="008F02AC">
              <w:rPr>
                <w:rFonts w:ascii="Arial" w:hAnsi="Arial" w:cs="Arial"/>
                <w:sz w:val="18"/>
                <w:szCs w:val="18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7EA032" w14:textId="5E643BE3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Kod pocztowy: </w:t>
            </w:r>
            <w:r w:rsidR="008F02AC">
              <w:rPr>
                <w:rFonts w:ascii="Arial" w:hAnsi="Arial" w:cs="Arial"/>
                <w:sz w:val="18"/>
                <w:szCs w:val="18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3D46978" w14:textId="77777777" w:rsidR="00AD2FBE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Państwo: </w:t>
            </w:r>
            <w:r w:rsidR="00574F95" w:rsidRPr="00574F95">
              <w:rPr>
                <w:rFonts w:ascii="Arial" w:hAnsi="Arial" w:cs="Arial"/>
                <w:color w:val="000000"/>
                <w:sz w:val="18"/>
                <w:szCs w:val="18"/>
              </w:rPr>
              <w:t>Polska</w:t>
            </w:r>
          </w:p>
        </w:tc>
      </w:tr>
      <w:tr w:rsidR="00AD2FBE" w:rsidRPr="0096051D" w14:paraId="43A57FF9" w14:textId="77777777" w:rsidTr="00AD2FBE">
        <w:trPr>
          <w:trHeight w:hRule="exact" w:val="4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A243DE" w14:textId="10787EB7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E-mail: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odwołania@uzp.gov.pl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14:paraId="4C12945C" w14:textId="45B2DE6E" w:rsidR="00AD2FBE" w:rsidRPr="0096051D" w:rsidRDefault="00AD2FBE">
            <w:pPr>
              <w:pStyle w:val="FS2"/>
              <w:spacing w:before="8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6051D">
              <w:rPr>
                <w:rFonts w:ascii="Arial" w:hAnsi="Arial" w:cs="Arial"/>
                <w:sz w:val="18"/>
                <w:szCs w:val="18"/>
                <w:lang w:val="en-GB"/>
              </w:rPr>
              <w:t xml:space="preserve">Tel.: </w:t>
            </w:r>
            <w:r w:rsidR="008F02AC">
              <w:rPr>
                <w:rFonts w:ascii="Arial" w:hAnsi="Arial" w:cs="Arial"/>
                <w:sz w:val="18"/>
                <w:szCs w:val="18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D258CC" w14:textId="77777777" w:rsidR="00AD2FBE" w:rsidRPr="0096051D" w:rsidRDefault="00AD2FBE">
            <w:pPr>
              <w:pStyle w:val="FS2"/>
              <w:rPr>
                <w:lang w:val="en-GB"/>
              </w:rPr>
            </w:pPr>
          </w:p>
        </w:tc>
      </w:tr>
      <w:tr w:rsidR="00574F95" w14:paraId="57B8A15E" w14:textId="77777777" w:rsidTr="000E145C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F2B42A8" w14:textId="1B6D2536" w:rsidR="00574F95" w:rsidRDefault="00574F95" w:rsidP="000E145C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internetowy: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(URL) </w:t>
            </w:r>
            <w:r w:rsidR="008F02AC">
              <w:rPr>
                <w:rFonts w:ascii="Arial" w:hAnsi="Arial" w:cs="Arial"/>
                <w:i/>
                <w:sz w:val="18"/>
                <w:szCs w:val="18"/>
              </w:rPr>
              <w:t>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9A900A4" w14:textId="77777777" w:rsidR="00574F95" w:rsidRDefault="00574F95" w:rsidP="000E145C">
            <w:pPr>
              <w:pStyle w:val="FS2"/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A9D12" w14:textId="77777777" w:rsidR="00574F95" w:rsidRDefault="00574F95" w:rsidP="000E145C">
            <w:pPr>
              <w:pStyle w:val="FS2"/>
            </w:pPr>
          </w:p>
        </w:tc>
      </w:tr>
    </w:tbl>
    <w:p w14:paraId="61136737" w14:textId="4CF2510B" w:rsidR="00F527C4" w:rsidRDefault="00AD2FBE" w:rsidP="001031A1">
      <w:pPr>
        <w:pStyle w:val="Legenda"/>
        <w:spacing w:before="200"/>
        <w:rPr>
          <w:rFonts w:ascii="Arial" w:hAnsi="Arial" w:cs="Arial"/>
          <w:b w:val="0"/>
          <w:i/>
          <w:sz w:val="20"/>
        </w:rPr>
      </w:pPr>
      <w:r>
        <w:rPr>
          <w:rFonts w:ascii="Arial" w:hAnsi="Arial" w:cs="Arial"/>
          <w:sz w:val="20"/>
        </w:rPr>
        <w:t xml:space="preserve">VI.5) Data wysłania niniejszego ogłoszenia: </w:t>
      </w:r>
      <w:r w:rsidR="008F02AC">
        <w:rPr>
          <w:rFonts w:ascii="Arial" w:hAnsi="Arial" w:cs="Arial"/>
          <w:b w:val="0"/>
          <w:sz w:val="20"/>
        </w:rPr>
        <w:t>27.06.2023</w:t>
      </w:r>
      <w:r>
        <w:rPr>
          <w:rFonts w:ascii="Arial" w:hAnsi="Arial" w:cs="Arial"/>
          <w:b w:val="0"/>
          <w:sz w:val="20"/>
        </w:rPr>
        <w:t xml:space="preserve"> </w:t>
      </w:r>
      <w:r>
        <w:rPr>
          <w:rFonts w:ascii="Arial" w:hAnsi="Arial" w:cs="Arial"/>
          <w:b w:val="0"/>
          <w:i/>
          <w:sz w:val="20"/>
        </w:rPr>
        <w:t>(</w:t>
      </w:r>
      <w:proofErr w:type="spellStart"/>
      <w:r>
        <w:rPr>
          <w:rFonts w:ascii="Arial" w:hAnsi="Arial" w:cs="Arial"/>
          <w:b w:val="0"/>
          <w:i/>
          <w:sz w:val="20"/>
        </w:rPr>
        <w:t>dd</w:t>
      </w:r>
      <w:proofErr w:type="spellEnd"/>
      <w:r>
        <w:rPr>
          <w:rFonts w:ascii="Arial" w:hAnsi="Arial" w:cs="Arial"/>
          <w:b w:val="0"/>
          <w:i/>
          <w:sz w:val="20"/>
        </w:rPr>
        <w:t>/mm/</w:t>
      </w:r>
      <w:proofErr w:type="spellStart"/>
      <w:r>
        <w:rPr>
          <w:rFonts w:ascii="Arial" w:hAnsi="Arial" w:cs="Arial"/>
          <w:b w:val="0"/>
          <w:i/>
          <w:sz w:val="20"/>
        </w:rPr>
        <w:t>rrrr</w:t>
      </w:r>
      <w:proofErr w:type="spellEnd"/>
      <w:r>
        <w:rPr>
          <w:rFonts w:ascii="Arial" w:hAnsi="Arial" w:cs="Arial"/>
          <w:b w:val="0"/>
          <w:i/>
          <w:sz w:val="20"/>
        </w:rPr>
        <w:t>)</w:t>
      </w:r>
    </w:p>
    <w:p w14:paraId="406BA18A" w14:textId="77777777" w:rsidR="00AD2FBE" w:rsidRPr="00F527C4" w:rsidRDefault="00AD2FBE" w:rsidP="0096051D">
      <w:pPr>
        <w:pStyle w:val="Legenda"/>
        <w:spacing w:before="0" w:after="0"/>
        <w:jc w:val="center"/>
        <w:rPr>
          <w:rFonts w:ascii="Arial" w:hAnsi="Arial" w:cs="Arial"/>
          <w:b w:val="0"/>
          <w:i/>
          <w:sz w:val="20"/>
        </w:rPr>
      </w:pPr>
      <w:r w:rsidRPr="00F527C4">
        <w:rPr>
          <w:rFonts w:ascii="Arial" w:hAnsi="Arial" w:cs="Arial"/>
          <w:b w:val="0"/>
          <w:i/>
          <w:sz w:val="18"/>
          <w:szCs w:val="18"/>
        </w:rPr>
        <w:t>Za zapewnienie zgodności z prawem Unii Europejskiej i innymi mającymi zastosowanie przepisami odpowiada</w:t>
      </w:r>
    </w:p>
    <w:p w14:paraId="7C210EEF" w14:textId="2BAEE67B" w:rsidR="00A450B2" w:rsidRPr="00F527C4" w:rsidRDefault="00AD2FBE" w:rsidP="0096051D">
      <w:pPr>
        <w:jc w:val="center"/>
        <w:rPr>
          <w:i/>
        </w:rPr>
      </w:pPr>
      <w:r w:rsidRPr="00F527C4">
        <w:rPr>
          <w:rFonts w:ascii="Arial" w:hAnsi="Arial" w:cs="Arial"/>
          <w:i/>
          <w:sz w:val="18"/>
          <w:szCs w:val="18"/>
        </w:rPr>
        <w:t>instytucja zamawiająca/podmiot zamawiający.</w:t>
      </w:r>
    </w:p>
    <w:sectPr w:rsidR="00A450B2" w:rsidRPr="00F527C4" w:rsidSect="00960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0B782" w14:textId="77777777" w:rsidR="006772C0" w:rsidRDefault="006772C0">
      <w:r>
        <w:separator/>
      </w:r>
    </w:p>
  </w:endnote>
  <w:endnote w:type="continuationSeparator" w:id="0">
    <w:p w14:paraId="41D13882" w14:textId="77777777" w:rsidR="006772C0" w:rsidRDefault="0067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yriadPro-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CF21E" w14:textId="77777777" w:rsidR="00574F95" w:rsidRDefault="00574F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FCF6B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ABA4" w14:textId="77777777" w:rsidR="00574F95" w:rsidRDefault="00574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9B23D" w14:textId="77777777" w:rsidR="006772C0" w:rsidRDefault="006772C0">
      <w:r>
        <w:separator/>
      </w:r>
    </w:p>
  </w:footnote>
  <w:footnote w:type="continuationSeparator" w:id="0">
    <w:p w14:paraId="78C8616E" w14:textId="77777777" w:rsidR="006772C0" w:rsidRDefault="00677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D4564" w14:textId="77777777" w:rsidR="00574F95" w:rsidRDefault="00574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C304F" w14:textId="77777777" w:rsidR="00574F95" w:rsidRDefault="00574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5C229" w14:textId="77777777" w:rsidR="00574F95" w:rsidRDefault="00574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67051624">
    <w:abstractNumId w:val="1"/>
  </w:num>
  <w:num w:numId="2" w16cid:durableId="2087530512">
    <w:abstractNumId w:val="4"/>
  </w:num>
  <w:num w:numId="3" w16cid:durableId="434331236">
    <w:abstractNumId w:val="7"/>
  </w:num>
  <w:num w:numId="4" w16cid:durableId="1883054157">
    <w:abstractNumId w:val="9"/>
  </w:num>
  <w:num w:numId="5" w16cid:durableId="1605381174">
    <w:abstractNumId w:val="0"/>
  </w:num>
  <w:num w:numId="6" w16cid:durableId="1033387923">
    <w:abstractNumId w:val="6"/>
  </w:num>
  <w:num w:numId="7" w16cid:durableId="1044866457">
    <w:abstractNumId w:val="12"/>
  </w:num>
  <w:num w:numId="8" w16cid:durableId="1665351344">
    <w:abstractNumId w:val="5"/>
  </w:num>
  <w:num w:numId="9" w16cid:durableId="587815425">
    <w:abstractNumId w:val="2"/>
  </w:num>
  <w:num w:numId="10" w16cid:durableId="585043800">
    <w:abstractNumId w:val="3"/>
  </w:num>
  <w:num w:numId="11" w16cid:durableId="1438521959">
    <w:abstractNumId w:val="10"/>
  </w:num>
  <w:num w:numId="12" w16cid:durableId="560989616">
    <w:abstractNumId w:val="8"/>
  </w:num>
  <w:num w:numId="13" w16cid:durableId="1841654437">
    <w:abstractNumId w:val="11"/>
  </w:num>
  <w:num w:numId="14" w16cid:durableId="27702570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2C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74F95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772C0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8F02AC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554E1"/>
  <w15:chartTrackingRefBased/>
  <w15:docId w15:val="{0B91FAD2-8DE2-4247-80AE-82881AC2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45</Pages>
  <Words>12555</Words>
  <Characters>88080</Characters>
  <Application>Microsoft Office Word</Application>
  <DocSecurity>0</DocSecurity>
  <Lines>734</Lines>
  <Paragraphs>200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Walenty Plis</dc:creator>
  <cp:keywords/>
  <dc:description/>
  <cp:lastModifiedBy>Walenty Plis</cp:lastModifiedBy>
  <cp:revision>2</cp:revision>
  <cp:lastPrinted>1601-01-01T00:00:00Z</cp:lastPrinted>
  <dcterms:created xsi:type="dcterms:W3CDTF">2023-06-30T11:16:00Z</dcterms:created>
  <dcterms:modified xsi:type="dcterms:W3CDTF">2023-06-30T11:16:00Z</dcterms:modified>
</cp:coreProperties>
</file>