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F61569" w14:textId="1E95B26D"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bookmarkStart w:id="0" w:name="_Hlk113625091"/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B30841">
        <w:rPr>
          <w:rFonts w:ascii="Arial" w:hAnsi="Arial" w:cs="Arial"/>
          <w:bCs/>
          <w:i w:val="0"/>
          <w:szCs w:val="24"/>
        </w:rPr>
        <w:t>6a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14:paraId="12A00276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1F8B2DE1" w14:textId="6E744FB9"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06432D" w:rsidRPr="0006432D">
        <w:rPr>
          <w:rFonts w:ascii="Arial" w:hAnsi="Arial" w:cs="Arial"/>
          <w:b/>
          <w:sz w:val="24"/>
          <w:szCs w:val="24"/>
        </w:rPr>
        <w:t>Eap-2412/</w:t>
      </w:r>
      <w:r w:rsidR="00EF0FA7">
        <w:rPr>
          <w:rFonts w:ascii="Arial" w:hAnsi="Arial" w:cs="Arial"/>
          <w:b/>
          <w:sz w:val="24"/>
          <w:szCs w:val="24"/>
        </w:rPr>
        <w:t>8</w:t>
      </w:r>
      <w:r w:rsidR="0006432D" w:rsidRPr="0006432D">
        <w:rPr>
          <w:rFonts w:ascii="Arial" w:hAnsi="Arial" w:cs="Arial"/>
          <w:b/>
          <w:sz w:val="24"/>
          <w:szCs w:val="24"/>
        </w:rPr>
        <w:t>/2</w:t>
      </w:r>
      <w:r w:rsidR="00EF0FA7">
        <w:rPr>
          <w:rFonts w:ascii="Arial" w:hAnsi="Arial" w:cs="Arial"/>
          <w:b/>
          <w:sz w:val="24"/>
          <w:szCs w:val="24"/>
        </w:rPr>
        <w:t>3</w:t>
      </w:r>
      <w:r w:rsidR="0006432D" w:rsidRPr="0006432D">
        <w:rPr>
          <w:rFonts w:ascii="Arial" w:hAnsi="Arial" w:cs="Arial"/>
          <w:b/>
          <w:sz w:val="24"/>
          <w:szCs w:val="24"/>
        </w:rPr>
        <w:t>/D</w:t>
      </w:r>
    </w:p>
    <w:p w14:paraId="396BCF61" w14:textId="77777777"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77FF9061" w14:textId="77777777"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06432D" w:rsidRPr="0006432D">
        <w:rPr>
          <w:rFonts w:ascii="Arial" w:hAnsi="Arial" w:cs="Arial"/>
        </w:rPr>
        <w:t>Samodzielny Publiczny Zespół Opieki Zdrowotnej w Kolbuszowej</w:t>
      </w:r>
    </w:p>
    <w:p w14:paraId="2252D8C5" w14:textId="77777777"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06432D" w:rsidRPr="0006432D">
        <w:rPr>
          <w:rFonts w:ascii="Arial" w:hAnsi="Arial" w:cs="Arial"/>
        </w:rPr>
        <w:t>Grunwaldzka</w:t>
      </w:r>
      <w:r w:rsidRPr="0012157F">
        <w:rPr>
          <w:rFonts w:ascii="Arial" w:hAnsi="Arial" w:cs="Arial"/>
        </w:rPr>
        <w:t xml:space="preserve"> </w:t>
      </w:r>
      <w:r w:rsidR="0006432D" w:rsidRPr="0006432D">
        <w:rPr>
          <w:rFonts w:ascii="Arial" w:hAnsi="Arial" w:cs="Arial"/>
        </w:rPr>
        <w:t>4</w:t>
      </w:r>
      <w:r w:rsidRPr="0012157F">
        <w:rPr>
          <w:rFonts w:ascii="Arial" w:hAnsi="Arial" w:cs="Arial"/>
        </w:rPr>
        <w:t xml:space="preserve"> </w:t>
      </w:r>
    </w:p>
    <w:p w14:paraId="5F52B709" w14:textId="77777777"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06432D" w:rsidRPr="0006432D">
        <w:rPr>
          <w:rFonts w:ascii="Arial" w:hAnsi="Arial" w:cs="Arial"/>
        </w:rPr>
        <w:t>36-100</w:t>
      </w:r>
      <w:r w:rsidRPr="0012157F">
        <w:rPr>
          <w:rFonts w:ascii="Arial" w:hAnsi="Arial" w:cs="Arial"/>
        </w:rPr>
        <w:t xml:space="preserve"> </w:t>
      </w:r>
      <w:r w:rsidR="0006432D" w:rsidRPr="0006432D">
        <w:rPr>
          <w:rFonts w:ascii="Arial" w:hAnsi="Arial" w:cs="Arial"/>
        </w:rPr>
        <w:t>Kolbuszowa</w:t>
      </w:r>
    </w:p>
    <w:p w14:paraId="0344BA53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7EACC4C3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4505590A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7935AA46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1AD230E0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0CA9B527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65976059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7B582599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7FA754AA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6432D" w:rsidRPr="0012157F" w14:paraId="294B1C65" w14:textId="77777777" w:rsidTr="00636042">
        <w:tc>
          <w:tcPr>
            <w:tcW w:w="9104" w:type="dxa"/>
            <w:shd w:val="clear" w:color="auto" w:fill="D9D9D9"/>
          </w:tcPr>
          <w:p w14:paraId="51680826" w14:textId="77777777" w:rsidR="0006432D" w:rsidRPr="0012157F" w:rsidRDefault="0006432D" w:rsidP="00636042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1F0D8687" w14:textId="77777777" w:rsidR="0006432D" w:rsidRDefault="0006432D" w:rsidP="0063604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06432D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06432D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06432D">
              <w:rPr>
                <w:rFonts w:ascii="Arial" w:hAnsi="Arial" w:cs="Arial"/>
                <w:sz w:val="24"/>
                <w:szCs w:val="24"/>
              </w:rPr>
              <w:t xml:space="preserve">. Dz.U. z 2021r. poz. 1129 z </w:t>
            </w:r>
            <w:proofErr w:type="spellStart"/>
            <w:r w:rsidRPr="0006432D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06432D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64EEB205" w14:textId="77777777" w:rsidR="0006432D" w:rsidRPr="00C86421" w:rsidRDefault="0006432D" w:rsidP="0063604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14:paraId="343066DF" w14:textId="77777777" w:rsidR="0006432D" w:rsidRDefault="0006432D" w:rsidP="0063604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3FE758EC" w14:textId="77777777" w:rsidR="0006432D" w:rsidRPr="00C86421" w:rsidRDefault="0006432D" w:rsidP="0063604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14:paraId="418D0D2F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2FA8CD90" w14:textId="453517B6" w:rsidR="00F90CD1" w:rsidRPr="0012157F" w:rsidRDefault="00F93FC8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„Dostawa produktów farmaceutycznych w 44 pakietach” </w:t>
      </w:r>
      <w:r w:rsidR="005434B3" w:rsidRPr="0012157F">
        <w:rPr>
          <w:rFonts w:ascii="Arial" w:hAnsi="Arial" w:cs="Arial"/>
          <w:sz w:val="24"/>
          <w:szCs w:val="24"/>
        </w:rPr>
        <w:t xml:space="preserve">prowadzonego przez </w:t>
      </w:r>
      <w:r w:rsidR="0006432D" w:rsidRPr="0006432D">
        <w:rPr>
          <w:rFonts w:ascii="Arial" w:hAnsi="Arial" w:cs="Arial"/>
          <w:b/>
          <w:sz w:val="24"/>
          <w:szCs w:val="24"/>
        </w:rPr>
        <w:t>Samodzielny Publiczny Zespół Opieki Zdrowotnej w Kolbuszowej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118E0C0C" w14:textId="77777777" w:rsidTr="00650D6C">
        <w:tc>
          <w:tcPr>
            <w:tcW w:w="9104" w:type="dxa"/>
            <w:shd w:val="clear" w:color="auto" w:fill="D9D9D9"/>
          </w:tcPr>
          <w:p w14:paraId="79E2EC3E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14:paraId="1170F637" w14:textId="77777777"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35A244E4" w14:textId="77777777"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1B70FE28" w14:textId="77777777" w:rsidTr="00CD4DD1">
        <w:tc>
          <w:tcPr>
            <w:tcW w:w="9104" w:type="dxa"/>
            <w:shd w:val="clear" w:color="auto" w:fill="D9D9D9"/>
          </w:tcPr>
          <w:p w14:paraId="2D39BF6A" w14:textId="77777777"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58D3044B" w14:textId="77777777"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3258A131" w14:textId="77777777"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7774"/>
      </w:tblGrid>
      <w:tr w:rsidR="00C00DBD" w14:paraId="3751E27C" w14:textId="77777777" w:rsidTr="00C00DB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9D22B8" w14:textId="77777777" w:rsidR="00C00DBD" w:rsidRDefault="00C00DBD">
            <w:pPr>
              <w:spacing w:before="60" w:after="120"/>
              <w:jc w:val="center"/>
              <w:rPr>
                <w:b/>
                <w:sz w:val="20"/>
                <w:szCs w:val="20"/>
                <w:lang w:eastAsia="pl-PL"/>
              </w:rPr>
            </w:pPr>
            <w:r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9D3DE" w14:textId="77777777" w:rsidR="00C00DBD" w:rsidRDefault="00C00DBD">
            <w:pPr>
              <w:spacing w:before="60" w:after="12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Warunki udziału w postępowaniu</w:t>
            </w:r>
          </w:p>
        </w:tc>
      </w:tr>
      <w:tr w:rsidR="00C00DBD" w14:paraId="626A08F4" w14:textId="77777777" w:rsidTr="00C00DB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6A8C2E" w14:textId="77777777" w:rsidR="00C00DBD" w:rsidRDefault="00C00DBD">
            <w:pPr>
              <w:spacing w:before="60" w:after="120"/>
              <w:jc w:val="center"/>
              <w:rPr>
                <w:sz w:val="24"/>
                <w:szCs w:val="24"/>
              </w:rPr>
            </w:pPr>
            <w:r>
              <w:t>1</w:t>
            </w: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90B873" w14:textId="77777777" w:rsidR="00C00DBD" w:rsidRDefault="00C00DBD">
            <w:pPr>
              <w:spacing w:before="60" w:after="12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Uprawnienia do prowadzenia określonej działalności gospodarczej lub zawodowej, o ile wynika to z odrębnych przepisów</w:t>
            </w:r>
          </w:p>
          <w:p w14:paraId="4800D14B" w14:textId="77777777" w:rsidR="00C00DBD" w:rsidRDefault="00C00DBD">
            <w:pPr>
              <w:spacing w:before="60" w:after="120"/>
              <w:jc w:val="both"/>
            </w:pPr>
            <w:r>
      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      </w:r>
          </w:p>
        </w:tc>
      </w:tr>
    </w:tbl>
    <w:p w14:paraId="582F20E4" w14:textId="77777777" w:rsidR="00C00DBD" w:rsidRDefault="00C00DBD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</w:p>
    <w:p w14:paraId="2E44015D" w14:textId="265CFBA8"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14:paraId="01F52A73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356A3334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463B18ED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64380E11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55809770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413E87CB" w14:textId="77777777"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334A77" w:rsidRPr="00650D6C" w14:paraId="00F971E5" w14:textId="77777777" w:rsidTr="0061040C">
        <w:tc>
          <w:tcPr>
            <w:tcW w:w="9104" w:type="dxa"/>
            <w:shd w:val="clear" w:color="auto" w:fill="D9D9D9"/>
          </w:tcPr>
          <w:p w14:paraId="16EC4400" w14:textId="77777777"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7C931303" w14:textId="77777777"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314D5C78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7FE128B4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7BE37BAC" w14:textId="77777777"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610C601B" w14:textId="77777777"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C37715" w:rsidRPr="00650D6C" w14:paraId="6A9BA36B" w14:textId="77777777" w:rsidTr="0061040C">
        <w:tc>
          <w:tcPr>
            <w:tcW w:w="9104" w:type="dxa"/>
            <w:shd w:val="clear" w:color="auto" w:fill="D9D9D9"/>
          </w:tcPr>
          <w:p w14:paraId="32CFD7EE" w14:textId="77777777"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6FD93787" w14:textId="77777777"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7B343950" w14:textId="77777777"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14:paraId="1D87BB42" w14:textId="77777777"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7B279CED" w14:textId="77777777"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39BC3B04" w14:textId="77777777"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3E0D3870" w14:textId="77777777" w:rsidTr="00CD4DD1">
        <w:tc>
          <w:tcPr>
            <w:tcW w:w="9104" w:type="dxa"/>
            <w:shd w:val="clear" w:color="auto" w:fill="D9D9D9"/>
          </w:tcPr>
          <w:p w14:paraId="0530D94E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1C3AF5E2" w14:textId="77777777"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63C446A6" w14:textId="77777777" w:rsidTr="00847232">
        <w:tc>
          <w:tcPr>
            <w:tcW w:w="9104" w:type="dxa"/>
            <w:shd w:val="clear" w:color="auto" w:fill="D9D9D9"/>
          </w:tcPr>
          <w:p w14:paraId="1CF7A6BC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7BD72BA9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8B2FF0A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55EED3DC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464285B9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0110EC24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013FE411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0B1D227E" w14:textId="77777777"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7C0F13B" w14:textId="77777777"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3FF35180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748A7FFA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005C89EB" w14:textId="77777777"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14:paraId="7923A5A7" w14:textId="77777777"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  <w:bookmarkEnd w:id="0"/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B64867" w14:textId="77777777" w:rsidR="00A0739E" w:rsidRDefault="00A0739E" w:rsidP="0038231F">
      <w:pPr>
        <w:spacing w:after="0" w:line="240" w:lineRule="auto"/>
      </w:pPr>
      <w:r>
        <w:separator/>
      </w:r>
    </w:p>
  </w:endnote>
  <w:endnote w:type="continuationSeparator" w:id="0">
    <w:p w14:paraId="0B46B305" w14:textId="77777777" w:rsidR="00A0739E" w:rsidRDefault="00A0739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7A2006" w14:textId="77777777" w:rsidR="0006432D" w:rsidRDefault="0006432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C7C03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7267A4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DFE390" w14:textId="77777777" w:rsidR="0006432D" w:rsidRDefault="0006432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FF05FB" w14:textId="77777777" w:rsidR="00A0739E" w:rsidRDefault="00A0739E" w:rsidP="0038231F">
      <w:pPr>
        <w:spacing w:after="0" w:line="240" w:lineRule="auto"/>
      </w:pPr>
      <w:r>
        <w:separator/>
      </w:r>
    </w:p>
  </w:footnote>
  <w:footnote w:type="continuationSeparator" w:id="0">
    <w:p w14:paraId="2B1E12A9" w14:textId="77777777" w:rsidR="00A0739E" w:rsidRDefault="00A0739E" w:rsidP="0038231F">
      <w:pPr>
        <w:spacing w:after="0" w:line="240" w:lineRule="auto"/>
      </w:pPr>
      <w:r>
        <w:continuationSeparator/>
      </w:r>
    </w:p>
  </w:footnote>
  <w:footnote w:id="1">
    <w:p w14:paraId="08075D34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1D8F389C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A7B6C4D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0BF67F39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A7B587F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38FEA8C0" w14:textId="77777777" w:rsidR="0032618A" w:rsidRDefault="0032618A" w:rsidP="0032618A">
      <w:pPr>
        <w:pStyle w:val="Tekstprzypisudolnego"/>
      </w:pPr>
    </w:p>
  </w:footnote>
  <w:footnote w:id="2">
    <w:p w14:paraId="1C9C9276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3DAB81FF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7A6F843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B8F205E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99B166" w14:textId="77777777" w:rsidR="0006432D" w:rsidRDefault="0006432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A63E12" w14:textId="77777777" w:rsidR="0006432D" w:rsidRDefault="0006432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DFE4B8" w14:textId="77777777" w:rsidR="0006432D" w:rsidRDefault="0006432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78858083">
    <w:abstractNumId w:val="11"/>
  </w:num>
  <w:num w:numId="2" w16cid:durableId="483395188">
    <w:abstractNumId w:val="0"/>
  </w:num>
  <w:num w:numId="3" w16cid:durableId="925113472">
    <w:abstractNumId w:val="10"/>
  </w:num>
  <w:num w:numId="4" w16cid:durableId="173344847">
    <w:abstractNumId w:val="13"/>
  </w:num>
  <w:num w:numId="5" w16cid:durableId="1937402689">
    <w:abstractNumId w:val="12"/>
  </w:num>
  <w:num w:numId="6" w16cid:durableId="1602182247">
    <w:abstractNumId w:val="9"/>
  </w:num>
  <w:num w:numId="7" w16cid:durableId="933897847">
    <w:abstractNumId w:val="1"/>
  </w:num>
  <w:num w:numId="8" w16cid:durableId="1274436812">
    <w:abstractNumId w:val="6"/>
  </w:num>
  <w:num w:numId="9" w16cid:durableId="982344654">
    <w:abstractNumId w:val="4"/>
  </w:num>
  <w:num w:numId="10" w16cid:durableId="364985352">
    <w:abstractNumId w:val="7"/>
  </w:num>
  <w:num w:numId="11" w16cid:durableId="853884830">
    <w:abstractNumId w:val="5"/>
  </w:num>
  <w:num w:numId="12" w16cid:durableId="1129392753">
    <w:abstractNumId w:val="8"/>
  </w:num>
  <w:num w:numId="13" w16cid:durableId="2057466206">
    <w:abstractNumId w:val="3"/>
  </w:num>
  <w:num w:numId="14" w16cid:durableId="1633100959">
    <w:abstractNumId w:val="2"/>
  </w:num>
  <w:num w:numId="15" w16cid:durableId="23798263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523A"/>
    <w:rsid w:val="00023477"/>
    <w:rsid w:val="000247FF"/>
    <w:rsid w:val="00025C8D"/>
    <w:rsid w:val="000303EE"/>
    <w:rsid w:val="0005473D"/>
    <w:rsid w:val="000642B4"/>
    <w:rsid w:val="0006432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873E5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3AD4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6454F"/>
    <w:rsid w:val="008757E1"/>
    <w:rsid w:val="00892E48"/>
    <w:rsid w:val="008C5709"/>
    <w:rsid w:val="008C60E1"/>
    <w:rsid w:val="008C6DF8"/>
    <w:rsid w:val="008D0487"/>
    <w:rsid w:val="008D33C8"/>
    <w:rsid w:val="008E523A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0739E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0841"/>
    <w:rsid w:val="00B34079"/>
    <w:rsid w:val="00B36ABD"/>
    <w:rsid w:val="00B8005E"/>
    <w:rsid w:val="00B90E42"/>
    <w:rsid w:val="00BA53CA"/>
    <w:rsid w:val="00BB0C3C"/>
    <w:rsid w:val="00BB2B9E"/>
    <w:rsid w:val="00BE6F04"/>
    <w:rsid w:val="00C00DBD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0FA7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93FC8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6E3E37"/>
  <w15:docId w15:val="{993860CB-741E-40A4-8128-BBB8F935AD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0026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L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1</Pages>
  <Words>912</Words>
  <Characters>5475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cp:lastModifiedBy>Walenty Plis</cp:lastModifiedBy>
  <cp:revision>7</cp:revision>
  <cp:lastPrinted>2016-07-26T10:32:00Z</cp:lastPrinted>
  <dcterms:created xsi:type="dcterms:W3CDTF">2023-06-27T08:16:00Z</dcterms:created>
  <dcterms:modified xsi:type="dcterms:W3CDTF">2023-06-30T09:27:00Z</dcterms:modified>
</cp:coreProperties>
</file>