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4AC" w:rsidRPr="00BB41D0" w:rsidRDefault="003B74AC" w:rsidP="003B74AC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3B74AC" w:rsidRPr="00BB41D0" w:rsidRDefault="003B74AC" w:rsidP="003B74AC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3B74AC" w:rsidRPr="00BB41D0" w:rsidRDefault="003B74AC" w:rsidP="003B74AC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3B74AC" w:rsidRPr="00BB41D0" w:rsidRDefault="003B74AC" w:rsidP="003B74AC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07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05</w:t>
      </w:r>
    </w:p>
    <w:p w:rsidR="003B74AC" w:rsidRPr="003F69B9" w:rsidRDefault="003B74AC" w:rsidP="003B74AC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</w:t>
      </w:r>
      <w:r w:rsidR="0055546B">
        <w:rPr>
          <w:b/>
          <w:sz w:val="24"/>
          <w:szCs w:val="24"/>
        </w:rPr>
        <w:t>2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3B74AC" w:rsidRDefault="003B74AC" w:rsidP="003B74A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3B74AC" w:rsidRDefault="003B74AC" w:rsidP="003B74A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3B74AC" w:rsidRPr="00A80738" w:rsidRDefault="003B74AC" w:rsidP="003B74A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3B74AC" w:rsidRPr="00BB18D2" w:rsidRDefault="003B74AC" w:rsidP="003B74AC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3B74AC" w:rsidRDefault="003B74AC" w:rsidP="003B74AC">
      <w:pPr>
        <w:jc w:val="both"/>
        <w:rPr>
          <w:bCs/>
          <w:i/>
          <w:sz w:val="24"/>
          <w:szCs w:val="24"/>
        </w:rPr>
      </w:pPr>
    </w:p>
    <w:p w:rsidR="003B74AC" w:rsidRPr="00A04DC1" w:rsidRDefault="003B74AC" w:rsidP="003B74AC">
      <w:pPr>
        <w:spacing w:line="276" w:lineRule="auto"/>
        <w:jc w:val="both"/>
        <w:rPr>
          <w:sz w:val="24"/>
          <w:szCs w:val="24"/>
        </w:rPr>
      </w:pPr>
      <w:r w:rsidRPr="00A04DC1">
        <w:rPr>
          <w:bCs/>
          <w:i/>
          <w:sz w:val="24"/>
          <w:szCs w:val="24"/>
        </w:rPr>
        <w:t>dotyczy</w:t>
      </w:r>
      <w:r w:rsidRPr="00A04DC1">
        <w:rPr>
          <w:bCs/>
          <w:sz w:val="24"/>
          <w:szCs w:val="24"/>
        </w:rPr>
        <w:t xml:space="preserve">: </w:t>
      </w:r>
      <w:r w:rsidRPr="00A04DC1">
        <w:rPr>
          <w:sz w:val="24"/>
          <w:szCs w:val="24"/>
        </w:rPr>
        <w:t xml:space="preserve">postępowania o udzielenie zamówienia publicznego prowadzonego </w:t>
      </w:r>
    </w:p>
    <w:p w:rsidR="003B74AC" w:rsidRPr="00A04DC1" w:rsidRDefault="003B74AC" w:rsidP="003B74AC">
      <w:pPr>
        <w:spacing w:line="276" w:lineRule="auto"/>
        <w:jc w:val="both"/>
        <w:rPr>
          <w:b/>
          <w:bCs/>
          <w:sz w:val="24"/>
          <w:szCs w:val="24"/>
        </w:rPr>
      </w:pPr>
      <w:r w:rsidRPr="00A04DC1">
        <w:rPr>
          <w:sz w:val="24"/>
          <w:szCs w:val="24"/>
        </w:rPr>
        <w:t xml:space="preserve">              </w:t>
      </w:r>
      <w:r w:rsidRPr="00A04DC1">
        <w:rPr>
          <w:b/>
          <w:sz w:val="24"/>
          <w:szCs w:val="24"/>
        </w:rPr>
        <w:t>w trybie podstawowym</w:t>
      </w:r>
      <w:r w:rsidRPr="00A04DC1">
        <w:rPr>
          <w:sz w:val="24"/>
          <w:szCs w:val="24"/>
        </w:rPr>
        <w:t xml:space="preserve"> (art. 275 </w:t>
      </w:r>
      <w:proofErr w:type="spellStart"/>
      <w:r w:rsidRPr="00A04DC1">
        <w:rPr>
          <w:sz w:val="24"/>
          <w:szCs w:val="24"/>
        </w:rPr>
        <w:t>pkt</w:t>
      </w:r>
      <w:proofErr w:type="spellEnd"/>
      <w:r w:rsidRPr="00A04DC1">
        <w:rPr>
          <w:sz w:val="24"/>
          <w:szCs w:val="24"/>
        </w:rPr>
        <w:t xml:space="preserve"> 1 ustawy </w:t>
      </w:r>
      <w:proofErr w:type="spellStart"/>
      <w:r w:rsidRPr="00A04DC1">
        <w:rPr>
          <w:sz w:val="24"/>
          <w:szCs w:val="24"/>
        </w:rPr>
        <w:t>Pzp</w:t>
      </w:r>
      <w:proofErr w:type="spellEnd"/>
      <w:r w:rsidRPr="00A04DC1">
        <w:rPr>
          <w:sz w:val="24"/>
          <w:szCs w:val="24"/>
        </w:rPr>
        <w:t xml:space="preserve">) pn: </w:t>
      </w:r>
    </w:p>
    <w:p w:rsidR="003B74AC" w:rsidRDefault="003B74AC" w:rsidP="003B74AC">
      <w:pPr>
        <w:pStyle w:val="Tekstpodstawowywcity"/>
        <w:ind w:firstLine="0"/>
        <w:jc w:val="center"/>
        <w:rPr>
          <w:b/>
          <w:szCs w:val="24"/>
        </w:rPr>
      </w:pPr>
    </w:p>
    <w:p w:rsidR="003B74AC" w:rsidRPr="00A77095" w:rsidRDefault="003B74AC" w:rsidP="003B74AC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55546B">
        <w:rPr>
          <w:b/>
          <w:szCs w:val="24"/>
        </w:rPr>
        <w:t>materiałów opatrunkowych</w:t>
      </w:r>
      <w:r w:rsidRPr="00A77095">
        <w:rPr>
          <w:b/>
          <w:szCs w:val="24"/>
        </w:rPr>
        <w:t>”</w:t>
      </w:r>
    </w:p>
    <w:p w:rsidR="003B74AC" w:rsidRPr="006650F2" w:rsidRDefault="003B74AC" w:rsidP="003B74AC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</w:t>
      </w:r>
      <w:r w:rsidR="0055546B">
        <w:rPr>
          <w:b/>
          <w:szCs w:val="24"/>
        </w:rPr>
        <w:t>2</w:t>
      </w:r>
      <w:r>
        <w:rPr>
          <w:b/>
          <w:szCs w:val="24"/>
        </w:rPr>
        <w:t>/P/2023</w:t>
      </w:r>
    </w:p>
    <w:p w:rsidR="003B74AC" w:rsidRPr="003E03F1" w:rsidRDefault="003B74AC" w:rsidP="003B74AC">
      <w:pPr>
        <w:jc w:val="both"/>
        <w:rPr>
          <w:sz w:val="18"/>
          <w:szCs w:val="18"/>
        </w:rPr>
      </w:pPr>
    </w:p>
    <w:p w:rsidR="003B74AC" w:rsidRDefault="003B74AC" w:rsidP="003B74AC">
      <w:pPr>
        <w:jc w:val="both"/>
        <w:rPr>
          <w:sz w:val="24"/>
          <w:szCs w:val="24"/>
        </w:rPr>
      </w:pPr>
    </w:p>
    <w:p w:rsidR="003B74AC" w:rsidRPr="00BB41D0" w:rsidRDefault="003B74AC" w:rsidP="003B74A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3B74AC" w:rsidRPr="00BB41D0" w:rsidRDefault="003B74AC" w:rsidP="003B74AC">
      <w:pPr>
        <w:jc w:val="both"/>
        <w:rPr>
          <w:sz w:val="24"/>
          <w:szCs w:val="24"/>
        </w:rPr>
      </w:pPr>
    </w:p>
    <w:p w:rsidR="003B74AC" w:rsidRDefault="003B74AC" w:rsidP="003B74A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0</w:t>
      </w:r>
      <w:r w:rsidR="00FA3473">
        <w:rPr>
          <w:b/>
          <w:sz w:val="24"/>
          <w:szCs w:val="24"/>
        </w:rPr>
        <w:t>5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07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394"/>
        <w:gridCol w:w="2551"/>
      </w:tblGrid>
      <w:tr w:rsidR="006B27ED" w:rsidRPr="00BB547B" w:rsidTr="004A46D0">
        <w:tc>
          <w:tcPr>
            <w:tcW w:w="993" w:type="dxa"/>
            <w:shd w:val="clear" w:color="auto" w:fill="auto"/>
            <w:vAlign w:val="center"/>
          </w:tcPr>
          <w:p w:rsidR="006B27ED" w:rsidRPr="00FA347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A347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Nr</w:t>
            </w:r>
            <w:r w:rsidR="00C82837" w:rsidRPr="00FA3473">
              <w:rPr>
                <w:sz w:val="22"/>
                <w:szCs w:val="22"/>
              </w:rPr>
              <w:t xml:space="preserve"> </w:t>
            </w:r>
            <w:r w:rsidRPr="00FA3473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FA3473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Nazwa i </w:t>
            </w:r>
            <w:r w:rsidR="00FA3473" w:rsidRPr="00FA3473">
              <w:rPr>
                <w:sz w:val="22"/>
                <w:szCs w:val="22"/>
              </w:rPr>
              <w:t>adres W</w:t>
            </w:r>
            <w:r w:rsidRPr="00FA3473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27ED" w:rsidRPr="00FA3473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Cena oferty</w:t>
            </w:r>
            <w:r w:rsidR="00FA3473" w:rsidRPr="00FA3473">
              <w:rPr>
                <w:sz w:val="22"/>
                <w:szCs w:val="22"/>
              </w:rPr>
              <w:t xml:space="preserve"> brutto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ALBIS MAZUR Sp. z o.o.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Stawiszyńska 10/2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62-800 Kalisz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1 156.68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15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MEDIMAX Monika Mazurkiewicz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Starego Dębu 12/6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31-355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18 658.68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MEDICUS Sp. z o.o. S.K.A.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Browarowa 21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1 386.72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MEDICUS Sp. z o.o. S.K.A.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Browarowa 21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1 026.00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proofErr w:type="spellStart"/>
            <w:r w:rsidRPr="00FA3473">
              <w:rPr>
                <w:sz w:val="22"/>
                <w:szCs w:val="22"/>
              </w:rPr>
              <w:t>Neomed</w:t>
            </w:r>
            <w:proofErr w:type="spellEnd"/>
            <w:r w:rsidRPr="00FA3473">
              <w:rPr>
                <w:sz w:val="22"/>
                <w:szCs w:val="22"/>
              </w:rPr>
              <w:t xml:space="preserve"> Barbara Stańczyk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Kajki 18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1 418.41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SKAMEX Sp. z o.o.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Częstochowska 38/52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5 841.94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20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J.</w:t>
            </w:r>
            <w:r w:rsidR="004A46D0">
              <w:rPr>
                <w:sz w:val="22"/>
                <w:szCs w:val="22"/>
              </w:rPr>
              <w:t xml:space="preserve"> </w:t>
            </w:r>
            <w:proofErr w:type="spellStart"/>
            <w:r w:rsidRPr="00FA3473">
              <w:rPr>
                <w:sz w:val="22"/>
                <w:szCs w:val="22"/>
              </w:rPr>
              <w:t>Chodacki</w:t>
            </w:r>
            <w:proofErr w:type="spellEnd"/>
            <w:r w:rsidRPr="00FA3473">
              <w:rPr>
                <w:sz w:val="22"/>
                <w:szCs w:val="22"/>
              </w:rPr>
              <w:t>, A.</w:t>
            </w:r>
            <w:r w:rsidR="004A46D0">
              <w:rPr>
                <w:sz w:val="22"/>
                <w:szCs w:val="22"/>
              </w:rPr>
              <w:t xml:space="preserve"> </w:t>
            </w:r>
            <w:r w:rsidRPr="00FA3473">
              <w:rPr>
                <w:sz w:val="22"/>
                <w:szCs w:val="22"/>
              </w:rPr>
              <w:t>Misztal MEDICA Sp. J.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Przemysłowa 4A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5 616.00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PROMEDICA </w:t>
            </w:r>
            <w:r w:rsidR="004A46D0">
              <w:rPr>
                <w:sz w:val="22"/>
                <w:szCs w:val="22"/>
              </w:rPr>
              <w:t xml:space="preserve">Toruń </w:t>
            </w:r>
            <w:r w:rsidRPr="00FA3473">
              <w:rPr>
                <w:sz w:val="22"/>
                <w:szCs w:val="22"/>
              </w:rPr>
              <w:t>Sp.</w:t>
            </w:r>
            <w:r w:rsidR="004A46D0">
              <w:rPr>
                <w:sz w:val="22"/>
                <w:szCs w:val="22"/>
              </w:rPr>
              <w:t xml:space="preserve"> </w:t>
            </w:r>
            <w:r w:rsidRPr="00FA3473">
              <w:rPr>
                <w:sz w:val="22"/>
                <w:szCs w:val="22"/>
              </w:rPr>
              <w:t>z o.o.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Grudziądzka 159a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861.84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4A46D0" w:rsidRPr="00FA3473" w:rsidRDefault="004A46D0" w:rsidP="004A46D0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PROMEDICA </w:t>
            </w:r>
            <w:r>
              <w:rPr>
                <w:sz w:val="22"/>
                <w:szCs w:val="22"/>
              </w:rPr>
              <w:t xml:space="preserve">Toruń </w:t>
            </w:r>
            <w:r w:rsidRPr="00FA3473">
              <w:rPr>
                <w:sz w:val="22"/>
                <w:szCs w:val="22"/>
              </w:rPr>
              <w:t>Sp.</w:t>
            </w:r>
            <w:r>
              <w:rPr>
                <w:sz w:val="22"/>
                <w:szCs w:val="22"/>
              </w:rPr>
              <w:t xml:space="preserve"> </w:t>
            </w:r>
            <w:r w:rsidRPr="00FA3473">
              <w:rPr>
                <w:sz w:val="22"/>
                <w:szCs w:val="22"/>
              </w:rPr>
              <w:t>z o.o.</w:t>
            </w:r>
          </w:p>
          <w:p w:rsidR="004A46D0" w:rsidRPr="00FA3473" w:rsidRDefault="004A46D0" w:rsidP="004A46D0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Grudziądzka 159a </w:t>
            </w:r>
          </w:p>
          <w:p w:rsidR="00E36544" w:rsidRPr="00FA3473" w:rsidRDefault="004A46D0" w:rsidP="004A46D0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556.20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4A46D0" w:rsidRPr="00FA3473" w:rsidRDefault="004A46D0" w:rsidP="004A46D0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PROMEDICA </w:t>
            </w:r>
            <w:r>
              <w:rPr>
                <w:sz w:val="22"/>
                <w:szCs w:val="22"/>
              </w:rPr>
              <w:t xml:space="preserve">Toruń </w:t>
            </w:r>
            <w:r w:rsidRPr="00FA3473">
              <w:rPr>
                <w:sz w:val="22"/>
                <w:szCs w:val="22"/>
              </w:rPr>
              <w:t>Sp.</w:t>
            </w:r>
            <w:r>
              <w:rPr>
                <w:sz w:val="22"/>
                <w:szCs w:val="22"/>
              </w:rPr>
              <w:t xml:space="preserve"> </w:t>
            </w:r>
            <w:r w:rsidRPr="00FA3473">
              <w:rPr>
                <w:sz w:val="22"/>
                <w:szCs w:val="22"/>
              </w:rPr>
              <w:t>z o.o.</w:t>
            </w:r>
          </w:p>
          <w:p w:rsidR="004A46D0" w:rsidRPr="00FA3473" w:rsidRDefault="004A46D0" w:rsidP="004A46D0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Grudziądzka 159a </w:t>
            </w:r>
          </w:p>
          <w:p w:rsidR="00E36544" w:rsidRPr="00FA3473" w:rsidRDefault="004A46D0" w:rsidP="004A46D0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297.00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PAUL HARTMANN Polska Sp. z o.o.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Stefana Żeromskiego 17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907.20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PAUL HARTMANN Polska Sp. z o.o.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Stefana Żeromskiego 17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8 644.32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PAUL HARTMANN Polska Sp. z o.o.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Stefana Żeromskiego 17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1 112.40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PAUL HARTMANN Polska Sp. z o.o.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Stefana Żeromskiego 17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12 086.82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PAUL HARTMANN Polska Sp. z o.o.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Stefana Żeromskiego 17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6 305.31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PAUL HARTMANN Polska Sp. z o.o.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Stefana Żeromskiego 17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7 287.73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19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PAUL HARTMANN Polska Sp. z o.o.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Stefana Żeromskiego 17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95-200 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739.80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proofErr w:type="spellStart"/>
            <w:r w:rsidRPr="00FA3473">
              <w:rPr>
                <w:sz w:val="22"/>
                <w:szCs w:val="22"/>
              </w:rPr>
              <w:t>ARNO-MED</w:t>
            </w:r>
            <w:proofErr w:type="spellEnd"/>
            <w:r w:rsidRPr="00FA3473">
              <w:rPr>
                <w:sz w:val="22"/>
                <w:szCs w:val="22"/>
              </w:rPr>
              <w:t xml:space="preserve"> Sp. z o.o.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Kolejowa 24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55-081 Mietków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1 166.40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ZARYS International Group Sp. z o.o. Sp. K.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Pod Borem 18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24 082.92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ZARYS International Group Sp. z o.o. Sp. K.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Pod Borem 18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483.84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ZARYS International Group Sp. z o.o. Sp. K.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Pod Borem 18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502.20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ZARYS International Group Sp. z o.o. Sp. K.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Pod Borem 18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583.20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ZARYS International Group Sp. z o.o. Sp. K.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Pod Borem 18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9 763.74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ZARYS International Group Sp. z o.o. Sp. K.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Pod Borem 18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3 974.61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ZARYS International Group Sp. z o.o. Sp. K.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Pod Borem 18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10 412.93 zł</w:t>
            </w:r>
          </w:p>
        </w:tc>
      </w:tr>
      <w:tr w:rsidR="00E36544" w:rsidRPr="00BB547B" w:rsidTr="004A46D0">
        <w:tc>
          <w:tcPr>
            <w:tcW w:w="993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E36544" w:rsidRPr="00FA3473" w:rsidRDefault="00E36544" w:rsidP="00D60293">
            <w:pPr>
              <w:spacing w:before="80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ZARYS International Group Sp. z o.o. Sp. K.</w:t>
            </w:r>
          </w:p>
          <w:p w:rsidR="00E36544" w:rsidRPr="00FA3473" w:rsidRDefault="00E36544" w:rsidP="00D60293">
            <w:pPr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 xml:space="preserve">Pod Borem 18 </w:t>
            </w:r>
          </w:p>
          <w:p w:rsidR="00E36544" w:rsidRPr="00FA3473" w:rsidRDefault="00E36544" w:rsidP="00D60293">
            <w:pPr>
              <w:spacing w:after="80"/>
              <w:jc w:val="both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36544" w:rsidRPr="00FA3473" w:rsidRDefault="00E36544" w:rsidP="00D6029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FA3473">
              <w:rPr>
                <w:sz w:val="22"/>
                <w:szCs w:val="22"/>
              </w:rPr>
              <w:t>347.76 zł</w:t>
            </w:r>
          </w:p>
        </w:tc>
      </w:tr>
      <w:bookmarkEnd w:id="0"/>
    </w:tbl>
    <w:p w:rsidR="001F4BB0" w:rsidRDefault="001F4BB0" w:rsidP="001F4BB0">
      <w:pPr>
        <w:jc w:val="right"/>
        <w:rPr>
          <w:i/>
          <w:sz w:val="24"/>
          <w:szCs w:val="24"/>
        </w:rPr>
      </w:pPr>
    </w:p>
    <w:p w:rsidR="001F4BB0" w:rsidRDefault="001F4BB0" w:rsidP="001F4BB0">
      <w:pPr>
        <w:jc w:val="right"/>
        <w:rPr>
          <w:i/>
          <w:sz w:val="24"/>
          <w:szCs w:val="24"/>
        </w:rPr>
      </w:pPr>
    </w:p>
    <w:p w:rsidR="001F4BB0" w:rsidRDefault="001F4BB0" w:rsidP="001F4BB0">
      <w:pPr>
        <w:jc w:val="right"/>
        <w:rPr>
          <w:i/>
          <w:sz w:val="24"/>
          <w:szCs w:val="24"/>
        </w:rPr>
      </w:pPr>
    </w:p>
    <w:p w:rsidR="001F4BB0" w:rsidRDefault="001F4BB0" w:rsidP="001F4BB0">
      <w:pPr>
        <w:jc w:val="right"/>
        <w:rPr>
          <w:i/>
          <w:sz w:val="24"/>
          <w:szCs w:val="24"/>
        </w:rPr>
      </w:pPr>
    </w:p>
    <w:p w:rsidR="001F4BB0" w:rsidRPr="00E945D1" w:rsidRDefault="001F4BB0" w:rsidP="001F4BB0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1F4BB0" w:rsidRPr="00E945D1" w:rsidRDefault="001F4BB0" w:rsidP="001F4BB0">
      <w:pPr>
        <w:jc w:val="right"/>
        <w:rPr>
          <w:i/>
          <w:sz w:val="24"/>
          <w:szCs w:val="24"/>
        </w:rPr>
      </w:pPr>
    </w:p>
    <w:p w:rsidR="001F4BB0" w:rsidRPr="00E945D1" w:rsidRDefault="001F4BB0" w:rsidP="001F4BB0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1F4BB0" w:rsidRPr="00BB547B" w:rsidRDefault="001F4BB0" w:rsidP="001F4BB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Cs w:val="24"/>
        </w:rPr>
        <w:t xml:space="preserve">Adam </w:t>
      </w:r>
      <w:proofErr w:type="spellStart"/>
      <w:r w:rsidRPr="00E945D1">
        <w:rPr>
          <w:i/>
          <w:szCs w:val="24"/>
        </w:rPr>
        <w:t>Trzebinczyk</w:t>
      </w:r>
      <w:proofErr w:type="spellEnd"/>
    </w:p>
    <w:p w:rsidR="00C236D3" w:rsidRPr="00BB547B" w:rsidRDefault="00C236D3" w:rsidP="00502965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50296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FE5" w:rsidRDefault="00866FE5">
      <w:r>
        <w:separator/>
      </w:r>
    </w:p>
  </w:endnote>
  <w:endnote w:type="continuationSeparator" w:id="0">
    <w:p w:rsidR="00866FE5" w:rsidRDefault="00866F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24A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24A4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24A4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24A4D">
      <w:rPr>
        <w:rStyle w:val="Numerstrony"/>
        <w:rFonts w:ascii="Arial" w:hAnsi="Arial"/>
        <w:sz w:val="18"/>
        <w:szCs w:val="18"/>
      </w:rPr>
      <w:fldChar w:fldCharType="separate"/>
    </w:r>
    <w:r w:rsidR="00EC2D99">
      <w:rPr>
        <w:rStyle w:val="Numerstrony"/>
        <w:rFonts w:ascii="Arial" w:hAnsi="Arial"/>
        <w:noProof/>
        <w:sz w:val="18"/>
        <w:szCs w:val="18"/>
      </w:rPr>
      <w:t>3</w:t>
    </w:r>
    <w:r w:rsidR="00A24A4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24A4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24A4D">
      <w:rPr>
        <w:rStyle w:val="Numerstrony"/>
        <w:rFonts w:ascii="Arial" w:hAnsi="Arial"/>
        <w:sz w:val="18"/>
        <w:szCs w:val="18"/>
      </w:rPr>
      <w:fldChar w:fldCharType="separate"/>
    </w:r>
    <w:r w:rsidR="00EC2D99">
      <w:rPr>
        <w:rStyle w:val="Numerstrony"/>
        <w:rFonts w:ascii="Arial" w:hAnsi="Arial"/>
        <w:noProof/>
        <w:sz w:val="18"/>
        <w:szCs w:val="18"/>
      </w:rPr>
      <w:t>3</w:t>
    </w:r>
    <w:r w:rsidR="00A24A4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24A4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24A4D">
      <w:rPr>
        <w:rStyle w:val="Numerstrony"/>
      </w:rPr>
      <w:fldChar w:fldCharType="separate"/>
    </w:r>
    <w:r>
      <w:rPr>
        <w:rStyle w:val="Numerstrony"/>
        <w:noProof/>
      </w:rPr>
      <w:t>1</w:t>
    </w:r>
    <w:r w:rsidR="00A24A4D">
      <w:rPr>
        <w:rStyle w:val="Numerstrony"/>
      </w:rPr>
      <w:fldChar w:fldCharType="end"/>
    </w:r>
    <w:r>
      <w:rPr>
        <w:rStyle w:val="Numerstrony"/>
      </w:rPr>
      <w:t>/</w:t>
    </w:r>
    <w:r w:rsidR="00A24A4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24A4D">
      <w:rPr>
        <w:rStyle w:val="Numerstrony"/>
      </w:rPr>
      <w:fldChar w:fldCharType="separate"/>
    </w:r>
    <w:r w:rsidR="004A46D0">
      <w:rPr>
        <w:rStyle w:val="Numerstrony"/>
        <w:noProof/>
      </w:rPr>
      <w:t>3</w:t>
    </w:r>
    <w:r w:rsidR="00A24A4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FE5" w:rsidRDefault="00866FE5">
      <w:r>
        <w:separator/>
      </w:r>
    </w:p>
  </w:footnote>
  <w:footnote w:type="continuationSeparator" w:id="0">
    <w:p w:rsidR="00866FE5" w:rsidRDefault="00866F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7F7" w:rsidRDefault="006E285B" w:rsidP="005D17F7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36544"/>
    <w:rsid w:val="00007727"/>
    <w:rsid w:val="00017720"/>
    <w:rsid w:val="00035488"/>
    <w:rsid w:val="000D7F25"/>
    <w:rsid w:val="000E00E5"/>
    <w:rsid w:val="00173B20"/>
    <w:rsid w:val="0017450C"/>
    <w:rsid w:val="00182EC5"/>
    <w:rsid w:val="001C69FF"/>
    <w:rsid w:val="001F4BB0"/>
    <w:rsid w:val="0023318D"/>
    <w:rsid w:val="003A0D1C"/>
    <w:rsid w:val="003B74AC"/>
    <w:rsid w:val="003D72FD"/>
    <w:rsid w:val="00423179"/>
    <w:rsid w:val="00490DC0"/>
    <w:rsid w:val="00493F8C"/>
    <w:rsid w:val="004A46D0"/>
    <w:rsid w:val="004C3012"/>
    <w:rsid w:val="004C7E9B"/>
    <w:rsid w:val="00502965"/>
    <w:rsid w:val="0055546B"/>
    <w:rsid w:val="005614F2"/>
    <w:rsid w:val="00577BC6"/>
    <w:rsid w:val="005D17F7"/>
    <w:rsid w:val="0069085C"/>
    <w:rsid w:val="006B27ED"/>
    <w:rsid w:val="006E285B"/>
    <w:rsid w:val="00843263"/>
    <w:rsid w:val="00861E75"/>
    <w:rsid w:val="00866FE5"/>
    <w:rsid w:val="00946A8C"/>
    <w:rsid w:val="009D19BD"/>
    <w:rsid w:val="009F189D"/>
    <w:rsid w:val="00A24A4D"/>
    <w:rsid w:val="00A80738"/>
    <w:rsid w:val="00BB547B"/>
    <w:rsid w:val="00C236D3"/>
    <w:rsid w:val="00C659E2"/>
    <w:rsid w:val="00C82837"/>
    <w:rsid w:val="00C949EE"/>
    <w:rsid w:val="00CA3D66"/>
    <w:rsid w:val="00CB0802"/>
    <w:rsid w:val="00D665F5"/>
    <w:rsid w:val="00D7128F"/>
    <w:rsid w:val="00E36544"/>
    <w:rsid w:val="00EA3476"/>
    <w:rsid w:val="00EC2D99"/>
    <w:rsid w:val="00F16C60"/>
    <w:rsid w:val="00F95C33"/>
    <w:rsid w:val="00FA347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B74AC"/>
  </w:style>
  <w:style w:type="character" w:customStyle="1" w:styleId="TekstpodstawowywcityZnak">
    <w:name w:val="Tekst podstawowy wcięty Znak"/>
    <w:basedOn w:val="Domylnaczcionkaakapitu"/>
    <w:link w:val="Tekstpodstawowywcity"/>
    <w:rsid w:val="003B74A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F4BB0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503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2023-07-05T10:56:00Z</cp:lastPrinted>
  <dcterms:created xsi:type="dcterms:W3CDTF">2023-07-05T11:23:00Z</dcterms:created>
  <dcterms:modified xsi:type="dcterms:W3CDTF">2023-07-05T11:23:00Z</dcterms:modified>
</cp:coreProperties>
</file>