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AF2" w:rsidRPr="00DA2AC1" w:rsidRDefault="00551AF2" w:rsidP="00551AF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51AF2" w:rsidRPr="00DA2AC1" w:rsidRDefault="00551AF2" w:rsidP="00551AF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51AF2" w:rsidRPr="00DA2AC1" w:rsidRDefault="00551AF2" w:rsidP="00551AF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51AF2" w:rsidRPr="00DA2AC1" w:rsidRDefault="00551AF2" w:rsidP="00551AF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51AF2" w:rsidRPr="00DA2AC1" w:rsidRDefault="00551AF2" w:rsidP="00551AF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15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11</w:t>
      </w:r>
    </w:p>
    <w:p w:rsidR="00551AF2" w:rsidRDefault="00551AF2" w:rsidP="00551AF2"/>
    <w:p w:rsidR="00551AF2" w:rsidRDefault="00551AF2" w:rsidP="00551AF2"/>
    <w:p w:rsidR="00551AF2" w:rsidRPr="0030748E" w:rsidRDefault="00551AF2" w:rsidP="00551AF2"/>
    <w:p w:rsidR="00551AF2" w:rsidRPr="001566D5" w:rsidRDefault="00551AF2" w:rsidP="00551AF2"/>
    <w:p w:rsidR="00551AF2" w:rsidRDefault="00551AF2" w:rsidP="00551A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51AF2" w:rsidRDefault="00551AF2" w:rsidP="00551A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51AF2" w:rsidRDefault="00551AF2" w:rsidP="00551AF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551AF2" w:rsidRDefault="00551AF2" w:rsidP="00551AF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51AF2" w:rsidRDefault="00551AF2" w:rsidP="00551AF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51AF2" w:rsidRDefault="00551AF2" w:rsidP="00551AF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51AF2" w:rsidRDefault="00551AF2" w:rsidP="00551AF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51AF2" w:rsidRDefault="00551AF2" w:rsidP="00551AF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551AF2" w:rsidRDefault="00551AF2" w:rsidP="00551AF2">
      <w:pPr>
        <w:jc w:val="both"/>
        <w:rPr>
          <w:i/>
          <w:sz w:val="22"/>
          <w:szCs w:val="22"/>
        </w:rPr>
      </w:pPr>
    </w:p>
    <w:p w:rsidR="00551AF2" w:rsidRDefault="00551AF2" w:rsidP="00551AF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551AF2" w:rsidRDefault="00551AF2" w:rsidP="00551AF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494B21">
        <w:rPr>
          <w:b/>
          <w:bCs/>
          <w:i/>
          <w:sz w:val="22"/>
          <w:szCs w:val="22"/>
        </w:rPr>
        <w:t>produktów leczniczych oraz środków dezynfekcyjnych - powtórzenie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551AF2" w:rsidRPr="00ED5EA5" w:rsidRDefault="00551AF2" w:rsidP="00551AF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5</w:t>
      </w:r>
      <w:r w:rsidRPr="00ED5EA5">
        <w:rPr>
          <w:b/>
          <w:i/>
          <w:sz w:val="22"/>
          <w:szCs w:val="22"/>
        </w:rPr>
        <w:t>/P/2023</w:t>
      </w:r>
    </w:p>
    <w:p w:rsidR="00551AF2" w:rsidRDefault="00551AF2" w:rsidP="00551AF2">
      <w:pPr>
        <w:jc w:val="both"/>
        <w:rPr>
          <w:b/>
          <w:sz w:val="22"/>
          <w:szCs w:val="22"/>
        </w:rPr>
      </w:pPr>
    </w:p>
    <w:p w:rsidR="00551AF2" w:rsidRDefault="00551AF2" w:rsidP="00551AF2">
      <w:pPr>
        <w:jc w:val="both"/>
        <w:rPr>
          <w:sz w:val="24"/>
          <w:szCs w:val="24"/>
        </w:rPr>
      </w:pPr>
    </w:p>
    <w:p w:rsidR="00551AF2" w:rsidRPr="001566D5" w:rsidRDefault="00551AF2" w:rsidP="00551AF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332E9" w:rsidRPr="00E935D6" w:rsidTr="005322F0">
        <w:tc>
          <w:tcPr>
            <w:tcW w:w="9356" w:type="dxa"/>
            <w:shd w:val="clear" w:color="auto" w:fill="auto"/>
          </w:tcPr>
          <w:p w:rsidR="009332E9" w:rsidRPr="00551AF2" w:rsidRDefault="009332E9" w:rsidP="005322F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51AF2">
              <w:rPr>
                <w:sz w:val="24"/>
                <w:szCs w:val="24"/>
                <w:u w:val="single"/>
              </w:rPr>
              <w:t>Pakiet nr 7, poz. 2</w:t>
            </w:r>
          </w:p>
          <w:p w:rsidR="009332E9" w:rsidRDefault="009332E9" w:rsidP="00551AF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551AF2">
              <w:rPr>
                <w:sz w:val="24"/>
                <w:szCs w:val="24"/>
              </w:rPr>
              <w:t xml:space="preserve">Prosimy o dopuszczenie produktu o </w:t>
            </w:r>
            <w:proofErr w:type="spellStart"/>
            <w:r w:rsidRPr="00551AF2">
              <w:rPr>
                <w:sz w:val="24"/>
                <w:szCs w:val="24"/>
              </w:rPr>
              <w:t>pH</w:t>
            </w:r>
            <w:proofErr w:type="spellEnd"/>
            <w:r w:rsidRPr="00551AF2">
              <w:rPr>
                <w:sz w:val="24"/>
                <w:szCs w:val="24"/>
              </w:rPr>
              <w:t xml:space="preserve"> ok. 3, pozostałe parametry zgodnie z SWZ.</w:t>
            </w:r>
          </w:p>
          <w:p w:rsidR="00551AF2" w:rsidRDefault="00551AF2" w:rsidP="00551AF2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551AF2">
              <w:rPr>
                <w:b/>
                <w:sz w:val="24"/>
                <w:szCs w:val="24"/>
              </w:rPr>
              <w:t>Odp.:</w:t>
            </w:r>
          </w:p>
          <w:p w:rsidR="00D956F1" w:rsidRDefault="00D956F1" w:rsidP="00D956F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D956F1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7 poz. 2 </w:t>
            </w:r>
            <w:r w:rsidRPr="00551AF2">
              <w:rPr>
                <w:sz w:val="24"/>
                <w:szCs w:val="24"/>
              </w:rPr>
              <w:t xml:space="preserve">produkt o </w:t>
            </w:r>
            <w:proofErr w:type="spellStart"/>
            <w:r w:rsidRPr="00551AF2">
              <w:rPr>
                <w:sz w:val="24"/>
                <w:szCs w:val="24"/>
              </w:rPr>
              <w:t>pH</w:t>
            </w:r>
            <w:proofErr w:type="spellEnd"/>
            <w:r w:rsidRPr="00551AF2">
              <w:rPr>
                <w:sz w:val="24"/>
                <w:szCs w:val="24"/>
              </w:rPr>
              <w:t xml:space="preserve"> ok. 3, pozostałe parametry zgodnie z SWZ.</w:t>
            </w:r>
          </w:p>
          <w:p w:rsidR="00D956F1" w:rsidRPr="00D956F1" w:rsidRDefault="00D956F1" w:rsidP="00551AF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332E9" w:rsidRPr="009332E9" w:rsidRDefault="009332E9" w:rsidP="005322F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A65253" w:rsidRPr="00E945D1" w:rsidRDefault="00A65253" w:rsidP="00A65253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A65253" w:rsidRPr="00E945D1" w:rsidRDefault="00A65253" w:rsidP="00A65253">
      <w:pPr>
        <w:jc w:val="right"/>
        <w:rPr>
          <w:i/>
          <w:sz w:val="24"/>
          <w:szCs w:val="24"/>
        </w:rPr>
      </w:pPr>
    </w:p>
    <w:p w:rsidR="00A65253" w:rsidRPr="00E945D1" w:rsidRDefault="00A65253" w:rsidP="00A65253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A65253" w:rsidRPr="00E935D6" w:rsidRDefault="00A65253" w:rsidP="00A65253">
      <w:pPr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A65253" w:rsidRPr="00D62EF2" w:rsidRDefault="00A65253" w:rsidP="00A65253">
      <w:pPr>
        <w:jc w:val="both"/>
        <w:rPr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A65253">
      <w:footerReference w:type="even" r:id="rId7"/>
      <w:footerReference w:type="default" r:id="rId8"/>
      <w:footerReference w:type="first" r:id="rId9"/>
      <w:pgSz w:w="11906" w:h="16838" w:code="9"/>
      <w:pgMar w:top="993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A48" w:rsidRDefault="001A7A48">
      <w:r>
        <w:separator/>
      </w:r>
    </w:p>
  </w:endnote>
  <w:endnote w:type="continuationSeparator" w:id="0">
    <w:p w:rsidR="001A7A48" w:rsidRDefault="001A7A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F2B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F2B0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F2B0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956F1" w:rsidRPr="00D956F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A48" w:rsidRDefault="001A7A48">
      <w:r>
        <w:separator/>
      </w:r>
    </w:p>
  </w:footnote>
  <w:footnote w:type="continuationSeparator" w:id="0">
    <w:p w:rsidR="001A7A48" w:rsidRDefault="001A7A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C574E"/>
    <w:multiLevelType w:val="hybridMultilevel"/>
    <w:tmpl w:val="FAF07DA2"/>
    <w:lvl w:ilvl="0" w:tplc="2CA28D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32E9"/>
    <w:rsid w:val="000057FE"/>
    <w:rsid w:val="00031374"/>
    <w:rsid w:val="000A1097"/>
    <w:rsid w:val="000E2A8F"/>
    <w:rsid w:val="0012774F"/>
    <w:rsid w:val="00144B7A"/>
    <w:rsid w:val="00180C6E"/>
    <w:rsid w:val="001A7A48"/>
    <w:rsid w:val="0029606A"/>
    <w:rsid w:val="004848F3"/>
    <w:rsid w:val="004A75F2"/>
    <w:rsid w:val="005144A9"/>
    <w:rsid w:val="00520165"/>
    <w:rsid w:val="00551AF2"/>
    <w:rsid w:val="005B1B08"/>
    <w:rsid w:val="00632C3C"/>
    <w:rsid w:val="00662BDB"/>
    <w:rsid w:val="006A5DF1"/>
    <w:rsid w:val="006B7198"/>
    <w:rsid w:val="006D4AB3"/>
    <w:rsid w:val="006F3B81"/>
    <w:rsid w:val="007C4095"/>
    <w:rsid w:val="007D7198"/>
    <w:rsid w:val="00864A4B"/>
    <w:rsid w:val="00870F9F"/>
    <w:rsid w:val="008804B6"/>
    <w:rsid w:val="00897AB0"/>
    <w:rsid w:val="008A3553"/>
    <w:rsid w:val="008F2B07"/>
    <w:rsid w:val="009332E9"/>
    <w:rsid w:val="00A65253"/>
    <w:rsid w:val="00A905AC"/>
    <w:rsid w:val="00BA6584"/>
    <w:rsid w:val="00BE7BFD"/>
    <w:rsid w:val="00C370F2"/>
    <w:rsid w:val="00C44EEC"/>
    <w:rsid w:val="00D22FFA"/>
    <w:rsid w:val="00D8461B"/>
    <w:rsid w:val="00D915F2"/>
    <w:rsid w:val="00D956F1"/>
    <w:rsid w:val="00DF32E8"/>
    <w:rsid w:val="00DF53CA"/>
    <w:rsid w:val="00E21B49"/>
    <w:rsid w:val="00E2789F"/>
    <w:rsid w:val="00E66D68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57FE"/>
  </w:style>
  <w:style w:type="paragraph" w:styleId="Nagwek1">
    <w:name w:val="heading 1"/>
    <w:basedOn w:val="Normalny"/>
    <w:next w:val="Normalny"/>
    <w:link w:val="Nagwek1Znak"/>
    <w:qFormat/>
    <w:rsid w:val="000057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057F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057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057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057FE"/>
  </w:style>
  <w:style w:type="paragraph" w:styleId="Tekstpodstawowywcity">
    <w:name w:val="Body Text Indent"/>
    <w:basedOn w:val="Normalny"/>
    <w:rsid w:val="000057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057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057F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057FE"/>
    <w:rPr>
      <w:sz w:val="28"/>
    </w:rPr>
  </w:style>
  <w:style w:type="paragraph" w:styleId="Tekstpodstawowywcity3">
    <w:name w:val="Body Text Indent 3"/>
    <w:basedOn w:val="Normalny"/>
    <w:rsid w:val="000057F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51AF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51A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2023-07-11T07:27:00Z</cp:lastPrinted>
  <dcterms:created xsi:type="dcterms:W3CDTF">2023-07-11T07:28:00Z</dcterms:created>
  <dcterms:modified xsi:type="dcterms:W3CDTF">2023-07-11T07:28:00Z</dcterms:modified>
</cp:coreProperties>
</file>