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275" w:rsidRPr="00CE4DF7" w:rsidRDefault="00D50275" w:rsidP="00D50275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D50275" w:rsidRPr="00CE4DF7" w:rsidRDefault="00D50275" w:rsidP="00D50275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D50275" w:rsidRPr="00CE4DF7" w:rsidRDefault="00D50275" w:rsidP="00D50275">
      <w:pPr>
        <w:rPr>
          <w:b/>
        </w:rPr>
      </w:pPr>
      <w:r w:rsidRPr="00CE4DF7">
        <w:rPr>
          <w:b/>
        </w:rPr>
        <w:t>40-760 Katowice</w:t>
      </w:r>
    </w:p>
    <w:p w:rsidR="00D50275" w:rsidRDefault="00D50275" w:rsidP="00D50275">
      <w:pPr>
        <w:pStyle w:val="Nagwek"/>
        <w:tabs>
          <w:tab w:val="clear" w:pos="4536"/>
        </w:tabs>
        <w:rPr>
          <w:bCs/>
          <w:sz w:val="24"/>
        </w:rPr>
      </w:pPr>
    </w:p>
    <w:p w:rsidR="00D50275" w:rsidRPr="00577A13" w:rsidRDefault="00D50275" w:rsidP="00D50275">
      <w:pPr>
        <w:pStyle w:val="Nagwek"/>
        <w:tabs>
          <w:tab w:val="clear" w:pos="4536"/>
          <w:tab w:val="clear" w:pos="9072"/>
          <w:tab w:val="right" w:pos="9356"/>
        </w:tabs>
        <w:rPr>
          <w:sz w:val="24"/>
        </w:rPr>
      </w:pPr>
      <w:r w:rsidRPr="00D50275">
        <w:rPr>
          <w:b/>
          <w:bCs/>
          <w:sz w:val="24"/>
        </w:rPr>
        <w:t>Znak sprawy: AZP/14/P/2023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07</w:t>
      </w:r>
      <w:r w:rsidRPr="00577A13">
        <w:rPr>
          <w:sz w:val="24"/>
        </w:rPr>
        <w:t>-</w:t>
      </w:r>
      <w:r w:rsidR="009042E3">
        <w:rPr>
          <w:sz w:val="24"/>
        </w:rPr>
        <w:t>14</w:t>
      </w:r>
    </w:p>
    <w:p w:rsidR="00D50275" w:rsidRDefault="00D50275" w:rsidP="00D5027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50275" w:rsidRDefault="00D50275" w:rsidP="00D5027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50275" w:rsidRDefault="00D50275" w:rsidP="00D502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D50275" w:rsidRPr="00AA1273" w:rsidRDefault="00D50275" w:rsidP="00D502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D50275" w:rsidRPr="00AA1273" w:rsidRDefault="00D50275" w:rsidP="00D5027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D50275" w:rsidRDefault="00D50275" w:rsidP="00D5027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50275" w:rsidRDefault="00D50275" w:rsidP="00D5027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50275" w:rsidRDefault="00D50275" w:rsidP="00D5027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50275" w:rsidRPr="00D91931" w:rsidRDefault="00D50275" w:rsidP="00D50275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D50275" w:rsidRPr="00D91931" w:rsidRDefault="00D50275" w:rsidP="00D50275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</w:t>
      </w:r>
      <w:r w:rsidR="009042E3">
        <w:rPr>
          <w:rFonts w:ascii="Times New Roman" w:hAnsi="Times New Roman"/>
          <w:sz w:val="28"/>
          <w:szCs w:val="28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7"/>
        <w:gridCol w:w="8614"/>
      </w:tblGrid>
      <w:tr w:rsidR="00D50275" w:rsidRPr="00607F9B" w:rsidTr="007948B0">
        <w:trPr>
          <w:trHeight w:val="638"/>
        </w:trPr>
        <w:tc>
          <w:tcPr>
            <w:tcW w:w="959" w:type="dxa"/>
            <w:shd w:val="clear" w:color="auto" w:fill="auto"/>
          </w:tcPr>
          <w:p w:rsidR="00D50275" w:rsidRPr="00607F9B" w:rsidRDefault="00D50275" w:rsidP="007948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D50275" w:rsidRPr="00607F9B" w:rsidRDefault="00D50275" w:rsidP="007948B0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4B607E">
              <w:rPr>
                <w:b/>
                <w:bCs/>
                <w:sz w:val="22"/>
                <w:szCs w:val="22"/>
              </w:rPr>
              <w:t xml:space="preserve">Dostawa </w:t>
            </w:r>
            <w:r w:rsidRPr="00EC4B76">
              <w:rPr>
                <w:b/>
                <w:bCs/>
                <w:sz w:val="22"/>
                <w:szCs w:val="22"/>
              </w:rPr>
              <w:t>sprzętu jednorazowego oraz wielorazowego użytku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14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D50275" w:rsidRPr="00C118AA" w:rsidRDefault="00D50275" w:rsidP="00D50275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D50275" w:rsidRPr="00C118AA" w:rsidRDefault="00D50275" w:rsidP="00D50275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9042E3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9042E3">
        <w:rPr>
          <w:rFonts w:ascii="Times New Roman" w:hAnsi="Times New Roman"/>
          <w:b/>
          <w:sz w:val="24"/>
        </w:rPr>
        <w:t>20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D50275" w:rsidRPr="00C118AA" w:rsidRDefault="00D50275" w:rsidP="00D50275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9042E3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9042E3">
        <w:rPr>
          <w:rFonts w:ascii="Times New Roman" w:hAnsi="Times New Roman"/>
          <w:b/>
          <w:sz w:val="24"/>
        </w:rPr>
        <w:t>20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D50275" w:rsidRPr="00ED6A58" w:rsidRDefault="00D50275" w:rsidP="00D50275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D50275" w:rsidRDefault="00D50275" w:rsidP="00D50275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D50275" w:rsidRDefault="00D50275" w:rsidP="00D50275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D50275" w:rsidRPr="00424B99" w:rsidRDefault="00D50275" w:rsidP="00D50275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dnia 1</w:t>
      </w:r>
      <w:r w:rsidR="009042E3"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D50275" w:rsidRDefault="00D50275" w:rsidP="00D50275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D50275" w:rsidRDefault="00D50275" w:rsidP="00D50275">
      <w:pPr>
        <w:pStyle w:val="Tekstpodstawowy"/>
        <w:jc w:val="right"/>
        <w:rPr>
          <w:i/>
          <w:sz w:val="24"/>
          <w:szCs w:val="24"/>
        </w:rPr>
      </w:pPr>
    </w:p>
    <w:p w:rsidR="00D50275" w:rsidRPr="009C2A73" w:rsidRDefault="00D50275" w:rsidP="00D50275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D50275" w:rsidRPr="009C2A73" w:rsidRDefault="00D50275" w:rsidP="00D50275">
      <w:pPr>
        <w:pStyle w:val="Tekstpodstawowy"/>
        <w:jc w:val="right"/>
        <w:rPr>
          <w:i/>
          <w:sz w:val="24"/>
          <w:szCs w:val="24"/>
        </w:rPr>
      </w:pPr>
    </w:p>
    <w:p w:rsidR="00D50275" w:rsidRDefault="00D50275" w:rsidP="00D50275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D50275" w:rsidRPr="00D91931" w:rsidRDefault="00D50275" w:rsidP="00D50275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D50275" w:rsidRDefault="00D50275" w:rsidP="00D50275">
      <w:pPr>
        <w:spacing w:after="240"/>
        <w:jc w:val="right"/>
        <w:rPr>
          <w:sz w:val="22"/>
          <w:szCs w:val="22"/>
        </w:rPr>
      </w:pPr>
    </w:p>
    <w:p w:rsidR="00D50275" w:rsidRDefault="00D50275" w:rsidP="00D50275">
      <w:pPr>
        <w:spacing w:after="240"/>
        <w:jc w:val="right"/>
        <w:rPr>
          <w:sz w:val="22"/>
          <w:szCs w:val="22"/>
        </w:rPr>
      </w:pPr>
    </w:p>
    <w:p w:rsidR="00D50275" w:rsidRDefault="00D50275" w:rsidP="00D50275">
      <w:pPr>
        <w:spacing w:after="240"/>
        <w:jc w:val="right"/>
        <w:rPr>
          <w:sz w:val="22"/>
          <w:szCs w:val="22"/>
        </w:rPr>
      </w:pPr>
    </w:p>
    <w:sectPr w:rsidR="00D50275" w:rsidSect="009042E3">
      <w:headerReference w:type="default" r:id="rId7"/>
      <w:footerReference w:type="default" r:id="rId8"/>
      <w:pgSz w:w="11906" w:h="16838"/>
      <w:pgMar w:top="2127" w:right="1417" w:bottom="1417" w:left="1134" w:header="142" w:footer="3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204" w:rsidRDefault="00DA3204">
      <w:r>
        <w:separator/>
      </w:r>
    </w:p>
  </w:endnote>
  <w:endnote w:type="continuationSeparator" w:id="0">
    <w:p w:rsidR="00DA3204" w:rsidRDefault="00DA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9042E3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204" w:rsidRDefault="00DA3204">
      <w:r>
        <w:separator/>
      </w:r>
    </w:p>
  </w:footnote>
  <w:footnote w:type="continuationSeparator" w:id="0">
    <w:p w:rsidR="00DA3204" w:rsidRDefault="00DA3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9042E3" w:rsidP="009042E3">
    <w:pPr>
      <w:pStyle w:val="Nagwek"/>
      <w:tabs>
        <w:tab w:val="clear" w:pos="9072"/>
      </w:tabs>
    </w:pPr>
    <w:r w:rsidRPr="008B40D5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348"/>
    <w:rsid w:val="00136AEA"/>
    <w:rsid w:val="0015679F"/>
    <w:rsid w:val="001C0165"/>
    <w:rsid w:val="001C5A4C"/>
    <w:rsid w:val="001E6468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90BA7"/>
    <w:rsid w:val="006A0D80"/>
    <w:rsid w:val="00727D1F"/>
    <w:rsid w:val="00787406"/>
    <w:rsid w:val="00797C4E"/>
    <w:rsid w:val="00816FE0"/>
    <w:rsid w:val="00820E2C"/>
    <w:rsid w:val="008365E9"/>
    <w:rsid w:val="00901D47"/>
    <w:rsid w:val="009042E3"/>
    <w:rsid w:val="00940C54"/>
    <w:rsid w:val="00945187"/>
    <w:rsid w:val="00955CEB"/>
    <w:rsid w:val="00972F59"/>
    <w:rsid w:val="00A06348"/>
    <w:rsid w:val="00AC3482"/>
    <w:rsid w:val="00BD5546"/>
    <w:rsid w:val="00C25577"/>
    <w:rsid w:val="00C34578"/>
    <w:rsid w:val="00CC1A78"/>
    <w:rsid w:val="00CF0F4C"/>
    <w:rsid w:val="00D50275"/>
    <w:rsid w:val="00D63C6E"/>
    <w:rsid w:val="00D91931"/>
    <w:rsid w:val="00DA3204"/>
    <w:rsid w:val="00DB0B5C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646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E6468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5027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E6468"/>
    <w:rPr>
      <w:sz w:val="28"/>
      <w:szCs w:val="20"/>
    </w:rPr>
  </w:style>
  <w:style w:type="paragraph" w:styleId="Tekstpodstawowywcity">
    <w:name w:val="Body Text Indent"/>
    <w:basedOn w:val="Normalny"/>
    <w:rsid w:val="001E6468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1E6468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1E6468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E646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6468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D5027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D50275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50275"/>
    <w:rPr>
      <w:sz w:val="28"/>
    </w:rPr>
  </w:style>
  <w:style w:type="character" w:customStyle="1" w:styleId="NagwekZnak">
    <w:name w:val="Nagłówek Znak"/>
    <w:basedOn w:val="Domylnaczcionkaakapitu"/>
    <w:link w:val="Nagwek"/>
    <w:rsid w:val="00D50275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50275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2001-02-09T19:53:00Z</cp:lastPrinted>
  <dcterms:created xsi:type="dcterms:W3CDTF">2023-07-14T07:34:00Z</dcterms:created>
  <dcterms:modified xsi:type="dcterms:W3CDTF">2023-07-14T07:34:00Z</dcterms:modified>
</cp:coreProperties>
</file>