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AC8" w:rsidRPr="00BB41D0" w:rsidRDefault="00691AC8" w:rsidP="00691AC8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691AC8" w:rsidRPr="00BB41D0" w:rsidRDefault="00691AC8" w:rsidP="00691AC8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691AC8" w:rsidRPr="00BB41D0" w:rsidRDefault="00691AC8" w:rsidP="00691AC8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691AC8" w:rsidRPr="00BB41D0" w:rsidRDefault="00691AC8" w:rsidP="00691AC8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</w:t>
      </w:r>
      <w:r>
        <w:rPr>
          <w:sz w:val="24"/>
          <w:szCs w:val="24"/>
        </w:rPr>
        <w:t>3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07</w:t>
      </w:r>
      <w:r w:rsidRPr="00BB41D0">
        <w:rPr>
          <w:sz w:val="24"/>
          <w:szCs w:val="24"/>
        </w:rPr>
        <w:t>-</w:t>
      </w:r>
      <w:r w:rsidR="001946C4">
        <w:rPr>
          <w:sz w:val="24"/>
          <w:szCs w:val="24"/>
        </w:rPr>
        <w:t>14</w:t>
      </w:r>
    </w:p>
    <w:p w:rsidR="00691AC8" w:rsidRPr="003F69B9" w:rsidRDefault="00691AC8" w:rsidP="00691AC8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1</w:t>
      </w:r>
      <w:r w:rsidR="001946C4">
        <w:rPr>
          <w:b/>
          <w:sz w:val="24"/>
          <w:szCs w:val="24"/>
        </w:rPr>
        <w:t>5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3</w:t>
      </w:r>
      <w:r w:rsidRPr="003F69B9">
        <w:rPr>
          <w:sz w:val="22"/>
          <w:szCs w:val="22"/>
        </w:rPr>
        <w:tab/>
        <w:t xml:space="preserve"> </w:t>
      </w:r>
    </w:p>
    <w:p w:rsidR="00691AC8" w:rsidRDefault="00691AC8" w:rsidP="00691AC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691AC8" w:rsidRDefault="00691AC8" w:rsidP="00691AC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691AC8" w:rsidRPr="00A80738" w:rsidRDefault="00691AC8" w:rsidP="00691AC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691AC8" w:rsidRPr="00BB18D2" w:rsidRDefault="00691AC8" w:rsidP="00691AC8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691AC8" w:rsidRDefault="00691AC8" w:rsidP="00691AC8">
      <w:pPr>
        <w:jc w:val="both"/>
        <w:rPr>
          <w:bCs/>
          <w:i/>
          <w:sz w:val="24"/>
          <w:szCs w:val="24"/>
        </w:rPr>
      </w:pPr>
    </w:p>
    <w:p w:rsidR="00691AC8" w:rsidRPr="00A04DC1" w:rsidRDefault="00691AC8" w:rsidP="00691AC8">
      <w:pPr>
        <w:spacing w:line="276" w:lineRule="auto"/>
        <w:jc w:val="both"/>
        <w:rPr>
          <w:sz w:val="24"/>
          <w:szCs w:val="24"/>
        </w:rPr>
      </w:pPr>
      <w:r w:rsidRPr="00A04DC1">
        <w:rPr>
          <w:bCs/>
          <w:i/>
          <w:sz w:val="24"/>
          <w:szCs w:val="24"/>
        </w:rPr>
        <w:t>dotyczy</w:t>
      </w:r>
      <w:r w:rsidRPr="00A04DC1">
        <w:rPr>
          <w:bCs/>
          <w:sz w:val="24"/>
          <w:szCs w:val="24"/>
        </w:rPr>
        <w:t xml:space="preserve">: </w:t>
      </w:r>
      <w:r w:rsidRPr="00A04DC1">
        <w:rPr>
          <w:sz w:val="24"/>
          <w:szCs w:val="24"/>
        </w:rPr>
        <w:t xml:space="preserve">postępowania o udzielenie zamówienia publicznego prowadzonego </w:t>
      </w:r>
    </w:p>
    <w:p w:rsidR="00691AC8" w:rsidRPr="00A04DC1" w:rsidRDefault="00691AC8" w:rsidP="00691AC8">
      <w:pPr>
        <w:spacing w:line="276" w:lineRule="auto"/>
        <w:jc w:val="both"/>
        <w:rPr>
          <w:b/>
          <w:bCs/>
          <w:sz w:val="24"/>
          <w:szCs w:val="24"/>
        </w:rPr>
      </w:pPr>
      <w:r w:rsidRPr="00A04DC1">
        <w:rPr>
          <w:sz w:val="24"/>
          <w:szCs w:val="24"/>
        </w:rPr>
        <w:t xml:space="preserve">              </w:t>
      </w:r>
      <w:r w:rsidRPr="00A04DC1">
        <w:rPr>
          <w:b/>
          <w:sz w:val="24"/>
          <w:szCs w:val="24"/>
        </w:rPr>
        <w:t>w trybie podstawowym</w:t>
      </w:r>
      <w:r w:rsidRPr="00A04DC1">
        <w:rPr>
          <w:sz w:val="24"/>
          <w:szCs w:val="24"/>
        </w:rPr>
        <w:t xml:space="preserve"> (art. 275 </w:t>
      </w:r>
      <w:proofErr w:type="spellStart"/>
      <w:r w:rsidRPr="00A04DC1">
        <w:rPr>
          <w:sz w:val="24"/>
          <w:szCs w:val="24"/>
        </w:rPr>
        <w:t>pkt</w:t>
      </w:r>
      <w:proofErr w:type="spellEnd"/>
      <w:r w:rsidRPr="00A04DC1">
        <w:rPr>
          <w:sz w:val="24"/>
          <w:szCs w:val="24"/>
        </w:rPr>
        <w:t xml:space="preserve"> 1 ustawy </w:t>
      </w:r>
      <w:proofErr w:type="spellStart"/>
      <w:r w:rsidRPr="00A04DC1">
        <w:rPr>
          <w:sz w:val="24"/>
          <w:szCs w:val="24"/>
        </w:rPr>
        <w:t>Pzp</w:t>
      </w:r>
      <w:proofErr w:type="spellEnd"/>
      <w:r w:rsidRPr="00A04DC1">
        <w:rPr>
          <w:sz w:val="24"/>
          <w:szCs w:val="24"/>
        </w:rPr>
        <w:t xml:space="preserve">) pn: </w:t>
      </w:r>
    </w:p>
    <w:p w:rsidR="00691AC8" w:rsidRDefault="00691AC8" w:rsidP="00691AC8">
      <w:pPr>
        <w:pStyle w:val="Tekstpodstawowywcity"/>
        <w:ind w:firstLine="0"/>
        <w:jc w:val="center"/>
        <w:rPr>
          <w:b/>
          <w:szCs w:val="24"/>
        </w:rPr>
      </w:pPr>
    </w:p>
    <w:p w:rsidR="00691AC8" w:rsidRPr="00A77095" w:rsidRDefault="00691AC8" w:rsidP="00691AC8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„</w:t>
      </w:r>
      <w:r w:rsidRPr="00F24492">
        <w:rPr>
          <w:b/>
          <w:szCs w:val="24"/>
        </w:rPr>
        <w:t xml:space="preserve">Dostawa </w:t>
      </w:r>
      <w:r w:rsidR="001946C4" w:rsidRPr="001946C4">
        <w:rPr>
          <w:b/>
          <w:szCs w:val="24"/>
        </w:rPr>
        <w:t>produktów leczniczych oraz środków dezynfekcyjnych - powtórzenie</w:t>
      </w:r>
      <w:r w:rsidRPr="00A77095">
        <w:rPr>
          <w:b/>
          <w:szCs w:val="24"/>
        </w:rPr>
        <w:t>”</w:t>
      </w:r>
    </w:p>
    <w:p w:rsidR="00691AC8" w:rsidRPr="006650F2" w:rsidRDefault="00691AC8" w:rsidP="00691AC8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AZP/1</w:t>
      </w:r>
      <w:r w:rsidR="001946C4">
        <w:rPr>
          <w:b/>
          <w:szCs w:val="24"/>
        </w:rPr>
        <w:t>5</w:t>
      </w:r>
      <w:r>
        <w:rPr>
          <w:b/>
          <w:szCs w:val="24"/>
        </w:rPr>
        <w:t>/P/2023</w:t>
      </w:r>
    </w:p>
    <w:p w:rsidR="00691AC8" w:rsidRPr="003E03F1" w:rsidRDefault="00691AC8" w:rsidP="00691AC8">
      <w:pPr>
        <w:jc w:val="both"/>
        <w:rPr>
          <w:sz w:val="18"/>
          <w:szCs w:val="18"/>
        </w:rPr>
      </w:pPr>
    </w:p>
    <w:p w:rsidR="00691AC8" w:rsidRDefault="00691AC8" w:rsidP="00691AC8">
      <w:pPr>
        <w:jc w:val="both"/>
        <w:rPr>
          <w:sz w:val="24"/>
          <w:szCs w:val="24"/>
        </w:rPr>
      </w:pPr>
    </w:p>
    <w:p w:rsidR="00691AC8" w:rsidRPr="00BB41D0" w:rsidRDefault="00691AC8" w:rsidP="00691AC8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>2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691AC8" w:rsidRPr="00BB41D0" w:rsidRDefault="00691AC8" w:rsidP="00691AC8">
      <w:pPr>
        <w:jc w:val="both"/>
        <w:rPr>
          <w:sz w:val="24"/>
          <w:szCs w:val="24"/>
        </w:rPr>
      </w:pPr>
    </w:p>
    <w:p w:rsidR="00691AC8" w:rsidRDefault="00691AC8" w:rsidP="00691AC8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1946C4">
        <w:rPr>
          <w:b/>
          <w:sz w:val="24"/>
          <w:szCs w:val="24"/>
        </w:rPr>
        <w:t>13</w:t>
      </w:r>
      <w:r w:rsidRPr="00BB41D0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07</w:t>
      </w:r>
      <w:r w:rsidRPr="00BB41D0">
        <w:rPr>
          <w:b/>
          <w:sz w:val="24"/>
          <w:szCs w:val="24"/>
        </w:rPr>
        <w:t>/202</w:t>
      </w:r>
      <w:r>
        <w:rPr>
          <w:b/>
          <w:sz w:val="24"/>
          <w:szCs w:val="24"/>
        </w:rPr>
        <w:t>3</w:t>
      </w:r>
      <w:r w:rsidRPr="00BB41D0">
        <w:rPr>
          <w:b/>
          <w:sz w:val="24"/>
          <w:szCs w:val="24"/>
        </w:rPr>
        <w:t xml:space="preserve"> o godz. 10:15</w:t>
      </w:r>
      <w:r w:rsidRPr="00BB41D0">
        <w:rPr>
          <w:sz w:val="24"/>
          <w:szCs w:val="24"/>
        </w:rPr>
        <w:t>, otwarte zostały oferty następujących Wykonawców: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961"/>
        <w:gridCol w:w="1984"/>
      </w:tblGrid>
      <w:tr w:rsidR="006B27ED" w:rsidRPr="001946C4" w:rsidTr="00D672D4">
        <w:tc>
          <w:tcPr>
            <w:tcW w:w="993" w:type="dxa"/>
            <w:shd w:val="clear" w:color="auto" w:fill="auto"/>
            <w:vAlign w:val="center"/>
          </w:tcPr>
          <w:p w:rsidR="006B27ED" w:rsidRPr="001946C4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1946C4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Nr</w:t>
            </w:r>
            <w:r w:rsidR="00C82837" w:rsidRPr="001946C4">
              <w:rPr>
                <w:sz w:val="22"/>
                <w:szCs w:val="22"/>
              </w:rPr>
              <w:t xml:space="preserve"> </w:t>
            </w:r>
            <w:r w:rsidRPr="001946C4">
              <w:rPr>
                <w:sz w:val="22"/>
                <w:szCs w:val="22"/>
              </w:rPr>
              <w:t>zadania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B27ED" w:rsidRPr="001946C4" w:rsidRDefault="006B27ED" w:rsidP="001946C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 xml:space="preserve">Nazwa i adres </w:t>
            </w:r>
            <w:r w:rsidR="001946C4" w:rsidRPr="001946C4">
              <w:rPr>
                <w:sz w:val="22"/>
                <w:szCs w:val="22"/>
              </w:rPr>
              <w:t>W</w:t>
            </w:r>
            <w:r w:rsidRPr="001946C4">
              <w:rPr>
                <w:sz w:val="22"/>
                <w:szCs w:val="22"/>
              </w:rPr>
              <w:t>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B27ED" w:rsidRPr="001946C4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Cena oferty</w:t>
            </w:r>
            <w:r w:rsidR="001946C4" w:rsidRPr="001946C4">
              <w:rPr>
                <w:sz w:val="22"/>
                <w:szCs w:val="22"/>
              </w:rPr>
              <w:t xml:space="preserve"> brutto</w:t>
            </w:r>
          </w:p>
        </w:tc>
      </w:tr>
      <w:tr w:rsidR="00AC7415" w:rsidRPr="001946C4" w:rsidTr="00D672D4">
        <w:tc>
          <w:tcPr>
            <w:tcW w:w="993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AC7415" w:rsidRPr="001946C4" w:rsidRDefault="00AC7415" w:rsidP="00A71B30">
            <w:pPr>
              <w:spacing w:before="80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EURO TRADE TECHNOLOGY Sp. z o.o.</w:t>
            </w:r>
          </w:p>
          <w:p w:rsidR="00AC7415" w:rsidRPr="001946C4" w:rsidRDefault="00AC7415" w:rsidP="00A71B30">
            <w:pPr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 xml:space="preserve">Mjr Siemiradzkiego 19 </w:t>
            </w:r>
          </w:p>
          <w:p w:rsidR="00AC7415" w:rsidRPr="001946C4" w:rsidRDefault="00AC7415" w:rsidP="00A71B30">
            <w:pPr>
              <w:spacing w:after="80"/>
              <w:jc w:val="both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64-920 Piła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847.80 zł</w:t>
            </w:r>
          </w:p>
        </w:tc>
      </w:tr>
      <w:tr w:rsidR="00AC7415" w:rsidRPr="001946C4" w:rsidTr="00D672D4">
        <w:tc>
          <w:tcPr>
            <w:tcW w:w="993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AC7415" w:rsidRPr="001946C4" w:rsidRDefault="00AC7415" w:rsidP="00A71B30">
            <w:pPr>
              <w:spacing w:before="80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Hurtownia Farmaceutyczna MEDIFARM Sp. z o.o.</w:t>
            </w:r>
          </w:p>
          <w:p w:rsidR="00AC7415" w:rsidRPr="001946C4" w:rsidRDefault="00AC7415" w:rsidP="00A71B30">
            <w:pPr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 xml:space="preserve">Bławatków 6 </w:t>
            </w:r>
          </w:p>
          <w:p w:rsidR="00AC7415" w:rsidRPr="001946C4" w:rsidRDefault="00AC7415" w:rsidP="00A71B30">
            <w:pPr>
              <w:spacing w:after="80"/>
              <w:jc w:val="both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43-100 Tychy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37 737.79 zł</w:t>
            </w:r>
          </w:p>
        </w:tc>
      </w:tr>
      <w:tr w:rsidR="00AC7415" w:rsidRPr="001946C4" w:rsidTr="00D672D4">
        <w:tc>
          <w:tcPr>
            <w:tcW w:w="993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AC7415" w:rsidRPr="001946C4" w:rsidRDefault="00AC7415" w:rsidP="00A71B30">
            <w:pPr>
              <w:spacing w:before="80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Hurtownia Farmaceutyczna MEDIFARM Sp. z o.o.</w:t>
            </w:r>
          </w:p>
          <w:p w:rsidR="00AC7415" w:rsidRPr="001946C4" w:rsidRDefault="00AC7415" w:rsidP="00A71B30">
            <w:pPr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 xml:space="preserve">Bławatków 6 </w:t>
            </w:r>
          </w:p>
          <w:p w:rsidR="00AC7415" w:rsidRPr="001946C4" w:rsidRDefault="00AC7415" w:rsidP="00A71B30">
            <w:pPr>
              <w:spacing w:after="80"/>
              <w:jc w:val="both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43-100 Tychy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50 823.72 zł</w:t>
            </w:r>
          </w:p>
        </w:tc>
      </w:tr>
      <w:tr w:rsidR="00AC7415" w:rsidRPr="001946C4" w:rsidTr="00D672D4">
        <w:tc>
          <w:tcPr>
            <w:tcW w:w="993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AC7415" w:rsidRPr="001946C4" w:rsidRDefault="00AC7415" w:rsidP="00A71B30">
            <w:pPr>
              <w:spacing w:before="80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Hurtownia Farmaceutyczna MEDIFARM Sp. z o.o.</w:t>
            </w:r>
          </w:p>
          <w:p w:rsidR="00AC7415" w:rsidRPr="001946C4" w:rsidRDefault="00AC7415" w:rsidP="00A71B30">
            <w:pPr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 xml:space="preserve">Bławatków 6 </w:t>
            </w:r>
          </w:p>
          <w:p w:rsidR="00AC7415" w:rsidRPr="001946C4" w:rsidRDefault="00AC7415" w:rsidP="00A71B30">
            <w:pPr>
              <w:spacing w:after="80"/>
              <w:jc w:val="both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43-100 Tychy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27 628.48 zł</w:t>
            </w:r>
          </w:p>
        </w:tc>
      </w:tr>
      <w:tr w:rsidR="00AC7415" w:rsidRPr="001946C4" w:rsidTr="00D672D4">
        <w:tc>
          <w:tcPr>
            <w:tcW w:w="993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AC7415" w:rsidRPr="001946C4" w:rsidRDefault="00AC7415" w:rsidP="00A71B30">
            <w:pPr>
              <w:spacing w:before="80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MEDIA</w:t>
            </w:r>
            <w:r w:rsidR="00D672D4">
              <w:rPr>
                <w:sz w:val="22"/>
                <w:szCs w:val="22"/>
              </w:rPr>
              <w:t xml:space="preserve"> </w:t>
            </w:r>
            <w:r w:rsidRPr="001946C4">
              <w:rPr>
                <w:sz w:val="22"/>
                <w:szCs w:val="22"/>
              </w:rPr>
              <w:t>-</w:t>
            </w:r>
            <w:r w:rsidR="00D672D4">
              <w:rPr>
                <w:sz w:val="22"/>
                <w:szCs w:val="22"/>
              </w:rPr>
              <w:t xml:space="preserve"> </w:t>
            </w:r>
            <w:r w:rsidRPr="001946C4">
              <w:rPr>
                <w:sz w:val="22"/>
                <w:szCs w:val="22"/>
              </w:rPr>
              <w:t>MED Sp. z o.o.</w:t>
            </w:r>
          </w:p>
          <w:p w:rsidR="00AC7415" w:rsidRPr="001946C4" w:rsidRDefault="00AC7415" w:rsidP="00A71B30">
            <w:pPr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 xml:space="preserve">Promienistych 7 </w:t>
            </w:r>
          </w:p>
          <w:p w:rsidR="00AC7415" w:rsidRPr="001946C4" w:rsidRDefault="00AC7415" w:rsidP="00A71B30">
            <w:pPr>
              <w:spacing w:after="80"/>
              <w:jc w:val="both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31-481 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29 456.52 zł</w:t>
            </w:r>
          </w:p>
        </w:tc>
      </w:tr>
      <w:tr w:rsidR="00AC7415" w:rsidRPr="001946C4" w:rsidTr="00D672D4">
        <w:tc>
          <w:tcPr>
            <w:tcW w:w="993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AC7415" w:rsidRPr="001946C4" w:rsidRDefault="00AC7415" w:rsidP="00A71B30">
            <w:pPr>
              <w:spacing w:before="80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ASCLEPIOS S.A.</w:t>
            </w:r>
          </w:p>
          <w:p w:rsidR="00AC7415" w:rsidRPr="001946C4" w:rsidRDefault="00AC7415" w:rsidP="00A71B30">
            <w:pPr>
              <w:rPr>
                <w:sz w:val="22"/>
                <w:szCs w:val="22"/>
              </w:rPr>
            </w:pPr>
            <w:proofErr w:type="spellStart"/>
            <w:r w:rsidRPr="001946C4">
              <w:rPr>
                <w:sz w:val="22"/>
                <w:szCs w:val="22"/>
              </w:rPr>
              <w:t>Hubska</w:t>
            </w:r>
            <w:proofErr w:type="spellEnd"/>
            <w:r w:rsidRPr="001946C4">
              <w:rPr>
                <w:sz w:val="22"/>
                <w:szCs w:val="22"/>
              </w:rPr>
              <w:t xml:space="preserve"> 44 </w:t>
            </w:r>
          </w:p>
          <w:p w:rsidR="00AC7415" w:rsidRPr="001946C4" w:rsidRDefault="00AC7415" w:rsidP="00A71B30">
            <w:pPr>
              <w:spacing w:after="80"/>
              <w:jc w:val="both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50-502 Wrocław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36 288.00 zł</w:t>
            </w:r>
          </w:p>
        </w:tc>
      </w:tr>
      <w:tr w:rsidR="00AC7415" w:rsidRPr="001946C4" w:rsidTr="00D672D4">
        <w:tc>
          <w:tcPr>
            <w:tcW w:w="993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AC7415" w:rsidRPr="001946C4" w:rsidRDefault="00AC7415" w:rsidP="00A71B30">
            <w:pPr>
              <w:spacing w:before="80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BIALMED Sp. z o.o.</w:t>
            </w:r>
          </w:p>
          <w:p w:rsidR="00AC7415" w:rsidRPr="001946C4" w:rsidRDefault="00AC7415" w:rsidP="00A71B30">
            <w:pPr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 xml:space="preserve">Kazimierzowska 46/48/35 </w:t>
            </w:r>
          </w:p>
          <w:p w:rsidR="00AC7415" w:rsidRPr="001946C4" w:rsidRDefault="00AC7415" w:rsidP="00A71B30">
            <w:pPr>
              <w:spacing w:after="80"/>
              <w:jc w:val="both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02-546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20 355.30 zł</w:t>
            </w:r>
          </w:p>
        </w:tc>
      </w:tr>
      <w:tr w:rsidR="00AC7415" w:rsidRPr="001946C4" w:rsidTr="00D672D4">
        <w:tc>
          <w:tcPr>
            <w:tcW w:w="993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AC7415" w:rsidRPr="001946C4" w:rsidRDefault="00AC7415" w:rsidP="00A71B30">
            <w:pPr>
              <w:spacing w:before="80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BIALMED Sp. z o.o.</w:t>
            </w:r>
          </w:p>
          <w:p w:rsidR="00AC7415" w:rsidRPr="001946C4" w:rsidRDefault="00AC7415" w:rsidP="00A71B30">
            <w:pPr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 xml:space="preserve">Kazimierzowska 46/48/35 </w:t>
            </w:r>
          </w:p>
          <w:p w:rsidR="00AC7415" w:rsidRPr="001946C4" w:rsidRDefault="00AC7415" w:rsidP="00A71B30">
            <w:pPr>
              <w:spacing w:after="80"/>
              <w:jc w:val="both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02-546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5 896.80 zł</w:t>
            </w:r>
          </w:p>
        </w:tc>
      </w:tr>
      <w:tr w:rsidR="00AC7415" w:rsidRPr="001946C4" w:rsidTr="00D672D4">
        <w:tc>
          <w:tcPr>
            <w:tcW w:w="993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AC7415" w:rsidRPr="001946C4" w:rsidRDefault="00AC7415" w:rsidP="00A71B30">
            <w:pPr>
              <w:spacing w:before="80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BIALMED Sp. z o.o.</w:t>
            </w:r>
          </w:p>
          <w:p w:rsidR="00AC7415" w:rsidRPr="001946C4" w:rsidRDefault="00AC7415" w:rsidP="00A71B30">
            <w:pPr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 xml:space="preserve">Kazimierzowska 46/48/35 </w:t>
            </w:r>
          </w:p>
          <w:p w:rsidR="00AC7415" w:rsidRPr="001946C4" w:rsidRDefault="00AC7415" w:rsidP="00A71B30">
            <w:pPr>
              <w:spacing w:after="80"/>
              <w:jc w:val="both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02-546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47 957.40 zł</w:t>
            </w:r>
          </w:p>
        </w:tc>
      </w:tr>
      <w:tr w:rsidR="00AC7415" w:rsidRPr="001946C4" w:rsidTr="00D672D4">
        <w:tc>
          <w:tcPr>
            <w:tcW w:w="993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AC7415" w:rsidRPr="001946C4" w:rsidRDefault="00AC7415" w:rsidP="00A71B30">
            <w:pPr>
              <w:spacing w:before="80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BIALMED Sp. z o.o.</w:t>
            </w:r>
          </w:p>
          <w:p w:rsidR="00AC7415" w:rsidRPr="001946C4" w:rsidRDefault="00AC7415" w:rsidP="00A71B30">
            <w:pPr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 xml:space="preserve">Kazimierzowska 46/48/35 </w:t>
            </w:r>
          </w:p>
          <w:p w:rsidR="00AC7415" w:rsidRPr="001946C4" w:rsidRDefault="00AC7415" w:rsidP="00A71B30">
            <w:pPr>
              <w:spacing w:after="80"/>
              <w:jc w:val="both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02-546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8 845.20 zł</w:t>
            </w:r>
          </w:p>
        </w:tc>
      </w:tr>
      <w:tr w:rsidR="00AC7415" w:rsidRPr="001946C4" w:rsidTr="00D672D4">
        <w:tc>
          <w:tcPr>
            <w:tcW w:w="993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:rsidR="00AC7415" w:rsidRPr="001946C4" w:rsidRDefault="00AC7415" w:rsidP="00A71B30">
            <w:pPr>
              <w:spacing w:before="80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 xml:space="preserve">UNITEDMED Jakub </w:t>
            </w:r>
            <w:proofErr w:type="spellStart"/>
            <w:r w:rsidRPr="001946C4">
              <w:rPr>
                <w:sz w:val="22"/>
                <w:szCs w:val="22"/>
              </w:rPr>
              <w:t>Święcikowski</w:t>
            </w:r>
            <w:proofErr w:type="spellEnd"/>
          </w:p>
          <w:p w:rsidR="00AC7415" w:rsidRPr="001946C4" w:rsidRDefault="00AC7415" w:rsidP="00A71B30">
            <w:pPr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 xml:space="preserve">Wronia 28 </w:t>
            </w:r>
          </w:p>
          <w:p w:rsidR="00AC7415" w:rsidRPr="001946C4" w:rsidRDefault="00AC7415" w:rsidP="00A71B30">
            <w:pPr>
              <w:spacing w:after="80"/>
              <w:jc w:val="both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87-800 Włocławek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C7415" w:rsidRPr="001946C4" w:rsidRDefault="00AC7415" w:rsidP="00A71B3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946C4">
              <w:rPr>
                <w:sz w:val="22"/>
                <w:szCs w:val="22"/>
              </w:rPr>
              <w:t>18 403.80 zł</w:t>
            </w:r>
          </w:p>
        </w:tc>
      </w:tr>
      <w:bookmarkEnd w:id="0"/>
    </w:tbl>
    <w:p w:rsidR="00D672D4" w:rsidRDefault="00D672D4" w:rsidP="00D672D4">
      <w:pPr>
        <w:jc w:val="right"/>
        <w:rPr>
          <w:i/>
          <w:sz w:val="24"/>
          <w:szCs w:val="24"/>
        </w:rPr>
      </w:pPr>
    </w:p>
    <w:p w:rsidR="00D672D4" w:rsidRDefault="00D672D4" w:rsidP="00D672D4">
      <w:pPr>
        <w:jc w:val="right"/>
        <w:rPr>
          <w:i/>
          <w:sz w:val="24"/>
          <w:szCs w:val="24"/>
        </w:rPr>
      </w:pPr>
    </w:p>
    <w:p w:rsidR="00D672D4" w:rsidRDefault="00D672D4" w:rsidP="00D672D4">
      <w:pPr>
        <w:jc w:val="right"/>
        <w:rPr>
          <w:i/>
          <w:sz w:val="24"/>
          <w:szCs w:val="24"/>
        </w:rPr>
      </w:pPr>
    </w:p>
    <w:p w:rsidR="00D672D4" w:rsidRDefault="00D672D4" w:rsidP="00D672D4">
      <w:pPr>
        <w:jc w:val="right"/>
        <w:rPr>
          <w:i/>
          <w:sz w:val="24"/>
          <w:szCs w:val="24"/>
        </w:rPr>
      </w:pPr>
    </w:p>
    <w:p w:rsidR="00D672D4" w:rsidRPr="00E945D1" w:rsidRDefault="00D672D4" w:rsidP="00D672D4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Zamawiający </w:t>
      </w:r>
    </w:p>
    <w:p w:rsidR="00D672D4" w:rsidRPr="00E945D1" w:rsidRDefault="00D672D4" w:rsidP="00D672D4">
      <w:pPr>
        <w:jc w:val="right"/>
        <w:rPr>
          <w:i/>
          <w:sz w:val="24"/>
          <w:szCs w:val="24"/>
        </w:rPr>
      </w:pPr>
    </w:p>
    <w:p w:rsidR="00D672D4" w:rsidRPr="00E945D1" w:rsidRDefault="00D672D4" w:rsidP="00D672D4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C236D3" w:rsidRPr="00BB547B" w:rsidRDefault="00D672D4" w:rsidP="00D672D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E945D1">
        <w:rPr>
          <w:i/>
          <w:szCs w:val="24"/>
        </w:rPr>
        <w:t xml:space="preserve">Adam </w:t>
      </w:r>
      <w:proofErr w:type="spellStart"/>
      <w:r w:rsidRPr="00E945D1">
        <w:rPr>
          <w:i/>
          <w:szCs w:val="24"/>
        </w:rPr>
        <w:t>Trzebinczyk</w:t>
      </w:r>
      <w:proofErr w:type="spellEnd"/>
    </w:p>
    <w:sectPr w:rsidR="00C236D3" w:rsidRPr="00BB547B" w:rsidSect="00420717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134" w:header="142" w:footer="41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0BA1" w:rsidRDefault="00ED0BA1">
      <w:r>
        <w:separator/>
      </w:r>
    </w:p>
  </w:endnote>
  <w:endnote w:type="continuationSeparator" w:id="0">
    <w:p w:rsidR="00ED0BA1" w:rsidRDefault="00ED0B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194F2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194F2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94F2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94F2F">
      <w:rPr>
        <w:rStyle w:val="Numerstrony"/>
        <w:rFonts w:ascii="Arial" w:hAnsi="Arial"/>
        <w:sz w:val="18"/>
        <w:szCs w:val="18"/>
      </w:rPr>
      <w:fldChar w:fldCharType="separate"/>
    </w:r>
    <w:r w:rsidR="00BA74F8">
      <w:rPr>
        <w:rStyle w:val="Numerstrony"/>
        <w:rFonts w:ascii="Arial" w:hAnsi="Arial"/>
        <w:noProof/>
        <w:sz w:val="18"/>
        <w:szCs w:val="18"/>
      </w:rPr>
      <w:t>1</w:t>
    </w:r>
    <w:r w:rsidR="00194F2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94F2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94F2F">
      <w:rPr>
        <w:rStyle w:val="Numerstrony"/>
        <w:rFonts w:ascii="Arial" w:hAnsi="Arial"/>
        <w:sz w:val="18"/>
        <w:szCs w:val="18"/>
      </w:rPr>
      <w:fldChar w:fldCharType="separate"/>
    </w:r>
    <w:r w:rsidR="00BA74F8">
      <w:rPr>
        <w:rStyle w:val="Numerstrony"/>
        <w:rFonts w:ascii="Arial" w:hAnsi="Arial"/>
        <w:noProof/>
        <w:sz w:val="18"/>
        <w:szCs w:val="18"/>
      </w:rPr>
      <w:t>2</w:t>
    </w:r>
    <w:r w:rsidR="00194F2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194F2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94F2F">
      <w:rPr>
        <w:rStyle w:val="Numerstrony"/>
      </w:rPr>
      <w:fldChar w:fldCharType="separate"/>
    </w:r>
    <w:r>
      <w:rPr>
        <w:rStyle w:val="Numerstrony"/>
        <w:noProof/>
      </w:rPr>
      <w:t>1</w:t>
    </w:r>
    <w:r w:rsidR="00194F2F">
      <w:rPr>
        <w:rStyle w:val="Numerstrony"/>
      </w:rPr>
      <w:fldChar w:fldCharType="end"/>
    </w:r>
    <w:r>
      <w:rPr>
        <w:rStyle w:val="Numerstrony"/>
      </w:rPr>
      <w:t>/</w:t>
    </w:r>
    <w:r w:rsidR="00194F2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94F2F">
      <w:rPr>
        <w:rStyle w:val="Numerstrony"/>
      </w:rPr>
      <w:fldChar w:fldCharType="separate"/>
    </w:r>
    <w:r w:rsidR="00420717">
      <w:rPr>
        <w:rStyle w:val="Numerstrony"/>
        <w:noProof/>
      </w:rPr>
      <w:t>2</w:t>
    </w:r>
    <w:r w:rsidR="00194F2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0BA1" w:rsidRDefault="00ED0BA1">
      <w:r>
        <w:separator/>
      </w:r>
    </w:p>
  </w:footnote>
  <w:footnote w:type="continuationSeparator" w:id="0">
    <w:p w:rsidR="00ED0BA1" w:rsidRDefault="00ED0B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415" w:rsidRDefault="002C640B">
    <w:pPr>
      <w:pStyle w:val="Nagwek"/>
    </w:pPr>
    <w:r>
      <w:rPr>
        <w:noProof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AC7415"/>
    <w:rsid w:val="00007727"/>
    <w:rsid w:val="00017720"/>
    <w:rsid w:val="00035488"/>
    <w:rsid w:val="000D7F25"/>
    <w:rsid w:val="000E00E5"/>
    <w:rsid w:val="00173B20"/>
    <w:rsid w:val="001946C4"/>
    <w:rsid w:val="00194F2F"/>
    <w:rsid w:val="001C69FF"/>
    <w:rsid w:val="0023318D"/>
    <w:rsid w:val="002C640B"/>
    <w:rsid w:val="003D72FD"/>
    <w:rsid w:val="00420717"/>
    <w:rsid w:val="00423179"/>
    <w:rsid w:val="00437C00"/>
    <w:rsid w:val="00466397"/>
    <w:rsid w:val="00490DC0"/>
    <w:rsid w:val="00493F8C"/>
    <w:rsid w:val="004C7E9B"/>
    <w:rsid w:val="005614F2"/>
    <w:rsid w:val="005672A9"/>
    <w:rsid w:val="00577BC6"/>
    <w:rsid w:val="005A7F27"/>
    <w:rsid w:val="0069085C"/>
    <w:rsid w:val="00691AC8"/>
    <w:rsid w:val="006B27ED"/>
    <w:rsid w:val="00843263"/>
    <w:rsid w:val="00861E75"/>
    <w:rsid w:val="009D19BD"/>
    <w:rsid w:val="009F189D"/>
    <w:rsid w:val="00A80738"/>
    <w:rsid w:val="00AC7415"/>
    <w:rsid w:val="00B74898"/>
    <w:rsid w:val="00BA74F8"/>
    <w:rsid w:val="00BB547B"/>
    <w:rsid w:val="00C236D3"/>
    <w:rsid w:val="00C659E2"/>
    <w:rsid w:val="00C82837"/>
    <w:rsid w:val="00CA3D66"/>
    <w:rsid w:val="00CB0802"/>
    <w:rsid w:val="00D665F5"/>
    <w:rsid w:val="00D672D4"/>
    <w:rsid w:val="00D7128F"/>
    <w:rsid w:val="00EA3476"/>
    <w:rsid w:val="00ED0BA1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691AC8"/>
  </w:style>
  <w:style w:type="character" w:customStyle="1" w:styleId="TekstpodstawowywcityZnak">
    <w:name w:val="Tekst podstawowy wcięty Znak"/>
    <w:basedOn w:val="Domylnaczcionkaakapitu"/>
    <w:link w:val="Tekstpodstawowywcity"/>
    <w:rsid w:val="00691AC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260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2023-07-13T13:00:00Z</cp:lastPrinted>
  <dcterms:created xsi:type="dcterms:W3CDTF">2023-07-14T08:52:00Z</dcterms:created>
  <dcterms:modified xsi:type="dcterms:W3CDTF">2023-07-14T08:52:00Z</dcterms:modified>
</cp:coreProperties>
</file>