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419" w:rsidRPr="00CE4DF7" w:rsidRDefault="00E71419" w:rsidP="00E71419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E71419" w:rsidRPr="00CE4DF7" w:rsidRDefault="00E71419" w:rsidP="00E71419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E71419" w:rsidRPr="00CE4DF7" w:rsidRDefault="00E71419" w:rsidP="00E71419">
      <w:pPr>
        <w:rPr>
          <w:b/>
        </w:rPr>
      </w:pPr>
      <w:r w:rsidRPr="00CE4DF7">
        <w:rPr>
          <w:b/>
        </w:rPr>
        <w:t>40-760 Katowice</w:t>
      </w:r>
    </w:p>
    <w:p w:rsidR="00E71419" w:rsidRDefault="00E71419" w:rsidP="00E71419">
      <w:pPr>
        <w:pStyle w:val="Nagwek"/>
        <w:tabs>
          <w:tab w:val="clear" w:pos="4536"/>
        </w:tabs>
        <w:rPr>
          <w:bCs/>
          <w:sz w:val="24"/>
        </w:rPr>
      </w:pPr>
    </w:p>
    <w:p w:rsidR="00E71419" w:rsidRPr="00577A13" w:rsidRDefault="00E71419" w:rsidP="00680FEB">
      <w:pPr>
        <w:pStyle w:val="Nagwek"/>
        <w:tabs>
          <w:tab w:val="clear" w:pos="4536"/>
        </w:tabs>
        <w:rPr>
          <w:sz w:val="24"/>
        </w:rPr>
      </w:pPr>
      <w:r w:rsidRPr="00D50275">
        <w:rPr>
          <w:b/>
          <w:bCs/>
          <w:sz w:val="24"/>
        </w:rPr>
        <w:t>Znak sprawy: AZP/14/P/2023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07</w:t>
      </w:r>
      <w:r w:rsidRPr="00577A13">
        <w:rPr>
          <w:sz w:val="24"/>
        </w:rPr>
        <w:t>-</w:t>
      </w:r>
      <w:r>
        <w:rPr>
          <w:sz w:val="24"/>
        </w:rPr>
        <w:t>18</w:t>
      </w:r>
    </w:p>
    <w:p w:rsidR="00E71419" w:rsidRDefault="00E71419" w:rsidP="00E7141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E71419" w:rsidRDefault="00E71419" w:rsidP="00E7141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E71419" w:rsidRDefault="00E71419" w:rsidP="00E7141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E71419" w:rsidRPr="00AA1273" w:rsidRDefault="00E71419" w:rsidP="00E7141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E71419" w:rsidRPr="00AA1273" w:rsidRDefault="00E71419" w:rsidP="00E7141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E71419" w:rsidRDefault="00E71419" w:rsidP="00E714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71419" w:rsidRDefault="00E71419" w:rsidP="00E714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71419" w:rsidRDefault="00E71419" w:rsidP="00E714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71419" w:rsidRPr="00D91931" w:rsidRDefault="00E71419" w:rsidP="00E71419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E71419" w:rsidRPr="00D91931" w:rsidRDefault="00E71419" w:rsidP="00E71419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- 3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E71419" w:rsidRPr="00607F9B" w:rsidTr="0069652C">
        <w:trPr>
          <w:trHeight w:val="638"/>
        </w:trPr>
        <w:tc>
          <w:tcPr>
            <w:tcW w:w="959" w:type="dxa"/>
            <w:shd w:val="clear" w:color="auto" w:fill="auto"/>
          </w:tcPr>
          <w:p w:rsidR="00E71419" w:rsidRPr="00607F9B" w:rsidRDefault="00E71419" w:rsidP="006965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E71419" w:rsidRPr="00607F9B" w:rsidRDefault="00E71419" w:rsidP="0069652C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4B607E">
              <w:rPr>
                <w:b/>
                <w:bCs/>
                <w:sz w:val="22"/>
                <w:szCs w:val="22"/>
              </w:rPr>
              <w:t xml:space="preserve">Dostawa </w:t>
            </w:r>
            <w:r w:rsidRPr="00EC4B76">
              <w:rPr>
                <w:b/>
                <w:bCs/>
                <w:sz w:val="22"/>
                <w:szCs w:val="22"/>
              </w:rPr>
              <w:t>sprzętu jednorazowego oraz wielorazowego użytku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14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E71419" w:rsidRPr="00C118AA" w:rsidRDefault="00E71419" w:rsidP="00E7141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             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E71419" w:rsidRPr="00C118AA" w:rsidRDefault="00E71419" w:rsidP="00E7141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680FEB">
        <w:rPr>
          <w:rFonts w:ascii="Times New Roman" w:hAnsi="Times New Roman"/>
          <w:b/>
          <w:sz w:val="24"/>
        </w:rPr>
        <w:t>20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680FEB"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 w:rsidR="00680FEB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E71419" w:rsidRPr="00C118AA" w:rsidRDefault="00E71419" w:rsidP="00E7141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680FEB">
        <w:rPr>
          <w:rFonts w:ascii="Times New Roman" w:hAnsi="Times New Roman"/>
          <w:b/>
          <w:sz w:val="24"/>
        </w:rPr>
        <w:t>20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680FEB"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 w:rsidR="00680FEB">
        <w:rPr>
          <w:rFonts w:ascii="Times New Roman" w:hAnsi="Times New Roman"/>
          <w:b/>
          <w:sz w:val="24"/>
        </w:rPr>
        <w:t>10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E71419" w:rsidRPr="00ED6A58" w:rsidRDefault="00E71419" w:rsidP="00E71419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E71419" w:rsidRDefault="00E71419" w:rsidP="00E71419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E71419" w:rsidRDefault="00E71419" w:rsidP="00E71419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E71419" w:rsidRPr="00424B99" w:rsidRDefault="00E71419" w:rsidP="00E71419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D61B80">
        <w:rPr>
          <w:rFonts w:ascii="Times New Roman" w:hAnsi="Times New Roman" w:cs="Times New Roman"/>
          <w:i w:val="0"/>
          <w:sz w:val="24"/>
          <w:szCs w:val="24"/>
        </w:rPr>
        <w:t>08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 w:rsidR="00D61B80">
        <w:rPr>
          <w:rFonts w:ascii="Times New Roman" w:hAnsi="Times New Roman" w:cs="Times New Roman"/>
          <w:i w:val="0"/>
          <w:sz w:val="24"/>
          <w:szCs w:val="24"/>
        </w:rPr>
        <w:t>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E71419" w:rsidRDefault="00E71419" w:rsidP="00E71419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E71419" w:rsidRDefault="00E71419" w:rsidP="00E71419">
      <w:pPr>
        <w:pStyle w:val="Tekstpodstawowy"/>
        <w:jc w:val="right"/>
        <w:rPr>
          <w:i/>
          <w:sz w:val="24"/>
          <w:szCs w:val="24"/>
        </w:rPr>
      </w:pPr>
    </w:p>
    <w:p w:rsidR="00E71419" w:rsidRPr="009C2A73" w:rsidRDefault="00E71419" w:rsidP="00E71419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E71419" w:rsidRPr="009C2A73" w:rsidRDefault="00E71419" w:rsidP="00E71419">
      <w:pPr>
        <w:pStyle w:val="Tekstpodstawowy"/>
        <w:jc w:val="right"/>
        <w:rPr>
          <w:i/>
          <w:sz w:val="24"/>
          <w:szCs w:val="24"/>
        </w:rPr>
      </w:pPr>
    </w:p>
    <w:p w:rsidR="00E71419" w:rsidRDefault="00E71419" w:rsidP="00E71419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E71419" w:rsidRPr="00D91931" w:rsidRDefault="00E71419" w:rsidP="00E71419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E71419" w:rsidRDefault="00E71419" w:rsidP="00E71419">
      <w:pPr>
        <w:spacing w:after="240"/>
        <w:jc w:val="right"/>
        <w:rPr>
          <w:sz w:val="22"/>
          <w:szCs w:val="22"/>
        </w:rPr>
      </w:pPr>
    </w:p>
    <w:p w:rsidR="00E71419" w:rsidRDefault="00E71419" w:rsidP="00E71419">
      <w:pPr>
        <w:spacing w:after="240"/>
        <w:jc w:val="right"/>
        <w:rPr>
          <w:sz w:val="22"/>
          <w:szCs w:val="22"/>
        </w:rPr>
      </w:pPr>
    </w:p>
    <w:p w:rsidR="00F45FAA" w:rsidRDefault="00F45FAA" w:rsidP="004F079B">
      <w:pPr>
        <w:spacing w:after="240"/>
        <w:jc w:val="right"/>
        <w:rPr>
          <w:sz w:val="22"/>
          <w:szCs w:val="22"/>
        </w:rPr>
      </w:pPr>
    </w:p>
    <w:sectPr w:rsidR="00F45FAA" w:rsidSect="0013280D">
      <w:headerReference w:type="default" r:id="rId7"/>
      <w:footerReference w:type="default" r:id="rId8"/>
      <w:pgSz w:w="11906" w:h="16838"/>
      <w:pgMar w:top="567" w:right="1417" w:bottom="1417" w:left="1417" w:header="142" w:footer="2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0ED" w:rsidRDefault="004270ED">
      <w:r>
        <w:separator/>
      </w:r>
    </w:p>
  </w:endnote>
  <w:endnote w:type="continuationSeparator" w:id="0">
    <w:p w:rsidR="004270ED" w:rsidRDefault="004270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0ED" w:rsidRDefault="004270ED">
      <w:r>
        <w:separator/>
      </w:r>
    </w:p>
  </w:footnote>
  <w:footnote w:type="continuationSeparator" w:id="0">
    <w:p w:rsidR="004270ED" w:rsidRDefault="004270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FEB" w:rsidRDefault="006B70BA" w:rsidP="00680FEB">
    <w:pPr>
      <w:pStyle w:val="Nagwek"/>
      <w:tabs>
        <w:tab w:val="clear" w:pos="9072"/>
      </w:tabs>
      <w:ind w:hanging="426"/>
    </w:pPr>
    <w:r>
      <w:rPr>
        <w:i/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92AAC"/>
    <w:rsid w:val="0013280D"/>
    <w:rsid w:val="00136AEA"/>
    <w:rsid w:val="0015679F"/>
    <w:rsid w:val="001C0165"/>
    <w:rsid w:val="001C5A4C"/>
    <w:rsid w:val="00292AAC"/>
    <w:rsid w:val="002F480A"/>
    <w:rsid w:val="0033399E"/>
    <w:rsid w:val="0037248D"/>
    <w:rsid w:val="003D12E3"/>
    <w:rsid w:val="00403A44"/>
    <w:rsid w:val="00416659"/>
    <w:rsid w:val="00425D05"/>
    <w:rsid w:val="004270ED"/>
    <w:rsid w:val="004360B0"/>
    <w:rsid w:val="0046562F"/>
    <w:rsid w:val="004E022D"/>
    <w:rsid w:val="004F079B"/>
    <w:rsid w:val="00540D03"/>
    <w:rsid w:val="00581997"/>
    <w:rsid w:val="005F4BC0"/>
    <w:rsid w:val="00680FEB"/>
    <w:rsid w:val="006A0D80"/>
    <w:rsid w:val="006B70BA"/>
    <w:rsid w:val="0070433F"/>
    <w:rsid w:val="00727D1F"/>
    <w:rsid w:val="00787406"/>
    <w:rsid w:val="00797C4E"/>
    <w:rsid w:val="00816FE0"/>
    <w:rsid w:val="00820E2C"/>
    <w:rsid w:val="008365E9"/>
    <w:rsid w:val="00886A39"/>
    <w:rsid w:val="00901D47"/>
    <w:rsid w:val="00940C54"/>
    <w:rsid w:val="00945187"/>
    <w:rsid w:val="00955CEB"/>
    <w:rsid w:val="00972F59"/>
    <w:rsid w:val="00991D66"/>
    <w:rsid w:val="00AC3482"/>
    <w:rsid w:val="00B84AB8"/>
    <w:rsid w:val="00BD5546"/>
    <w:rsid w:val="00C25577"/>
    <w:rsid w:val="00C34578"/>
    <w:rsid w:val="00CC1A78"/>
    <w:rsid w:val="00CF0F4C"/>
    <w:rsid w:val="00D61B80"/>
    <w:rsid w:val="00D63C6E"/>
    <w:rsid w:val="00D91931"/>
    <w:rsid w:val="00DE0599"/>
    <w:rsid w:val="00E71419"/>
    <w:rsid w:val="00EC7BE6"/>
    <w:rsid w:val="00F16C50"/>
    <w:rsid w:val="00F32BF6"/>
    <w:rsid w:val="00F45FAA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84AB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84AB8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7141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84AB8"/>
    <w:rPr>
      <w:sz w:val="28"/>
      <w:szCs w:val="20"/>
    </w:rPr>
  </w:style>
  <w:style w:type="paragraph" w:styleId="Tekstpodstawowywcity">
    <w:name w:val="Body Text Indent"/>
    <w:basedOn w:val="Normalny"/>
    <w:rsid w:val="00B84AB8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B84AB8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B84AB8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B84AB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84AB8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E7141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E71419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71419"/>
    <w:rPr>
      <w:sz w:val="28"/>
    </w:rPr>
  </w:style>
  <w:style w:type="character" w:customStyle="1" w:styleId="NagwekZnak">
    <w:name w:val="Nagłówek Znak"/>
    <w:basedOn w:val="Domylnaczcionkaakapitu"/>
    <w:link w:val="Nagwek"/>
    <w:rsid w:val="00E71419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71419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2023-07-18T06:54:00Z</cp:lastPrinted>
  <dcterms:created xsi:type="dcterms:W3CDTF">2023-07-18T06:55:00Z</dcterms:created>
  <dcterms:modified xsi:type="dcterms:W3CDTF">2023-07-18T06:55:00Z</dcterms:modified>
</cp:coreProperties>
</file>