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A81" w:rsidRDefault="002B1A81" w:rsidP="002B1A81">
      <w:pPr>
        <w:pStyle w:val="Nagwek"/>
        <w:rPr>
          <w:i/>
          <w:iCs/>
        </w:rPr>
      </w:pPr>
      <w:bookmarkStart w:id="0" w:name="_Hlk52197885"/>
      <w:r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2B1A81" w:rsidRDefault="002B1A81" w:rsidP="002B1A81">
      <w:pPr>
        <w:pStyle w:val="Nagwek"/>
        <w:rPr>
          <w:i/>
          <w:iCs/>
        </w:rPr>
      </w:pPr>
    </w:p>
    <w:p w:rsidR="002B1A81" w:rsidRPr="00BB41D0" w:rsidRDefault="002B1A81" w:rsidP="002B1A81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2B1A81" w:rsidRPr="00BB41D0" w:rsidRDefault="002B1A81" w:rsidP="002B1A81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2B1A81" w:rsidRPr="00BB41D0" w:rsidRDefault="002B1A81" w:rsidP="002B1A81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2B1A81" w:rsidRPr="00BB41D0" w:rsidRDefault="002B1A81" w:rsidP="002B1A81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B31FA6">
        <w:rPr>
          <w:sz w:val="24"/>
          <w:szCs w:val="24"/>
        </w:rPr>
        <w:t>7</w:t>
      </w:r>
      <w:r w:rsidRPr="00BB41D0">
        <w:rPr>
          <w:sz w:val="24"/>
          <w:szCs w:val="24"/>
        </w:rPr>
        <w:t>-</w:t>
      </w:r>
      <w:r w:rsidR="00B31FA6">
        <w:rPr>
          <w:sz w:val="24"/>
          <w:szCs w:val="24"/>
        </w:rPr>
        <w:t>21</w:t>
      </w:r>
    </w:p>
    <w:p w:rsidR="002B1A81" w:rsidRPr="003F69B9" w:rsidRDefault="002B1A81" w:rsidP="002B1A81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</w:t>
      </w:r>
      <w:r w:rsidR="00B31FA6">
        <w:rPr>
          <w:b/>
          <w:sz w:val="24"/>
          <w:szCs w:val="24"/>
        </w:rPr>
        <w:t>6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2B1A81" w:rsidRPr="003B4178" w:rsidRDefault="002B1A81" w:rsidP="003B41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</w:p>
    <w:p w:rsidR="002B1A81" w:rsidRDefault="002B1A81" w:rsidP="002B1A8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B1A81" w:rsidRPr="00A80738" w:rsidRDefault="002B1A81" w:rsidP="002B1A8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B1A81" w:rsidRPr="00BB18D2" w:rsidRDefault="002B1A81" w:rsidP="002B1A81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2B1A81" w:rsidRDefault="002B1A81" w:rsidP="002B1A81">
      <w:pPr>
        <w:jc w:val="both"/>
        <w:rPr>
          <w:bCs/>
          <w:i/>
          <w:sz w:val="24"/>
          <w:szCs w:val="24"/>
        </w:rPr>
      </w:pPr>
    </w:p>
    <w:p w:rsidR="002B1A81" w:rsidRPr="00D20D87" w:rsidRDefault="002B1A81" w:rsidP="002B1A81">
      <w:pPr>
        <w:spacing w:line="276" w:lineRule="auto"/>
        <w:jc w:val="both"/>
        <w:rPr>
          <w:sz w:val="24"/>
          <w:szCs w:val="24"/>
        </w:rPr>
      </w:pPr>
      <w:r w:rsidRPr="00D20D87">
        <w:rPr>
          <w:bCs/>
          <w:i/>
          <w:sz w:val="24"/>
          <w:szCs w:val="24"/>
        </w:rPr>
        <w:t>dotyczy</w:t>
      </w:r>
      <w:r w:rsidRPr="00D20D87">
        <w:rPr>
          <w:bCs/>
          <w:sz w:val="24"/>
          <w:szCs w:val="24"/>
        </w:rPr>
        <w:t xml:space="preserve">: </w:t>
      </w:r>
      <w:r w:rsidRPr="00D20D87">
        <w:rPr>
          <w:sz w:val="24"/>
          <w:szCs w:val="24"/>
        </w:rPr>
        <w:t xml:space="preserve">postępowania o udzielenie zamówienia publicznego prowadzonego </w:t>
      </w:r>
    </w:p>
    <w:p w:rsidR="002B1A81" w:rsidRPr="00D20D87" w:rsidRDefault="002B1A81" w:rsidP="002B1A81">
      <w:pPr>
        <w:spacing w:line="276" w:lineRule="auto"/>
        <w:jc w:val="both"/>
        <w:rPr>
          <w:b/>
          <w:bCs/>
          <w:sz w:val="24"/>
          <w:szCs w:val="24"/>
        </w:rPr>
      </w:pPr>
      <w:r w:rsidRPr="00D20D87">
        <w:rPr>
          <w:sz w:val="24"/>
          <w:szCs w:val="24"/>
        </w:rPr>
        <w:t xml:space="preserve">              </w:t>
      </w:r>
      <w:r w:rsidRPr="00D20D87">
        <w:rPr>
          <w:b/>
          <w:sz w:val="24"/>
          <w:szCs w:val="24"/>
        </w:rPr>
        <w:t>w trybie podstawowym</w:t>
      </w:r>
      <w:r w:rsidRPr="00D20D87">
        <w:rPr>
          <w:sz w:val="24"/>
          <w:szCs w:val="24"/>
        </w:rPr>
        <w:t xml:space="preserve"> (art. 275 </w:t>
      </w:r>
      <w:proofErr w:type="spellStart"/>
      <w:r w:rsidRPr="00D20D87">
        <w:rPr>
          <w:sz w:val="24"/>
          <w:szCs w:val="24"/>
        </w:rPr>
        <w:t>pkt</w:t>
      </w:r>
      <w:proofErr w:type="spellEnd"/>
      <w:r w:rsidRPr="00D20D87">
        <w:rPr>
          <w:sz w:val="24"/>
          <w:szCs w:val="24"/>
        </w:rPr>
        <w:t xml:space="preserve"> 1 ustawy </w:t>
      </w:r>
      <w:proofErr w:type="spellStart"/>
      <w:r w:rsidRPr="00D20D87">
        <w:rPr>
          <w:sz w:val="24"/>
          <w:szCs w:val="24"/>
        </w:rPr>
        <w:t>Pzp</w:t>
      </w:r>
      <w:proofErr w:type="spellEnd"/>
      <w:r w:rsidRPr="00D20D87">
        <w:rPr>
          <w:sz w:val="24"/>
          <w:szCs w:val="24"/>
        </w:rPr>
        <w:t xml:space="preserve">) pn: </w:t>
      </w:r>
    </w:p>
    <w:p w:rsidR="002B1A81" w:rsidRPr="00D20D87" w:rsidRDefault="002B1A81" w:rsidP="002B1A81">
      <w:pPr>
        <w:pStyle w:val="Tekstpodstawowywcity"/>
        <w:ind w:firstLine="0"/>
        <w:jc w:val="center"/>
        <w:rPr>
          <w:b/>
          <w:szCs w:val="24"/>
        </w:rPr>
      </w:pPr>
    </w:p>
    <w:p w:rsidR="002B1A81" w:rsidRPr="00D20D87" w:rsidRDefault="002B1A81" w:rsidP="002B1A81">
      <w:pPr>
        <w:jc w:val="center"/>
        <w:rPr>
          <w:b/>
          <w:sz w:val="24"/>
          <w:szCs w:val="24"/>
        </w:rPr>
      </w:pPr>
      <w:bookmarkStart w:id="1" w:name="_Hlk134694845"/>
      <w:r w:rsidRPr="00D20D87">
        <w:rPr>
          <w:b/>
          <w:sz w:val="24"/>
          <w:szCs w:val="24"/>
        </w:rPr>
        <w:t xml:space="preserve">„Utworzenie Europejskiego Centrum Okulistyki                                              </w:t>
      </w:r>
    </w:p>
    <w:p w:rsidR="002B1A81" w:rsidRPr="00D20D87" w:rsidRDefault="002B1A81" w:rsidP="002B1A81">
      <w:pPr>
        <w:jc w:val="center"/>
        <w:rPr>
          <w:b/>
          <w:sz w:val="24"/>
          <w:szCs w:val="24"/>
        </w:rPr>
      </w:pPr>
      <w:r w:rsidRPr="00D20D87">
        <w:rPr>
          <w:b/>
          <w:sz w:val="24"/>
          <w:szCs w:val="24"/>
        </w:rPr>
        <w:t>w  Okręgowym Szpitalu Kolejowym w Katowicach – etap I”</w:t>
      </w:r>
      <w:bookmarkEnd w:id="1"/>
    </w:p>
    <w:p w:rsidR="002B1A81" w:rsidRPr="00D20D87" w:rsidRDefault="002B1A81" w:rsidP="002B1A81">
      <w:pPr>
        <w:pStyle w:val="Tekstpodstawowywcity"/>
        <w:ind w:firstLine="0"/>
        <w:jc w:val="center"/>
        <w:rPr>
          <w:szCs w:val="24"/>
        </w:rPr>
      </w:pPr>
      <w:r w:rsidRPr="00D20D87">
        <w:rPr>
          <w:b/>
          <w:szCs w:val="24"/>
        </w:rPr>
        <w:t>nr postępowania: AZP/</w:t>
      </w:r>
      <w:r>
        <w:rPr>
          <w:b/>
          <w:szCs w:val="24"/>
        </w:rPr>
        <w:t>1</w:t>
      </w:r>
      <w:r w:rsidR="00B31FA6">
        <w:rPr>
          <w:b/>
          <w:szCs w:val="24"/>
        </w:rPr>
        <w:t>6</w:t>
      </w:r>
      <w:r w:rsidRPr="00D20D87">
        <w:rPr>
          <w:b/>
          <w:szCs w:val="24"/>
        </w:rPr>
        <w:t>/P/2023</w:t>
      </w:r>
    </w:p>
    <w:p w:rsidR="002B1A81" w:rsidRPr="00D20D87" w:rsidRDefault="002B1A81" w:rsidP="002B1A81">
      <w:pPr>
        <w:jc w:val="both"/>
        <w:rPr>
          <w:sz w:val="24"/>
          <w:szCs w:val="24"/>
        </w:rPr>
      </w:pPr>
    </w:p>
    <w:p w:rsidR="002B1A81" w:rsidRPr="00D20D87" w:rsidRDefault="002B1A81" w:rsidP="003B4178">
      <w:pPr>
        <w:jc w:val="both"/>
        <w:rPr>
          <w:sz w:val="24"/>
          <w:szCs w:val="24"/>
        </w:rPr>
      </w:pPr>
    </w:p>
    <w:p w:rsidR="002B1A81" w:rsidRPr="00BB41D0" w:rsidRDefault="002B1A81" w:rsidP="002B1A8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2B1A81" w:rsidRPr="00BB41D0" w:rsidRDefault="002B1A81" w:rsidP="002B1A81">
      <w:pPr>
        <w:jc w:val="both"/>
        <w:rPr>
          <w:sz w:val="24"/>
          <w:szCs w:val="24"/>
        </w:rPr>
      </w:pPr>
    </w:p>
    <w:p w:rsidR="002B1A81" w:rsidRDefault="002B1A81" w:rsidP="002B1A8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B31FA6">
        <w:rPr>
          <w:b/>
          <w:sz w:val="24"/>
          <w:szCs w:val="24"/>
        </w:rPr>
        <w:t>21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B31FA6">
        <w:rPr>
          <w:b/>
          <w:sz w:val="24"/>
          <w:szCs w:val="24"/>
        </w:rPr>
        <w:t>7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</w:t>
      </w:r>
      <w:r>
        <w:rPr>
          <w:b/>
          <w:sz w:val="24"/>
          <w:szCs w:val="24"/>
        </w:rPr>
        <w:t>00</w:t>
      </w:r>
      <w:r w:rsidRPr="00BB41D0">
        <w:rPr>
          <w:sz w:val="24"/>
          <w:szCs w:val="24"/>
        </w:rPr>
        <w:t>, otwarte zostały oferty następujących Wykonawców:</w:t>
      </w:r>
    </w:p>
    <w:p w:rsidR="002B1A81" w:rsidRPr="003B4178" w:rsidRDefault="002B1A81" w:rsidP="003B41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AD0723" w:rsidRDefault="00AD0723" w:rsidP="002B1A8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3B4178" w:rsidRPr="00355C9D" w:rsidTr="002E368B">
        <w:tc>
          <w:tcPr>
            <w:tcW w:w="993" w:type="dxa"/>
            <w:shd w:val="clear" w:color="auto" w:fill="auto"/>
            <w:vAlign w:val="center"/>
          </w:tcPr>
          <w:p w:rsidR="003B4178" w:rsidRPr="003B4178" w:rsidRDefault="003B4178" w:rsidP="002E36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3B4178" w:rsidRPr="003B4178" w:rsidRDefault="003B4178" w:rsidP="002E36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 xml:space="preserve">Nazwa </w:t>
            </w:r>
            <w:r w:rsidRPr="003B4178">
              <w:rPr>
                <w:sz w:val="22"/>
                <w:szCs w:val="22"/>
              </w:rPr>
              <w:t>i adres W</w:t>
            </w:r>
            <w:r w:rsidRPr="003B4178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4178" w:rsidRPr="003B4178" w:rsidRDefault="003B4178" w:rsidP="002E36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Cena oferty</w:t>
            </w:r>
            <w:r w:rsidRPr="003B4178">
              <w:rPr>
                <w:sz w:val="22"/>
                <w:szCs w:val="22"/>
              </w:rPr>
              <w:t xml:space="preserve"> brutto</w:t>
            </w:r>
          </w:p>
        </w:tc>
      </w:tr>
      <w:tr w:rsidR="003B4178" w:rsidRPr="00355C9D" w:rsidTr="002E368B">
        <w:tc>
          <w:tcPr>
            <w:tcW w:w="993" w:type="dxa"/>
            <w:shd w:val="clear" w:color="auto" w:fill="auto"/>
            <w:vAlign w:val="center"/>
          </w:tcPr>
          <w:p w:rsidR="003B4178" w:rsidRPr="003B4178" w:rsidRDefault="003B4178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B4178" w:rsidRPr="003B4178" w:rsidRDefault="003B4178" w:rsidP="002E368B">
            <w:pPr>
              <w:spacing w:before="80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TRONUS POLSKA Sp. z o.o.</w:t>
            </w:r>
          </w:p>
          <w:p w:rsidR="003B4178" w:rsidRPr="003B4178" w:rsidRDefault="003B4178" w:rsidP="002E368B">
            <w:pPr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 xml:space="preserve">Ordona 2a </w:t>
            </w:r>
          </w:p>
          <w:p w:rsidR="003B4178" w:rsidRPr="003B4178" w:rsidRDefault="003B4178" w:rsidP="002E368B">
            <w:pPr>
              <w:spacing w:after="80"/>
              <w:jc w:val="both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4178" w:rsidRPr="003B4178" w:rsidRDefault="003B4178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6 355 190.00 zł</w:t>
            </w:r>
          </w:p>
        </w:tc>
      </w:tr>
      <w:tr w:rsidR="003B4178" w:rsidRPr="00355C9D" w:rsidTr="002E368B">
        <w:tc>
          <w:tcPr>
            <w:tcW w:w="993" w:type="dxa"/>
            <w:shd w:val="clear" w:color="auto" w:fill="auto"/>
            <w:vAlign w:val="center"/>
          </w:tcPr>
          <w:p w:rsidR="003B4178" w:rsidRPr="003B4178" w:rsidRDefault="003B4178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B4178" w:rsidRPr="003B4178" w:rsidRDefault="003B4178" w:rsidP="002E368B">
            <w:pPr>
              <w:spacing w:before="80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JS INVEST Group Sp. z o.o.</w:t>
            </w:r>
          </w:p>
          <w:p w:rsidR="003B4178" w:rsidRPr="003B4178" w:rsidRDefault="003B4178" w:rsidP="002E368B">
            <w:pPr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 xml:space="preserve">Chorzowska 44C </w:t>
            </w:r>
          </w:p>
          <w:p w:rsidR="003B4178" w:rsidRPr="003B4178" w:rsidRDefault="003B4178" w:rsidP="002E368B">
            <w:pPr>
              <w:spacing w:after="80"/>
              <w:jc w:val="both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4178" w:rsidRPr="003B4178" w:rsidRDefault="003B4178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8 198 544.59 zł</w:t>
            </w:r>
          </w:p>
        </w:tc>
      </w:tr>
      <w:tr w:rsidR="003B4178" w:rsidRPr="00355C9D" w:rsidTr="002E368B">
        <w:tc>
          <w:tcPr>
            <w:tcW w:w="993" w:type="dxa"/>
            <w:shd w:val="clear" w:color="auto" w:fill="auto"/>
            <w:vAlign w:val="center"/>
          </w:tcPr>
          <w:p w:rsidR="003B4178" w:rsidRPr="003B4178" w:rsidRDefault="003B4178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3B4178" w:rsidRPr="003B4178" w:rsidRDefault="003B4178" w:rsidP="002E368B">
            <w:pPr>
              <w:spacing w:before="80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G</w:t>
            </w:r>
            <w:r w:rsidR="00282483">
              <w:rPr>
                <w:sz w:val="22"/>
                <w:szCs w:val="22"/>
              </w:rPr>
              <w:t>M</w:t>
            </w:r>
            <w:r w:rsidRPr="003B4178">
              <w:rPr>
                <w:sz w:val="22"/>
                <w:szCs w:val="22"/>
              </w:rPr>
              <w:t xml:space="preserve"> R</w:t>
            </w:r>
            <w:r w:rsidR="00282483">
              <w:rPr>
                <w:sz w:val="22"/>
                <w:szCs w:val="22"/>
              </w:rPr>
              <w:t xml:space="preserve">ENDER </w:t>
            </w:r>
            <w:r w:rsidRPr="003B4178">
              <w:rPr>
                <w:sz w:val="22"/>
                <w:szCs w:val="22"/>
              </w:rPr>
              <w:t>Marek Sikorski</w:t>
            </w:r>
          </w:p>
          <w:p w:rsidR="003B4178" w:rsidRPr="003B4178" w:rsidRDefault="003B4178" w:rsidP="002E368B">
            <w:pPr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 xml:space="preserve">Słoneczna 110 </w:t>
            </w:r>
          </w:p>
          <w:p w:rsidR="003B4178" w:rsidRPr="003B4178" w:rsidRDefault="003B4178" w:rsidP="002E368B">
            <w:pPr>
              <w:spacing w:after="80"/>
              <w:jc w:val="both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42-260 Rudnik Wielki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4178" w:rsidRPr="003B4178" w:rsidRDefault="003B4178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3 150 000.00 zł</w:t>
            </w:r>
          </w:p>
        </w:tc>
      </w:tr>
      <w:tr w:rsidR="003B4178" w:rsidRPr="00355C9D" w:rsidTr="002E368B">
        <w:tc>
          <w:tcPr>
            <w:tcW w:w="993" w:type="dxa"/>
            <w:shd w:val="clear" w:color="auto" w:fill="auto"/>
            <w:vAlign w:val="center"/>
          </w:tcPr>
          <w:p w:rsidR="003B4178" w:rsidRPr="003B4178" w:rsidRDefault="003B4178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3B4178" w:rsidRPr="003B4178" w:rsidRDefault="003B4178" w:rsidP="002E368B">
            <w:pPr>
              <w:spacing w:before="80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P.P.U.H. REMDOM Żak Przemysław</w:t>
            </w:r>
          </w:p>
          <w:p w:rsidR="003B4178" w:rsidRPr="003B4178" w:rsidRDefault="003B4178" w:rsidP="002E368B">
            <w:pPr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 xml:space="preserve">Sikorskiego 49 </w:t>
            </w:r>
          </w:p>
          <w:p w:rsidR="003B4178" w:rsidRPr="003B4178" w:rsidRDefault="003B4178" w:rsidP="002E368B">
            <w:pPr>
              <w:spacing w:after="80"/>
              <w:jc w:val="both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42-520 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4178" w:rsidRPr="003B4178" w:rsidRDefault="003B4178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6 497 099.85 zł</w:t>
            </w:r>
          </w:p>
        </w:tc>
      </w:tr>
    </w:tbl>
    <w:p w:rsidR="00AD0723" w:rsidRDefault="00AD0723" w:rsidP="002B1A8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bookmarkEnd w:id="0"/>
    <w:p w:rsidR="00282483" w:rsidRDefault="00282483" w:rsidP="002B1A81">
      <w:pPr>
        <w:jc w:val="right"/>
        <w:rPr>
          <w:i/>
          <w:sz w:val="24"/>
          <w:szCs w:val="24"/>
        </w:rPr>
      </w:pPr>
    </w:p>
    <w:p w:rsidR="002B1A81" w:rsidRDefault="002B1A81" w:rsidP="002B1A8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2B1A81" w:rsidRDefault="002B1A81" w:rsidP="002B1A81">
      <w:pPr>
        <w:jc w:val="right"/>
        <w:rPr>
          <w:i/>
          <w:sz w:val="24"/>
          <w:szCs w:val="24"/>
        </w:rPr>
      </w:pPr>
    </w:p>
    <w:p w:rsidR="002B1A81" w:rsidRDefault="002B1A81" w:rsidP="002B1A8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424CFC" w:rsidRDefault="002B1A81" w:rsidP="003B417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Cs w:val="24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sectPr w:rsidR="00424CFC" w:rsidSect="003B417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568" w:left="1418" w:header="142" w:footer="26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7C8" w:rsidRDefault="005037C8">
      <w:r>
        <w:separator/>
      </w:r>
    </w:p>
  </w:endnote>
  <w:endnote w:type="continuationSeparator" w:id="0">
    <w:p w:rsidR="005037C8" w:rsidRDefault="005037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908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908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908A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908A8">
      <w:rPr>
        <w:rStyle w:val="Numerstrony"/>
        <w:rFonts w:ascii="Arial" w:hAnsi="Arial"/>
        <w:sz w:val="18"/>
        <w:szCs w:val="18"/>
      </w:rPr>
      <w:fldChar w:fldCharType="separate"/>
    </w:r>
    <w:r w:rsidR="00BC317C">
      <w:rPr>
        <w:rStyle w:val="Numerstrony"/>
        <w:rFonts w:ascii="Arial" w:hAnsi="Arial"/>
        <w:noProof/>
        <w:sz w:val="18"/>
        <w:szCs w:val="18"/>
      </w:rPr>
      <w:t>1</w:t>
    </w:r>
    <w:r w:rsidR="00C908A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908A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908A8">
      <w:rPr>
        <w:rStyle w:val="Numerstrony"/>
        <w:rFonts w:ascii="Arial" w:hAnsi="Arial"/>
        <w:sz w:val="18"/>
        <w:szCs w:val="18"/>
      </w:rPr>
      <w:fldChar w:fldCharType="separate"/>
    </w:r>
    <w:r w:rsidR="00BC317C">
      <w:rPr>
        <w:rStyle w:val="Numerstrony"/>
        <w:rFonts w:ascii="Arial" w:hAnsi="Arial"/>
        <w:noProof/>
        <w:sz w:val="18"/>
        <w:szCs w:val="18"/>
      </w:rPr>
      <w:t>1</w:t>
    </w:r>
    <w:r w:rsidR="00C908A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908A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908A8">
      <w:rPr>
        <w:rStyle w:val="Numerstrony"/>
      </w:rPr>
      <w:fldChar w:fldCharType="separate"/>
    </w:r>
    <w:r>
      <w:rPr>
        <w:rStyle w:val="Numerstrony"/>
        <w:noProof/>
      </w:rPr>
      <w:t>1</w:t>
    </w:r>
    <w:r w:rsidR="00C908A8">
      <w:rPr>
        <w:rStyle w:val="Numerstrony"/>
      </w:rPr>
      <w:fldChar w:fldCharType="end"/>
    </w:r>
    <w:r>
      <w:rPr>
        <w:rStyle w:val="Numerstrony"/>
      </w:rPr>
      <w:t>/</w:t>
    </w:r>
    <w:r w:rsidR="00C908A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908A8">
      <w:rPr>
        <w:rStyle w:val="Numerstrony"/>
      </w:rPr>
      <w:fldChar w:fldCharType="separate"/>
    </w:r>
    <w:r w:rsidR="00BC317C">
      <w:rPr>
        <w:rStyle w:val="Numerstrony"/>
        <w:noProof/>
      </w:rPr>
      <w:t>1</w:t>
    </w:r>
    <w:r w:rsidR="00C908A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7C8" w:rsidRDefault="005037C8">
      <w:r>
        <w:separator/>
      </w:r>
    </w:p>
  </w:footnote>
  <w:footnote w:type="continuationSeparator" w:id="0">
    <w:p w:rsidR="005037C8" w:rsidRDefault="005037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FA6" w:rsidRDefault="00B31FA6" w:rsidP="00B31FA6">
    <w:pPr>
      <w:pStyle w:val="Nagwek"/>
    </w:pPr>
    <w:r w:rsidRPr="00F96709">
      <w:rPr>
        <w:rFonts w:ascii="Arial" w:hAnsi="Arial" w:cs="Arial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53.6pt;height:90.6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5F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2483"/>
    <w:rsid w:val="002B1A81"/>
    <w:rsid w:val="00355C9D"/>
    <w:rsid w:val="003B4178"/>
    <w:rsid w:val="003B6B36"/>
    <w:rsid w:val="003D72FD"/>
    <w:rsid w:val="003F57CD"/>
    <w:rsid w:val="00423179"/>
    <w:rsid w:val="00424CFC"/>
    <w:rsid w:val="00490DC0"/>
    <w:rsid w:val="00493F8C"/>
    <w:rsid w:val="004C7E9B"/>
    <w:rsid w:val="005037C8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D0723"/>
    <w:rsid w:val="00B31FA6"/>
    <w:rsid w:val="00B94A7B"/>
    <w:rsid w:val="00BC317C"/>
    <w:rsid w:val="00C236D3"/>
    <w:rsid w:val="00C659E2"/>
    <w:rsid w:val="00C908A8"/>
    <w:rsid w:val="00CB0802"/>
    <w:rsid w:val="00D665F5"/>
    <w:rsid w:val="00D7128F"/>
    <w:rsid w:val="00E25FDD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B1A81"/>
  </w:style>
  <w:style w:type="character" w:customStyle="1" w:styleId="TekstpodstawowywcityZnak">
    <w:name w:val="Tekst podstawowy wcięty Znak"/>
    <w:basedOn w:val="Domylnaczcionkaakapitu"/>
    <w:link w:val="Tekstpodstawowywcity"/>
    <w:rsid w:val="002B1A8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B1A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2023-07-21T09:25:00Z</cp:lastPrinted>
  <dcterms:created xsi:type="dcterms:W3CDTF">2023-07-21T09:25:00Z</dcterms:created>
  <dcterms:modified xsi:type="dcterms:W3CDTF">2023-07-21T09:25:00Z</dcterms:modified>
</cp:coreProperties>
</file>