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117" w:rsidRPr="00DA2AC1" w:rsidRDefault="007C1117" w:rsidP="007C111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7C1117" w:rsidRPr="00DA2AC1" w:rsidRDefault="007C1117" w:rsidP="007C1117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7C1117" w:rsidRPr="00DA2AC1" w:rsidRDefault="007C1117" w:rsidP="007C111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7C1117" w:rsidRPr="00DA2AC1" w:rsidRDefault="007C1117" w:rsidP="007C111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C1117" w:rsidRPr="00DA2AC1" w:rsidRDefault="007C1117" w:rsidP="007C1117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</w:t>
      </w:r>
      <w:r w:rsidR="00D078C0">
        <w:rPr>
          <w:b/>
          <w:bCs/>
          <w:sz w:val="24"/>
          <w:szCs w:val="24"/>
        </w:rPr>
        <w:t>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686304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F42757">
        <w:rPr>
          <w:sz w:val="24"/>
          <w:szCs w:val="24"/>
        </w:rPr>
        <w:t>26</w:t>
      </w:r>
    </w:p>
    <w:p w:rsidR="007C1117" w:rsidRDefault="007C1117" w:rsidP="007C1117"/>
    <w:p w:rsidR="007C1117" w:rsidRPr="0030748E" w:rsidRDefault="007C1117" w:rsidP="007C1117"/>
    <w:p w:rsidR="007C1117" w:rsidRDefault="007C1117" w:rsidP="007C1117"/>
    <w:p w:rsidR="009505B3" w:rsidRPr="001566D5" w:rsidRDefault="009505B3" w:rsidP="007C1117"/>
    <w:p w:rsidR="007C1117" w:rsidRDefault="007C1117" w:rsidP="007C111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7C1117" w:rsidRDefault="007C1117" w:rsidP="007C111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7C1117" w:rsidRDefault="007C1117" w:rsidP="007C1117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7C1117" w:rsidRDefault="007C1117" w:rsidP="007C1117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7C1117" w:rsidRDefault="007C1117" w:rsidP="007C111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C1117" w:rsidRDefault="007C1117" w:rsidP="007C111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7C1117" w:rsidRDefault="007C1117" w:rsidP="007C111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</w:t>
      </w:r>
    </w:p>
    <w:p w:rsidR="007C1117" w:rsidRDefault="007C1117" w:rsidP="007C1117">
      <w:pPr>
        <w:jc w:val="both"/>
        <w:rPr>
          <w:i/>
          <w:sz w:val="22"/>
          <w:szCs w:val="22"/>
        </w:rPr>
      </w:pPr>
    </w:p>
    <w:p w:rsidR="00D078C0" w:rsidRDefault="007C1117" w:rsidP="00D078C0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 w:rsidR="00D940DF">
        <w:rPr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 xml:space="preserve">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="00D078C0">
        <w:rPr>
          <w:b/>
          <w:i/>
          <w:sz w:val="22"/>
          <w:szCs w:val="22"/>
        </w:rPr>
        <w:t xml:space="preserve"> </w:t>
      </w:r>
    </w:p>
    <w:p w:rsidR="00D078C0" w:rsidRDefault="00D078C0" w:rsidP="00D078C0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="007C1117" w:rsidRPr="00406690">
        <w:rPr>
          <w:i/>
          <w:sz w:val="22"/>
          <w:szCs w:val="22"/>
        </w:rPr>
        <w:t>p</w:t>
      </w:r>
      <w:r w:rsidR="007C1117" w:rsidRPr="00406690">
        <w:rPr>
          <w:bCs/>
          <w:i/>
          <w:sz w:val="22"/>
          <w:szCs w:val="22"/>
        </w:rPr>
        <w:t>n.</w:t>
      </w:r>
      <w:r w:rsidR="007C1117" w:rsidRPr="00044ACC">
        <w:rPr>
          <w:bCs/>
          <w:i/>
          <w:sz w:val="22"/>
          <w:szCs w:val="22"/>
        </w:rPr>
        <w:t xml:space="preserve"> </w:t>
      </w:r>
      <w:r w:rsidR="007C1117" w:rsidRPr="00044ACC">
        <w:rPr>
          <w:b/>
          <w:bCs/>
          <w:sz w:val="22"/>
          <w:szCs w:val="22"/>
        </w:rPr>
        <w:t>”</w:t>
      </w:r>
      <w:r w:rsidR="007C1117" w:rsidRPr="00044ACC">
        <w:rPr>
          <w:b/>
          <w:bCs/>
          <w:i/>
          <w:sz w:val="22"/>
          <w:szCs w:val="22"/>
        </w:rPr>
        <w:t xml:space="preserve">Dostawa </w:t>
      </w:r>
      <w:r w:rsidR="007C1117" w:rsidRPr="00ED5EA5">
        <w:rPr>
          <w:b/>
          <w:bCs/>
          <w:i/>
          <w:sz w:val="22"/>
          <w:szCs w:val="22"/>
        </w:rPr>
        <w:t>sprzętu jednorazowego oraz wielorazowego użytku”</w:t>
      </w:r>
      <w:r w:rsidR="007C1117" w:rsidRPr="00ED5EA5">
        <w:rPr>
          <w:bCs/>
          <w:i/>
          <w:sz w:val="22"/>
          <w:szCs w:val="22"/>
        </w:rPr>
        <w:t xml:space="preserve">; </w:t>
      </w:r>
    </w:p>
    <w:p w:rsidR="007C1117" w:rsidRPr="00ED5EA5" w:rsidRDefault="00D078C0" w:rsidP="00D078C0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7C1117" w:rsidRPr="00ED5EA5">
        <w:rPr>
          <w:bCs/>
          <w:i/>
          <w:sz w:val="22"/>
          <w:szCs w:val="22"/>
        </w:rPr>
        <w:t>nr postępowania:</w:t>
      </w:r>
      <w:r w:rsidR="007C1117"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="007C1117" w:rsidRPr="00ED5EA5">
        <w:rPr>
          <w:b/>
          <w:i/>
          <w:sz w:val="22"/>
          <w:szCs w:val="22"/>
        </w:rPr>
        <w:t>/P/2023</w:t>
      </w:r>
    </w:p>
    <w:p w:rsidR="007C1117" w:rsidRDefault="007C1117" w:rsidP="007C1117">
      <w:pPr>
        <w:jc w:val="both"/>
        <w:rPr>
          <w:b/>
          <w:sz w:val="22"/>
          <w:szCs w:val="22"/>
        </w:rPr>
      </w:pPr>
    </w:p>
    <w:p w:rsidR="007C1117" w:rsidRDefault="007C1117" w:rsidP="007C1117">
      <w:pPr>
        <w:jc w:val="both"/>
        <w:rPr>
          <w:sz w:val="24"/>
          <w:szCs w:val="24"/>
        </w:rPr>
      </w:pPr>
    </w:p>
    <w:p w:rsidR="007C1117" w:rsidRPr="001566D5" w:rsidRDefault="007C1117" w:rsidP="007C1117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C1117" w:rsidRPr="00E935D6" w:rsidTr="00E931A8">
        <w:tc>
          <w:tcPr>
            <w:tcW w:w="9356" w:type="dxa"/>
            <w:shd w:val="clear" w:color="auto" w:fill="auto"/>
          </w:tcPr>
          <w:p w:rsidR="007C1117" w:rsidRDefault="007C1117" w:rsidP="00E931A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C1117" w:rsidRPr="007C1117" w:rsidRDefault="007C1117" w:rsidP="007C1117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C1117">
              <w:rPr>
                <w:sz w:val="24"/>
                <w:szCs w:val="24"/>
                <w:u w:val="single"/>
              </w:rPr>
              <w:t xml:space="preserve">Pakiet 48 </w:t>
            </w:r>
          </w:p>
          <w:p w:rsidR="007C1117" w:rsidRPr="007C1117" w:rsidRDefault="007C1117" w:rsidP="007C1117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7C1117">
              <w:rPr>
                <w:sz w:val="24"/>
                <w:szCs w:val="24"/>
              </w:rPr>
              <w:t xml:space="preserve">Czy Zamawiający dopuści łyżki metalowe z podstawą z tworzywa sztucznego, </w:t>
            </w:r>
            <w:r>
              <w:rPr>
                <w:sz w:val="24"/>
                <w:szCs w:val="24"/>
              </w:rPr>
              <w:t xml:space="preserve">                                </w:t>
            </w:r>
            <w:r w:rsidRPr="007C1117">
              <w:rPr>
                <w:sz w:val="24"/>
                <w:szCs w:val="24"/>
              </w:rPr>
              <w:t>z nieosłoniętym światłowodem doskonale doświetlające wnętrze jamy ustnej i gardła?</w:t>
            </w:r>
          </w:p>
          <w:p w:rsidR="007C1117" w:rsidRPr="00ED5EA5" w:rsidRDefault="007C1117" w:rsidP="00E931A8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ED5EA5">
              <w:rPr>
                <w:b/>
                <w:sz w:val="24"/>
                <w:szCs w:val="24"/>
              </w:rPr>
              <w:t>Odp.:</w:t>
            </w:r>
          </w:p>
          <w:p w:rsidR="007C1117" w:rsidRPr="00ED5EA5" w:rsidRDefault="009505B3" w:rsidP="00E931A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48 </w:t>
            </w:r>
            <w:r w:rsidRPr="007C1117">
              <w:rPr>
                <w:sz w:val="24"/>
                <w:szCs w:val="24"/>
              </w:rPr>
              <w:t xml:space="preserve">łyżki metalowe z podstawą z tworzywa sztucznego, </w:t>
            </w:r>
            <w:r>
              <w:rPr>
                <w:sz w:val="24"/>
                <w:szCs w:val="24"/>
              </w:rPr>
              <w:t xml:space="preserve">                                </w:t>
            </w:r>
            <w:r w:rsidRPr="007C1117">
              <w:rPr>
                <w:sz w:val="24"/>
                <w:szCs w:val="24"/>
              </w:rPr>
              <w:t>z nieosłoniętym światłowodem</w:t>
            </w:r>
            <w:r>
              <w:rPr>
                <w:sz w:val="24"/>
                <w:szCs w:val="24"/>
              </w:rPr>
              <w:t>.</w:t>
            </w:r>
          </w:p>
          <w:p w:rsidR="007C1117" w:rsidRPr="00B9663E" w:rsidRDefault="007C1117" w:rsidP="00E931A8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7C1117" w:rsidRDefault="007C1117" w:rsidP="007C1117">
      <w:pPr>
        <w:jc w:val="right"/>
        <w:rPr>
          <w:i/>
          <w:sz w:val="24"/>
          <w:szCs w:val="24"/>
        </w:rPr>
      </w:pPr>
    </w:p>
    <w:p w:rsidR="007C1117" w:rsidRDefault="007C1117" w:rsidP="007C1117">
      <w:pPr>
        <w:jc w:val="right"/>
        <w:rPr>
          <w:i/>
          <w:sz w:val="24"/>
          <w:szCs w:val="24"/>
        </w:rPr>
      </w:pPr>
    </w:p>
    <w:p w:rsidR="007C1117" w:rsidRPr="00E945D1" w:rsidRDefault="007C1117" w:rsidP="007C1117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7C1117" w:rsidRPr="00E945D1" w:rsidRDefault="007C1117" w:rsidP="007C1117">
      <w:pPr>
        <w:jc w:val="right"/>
        <w:rPr>
          <w:i/>
          <w:sz w:val="24"/>
          <w:szCs w:val="24"/>
        </w:rPr>
      </w:pPr>
    </w:p>
    <w:p w:rsidR="007C1117" w:rsidRPr="00E945D1" w:rsidRDefault="007C1117" w:rsidP="007C1117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7C1117" w:rsidRPr="00E935D6" w:rsidRDefault="007C1117" w:rsidP="007C1117">
      <w:pPr>
        <w:spacing w:after="120"/>
        <w:ind w:left="30" w:right="-72"/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p w:rsidR="007E7F28" w:rsidRDefault="007E7F2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E7F28" w:rsidRDefault="007E7F2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E7F28" w:rsidRDefault="007E7F2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E7F28" w:rsidRDefault="007E7F2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sectPr w:rsidR="006D4AB3" w:rsidRPr="00E935D6" w:rsidSect="007C1117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708" w:footer="52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FBC" w:rsidRDefault="00595FBC">
      <w:r>
        <w:separator/>
      </w:r>
    </w:p>
  </w:endnote>
  <w:endnote w:type="continuationSeparator" w:id="0">
    <w:p w:rsidR="00595FBC" w:rsidRDefault="00595F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305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3050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3050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42757" w:rsidRPr="00F4275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FBC" w:rsidRDefault="00595FBC">
      <w:r>
        <w:separator/>
      </w:r>
    </w:p>
  </w:footnote>
  <w:footnote w:type="continuationSeparator" w:id="0">
    <w:p w:rsidR="00595FBC" w:rsidRDefault="00595F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D7F2F"/>
    <w:multiLevelType w:val="hybridMultilevel"/>
    <w:tmpl w:val="954876D0"/>
    <w:lvl w:ilvl="0" w:tplc="90EE97D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B96606E"/>
    <w:multiLevelType w:val="hybridMultilevel"/>
    <w:tmpl w:val="956AA706"/>
    <w:lvl w:ilvl="0" w:tplc="DCB216B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03F39"/>
    <w:rsid w:val="00031374"/>
    <w:rsid w:val="000753B2"/>
    <w:rsid w:val="000A1097"/>
    <w:rsid w:val="000E2A8F"/>
    <w:rsid w:val="0012774F"/>
    <w:rsid w:val="00144B7A"/>
    <w:rsid w:val="0015240E"/>
    <w:rsid w:val="00180C6E"/>
    <w:rsid w:val="0029606A"/>
    <w:rsid w:val="004848F3"/>
    <w:rsid w:val="004A3D6F"/>
    <w:rsid w:val="004A75F2"/>
    <w:rsid w:val="005144A9"/>
    <w:rsid w:val="00520165"/>
    <w:rsid w:val="00557820"/>
    <w:rsid w:val="00595FBC"/>
    <w:rsid w:val="005B1B08"/>
    <w:rsid w:val="00600F71"/>
    <w:rsid w:val="00632C3C"/>
    <w:rsid w:val="00662BDB"/>
    <w:rsid w:val="00686304"/>
    <w:rsid w:val="006A5DF1"/>
    <w:rsid w:val="006B7198"/>
    <w:rsid w:val="006D4AB3"/>
    <w:rsid w:val="006F3B81"/>
    <w:rsid w:val="007C1117"/>
    <w:rsid w:val="007D7198"/>
    <w:rsid w:val="007E7F28"/>
    <w:rsid w:val="00864A4B"/>
    <w:rsid w:val="00870F9F"/>
    <w:rsid w:val="008804B6"/>
    <w:rsid w:val="00897AB0"/>
    <w:rsid w:val="008A3553"/>
    <w:rsid w:val="00903F39"/>
    <w:rsid w:val="009505B3"/>
    <w:rsid w:val="009A662C"/>
    <w:rsid w:val="00A5750F"/>
    <w:rsid w:val="00A905AC"/>
    <w:rsid w:val="00BA6584"/>
    <w:rsid w:val="00BE7BFD"/>
    <w:rsid w:val="00C370F2"/>
    <w:rsid w:val="00C44EEC"/>
    <w:rsid w:val="00D078C0"/>
    <w:rsid w:val="00D22FFA"/>
    <w:rsid w:val="00D8461B"/>
    <w:rsid w:val="00D915F2"/>
    <w:rsid w:val="00D940DF"/>
    <w:rsid w:val="00DF32E8"/>
    <w:rsid w:val="00DF53CA"/>
    <w:rsid w:val="00E21B49"/>
    <w:rsid w:val="00E2789F"/>
    <w:rsid w:val="00E30509"/>
    <w:rsid w:val="00E72428"/>
    <w:rsid w:val="00E74BC3"/>
    <w:rsid w:val="00E935D6"/>
    <w:rsid w:val="00EA14B3"/>
    <w:rsid w:val="00EA416E"/>
    <w:rsid w:val="00EF5E8E"/>
    <w:rsid w:val="00F4275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F5E8E"/>
  </w:style>
  <w:style w:type="paragraph" w:styleId="Nagwek1">
    <w:name w:val="heading 1"/>
    <w:basedOn w:val="Normalny"/>
    <w:next w:val="Normalny"/>
    <w:link w:val="Nagwek1Znak"/>
    <w:qFormat/>
    <w:rsid w:val="00EF5E8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F5E8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F5E8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F5E8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F5E8E"/>
  </w:style>
  <w:style w:type="paragraph" w:styleId="Tekstpodstawowywcity">
    <w:name w:val="Body Text Indent"/>
    <w:basedOn w:val="Normalny"/>
    <w:rsid w:val="00EF5E8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F5E8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F5E8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F5E8E"/>
    <w:rPr>
      <w:sz w:val="28"/>
    </w:rPr>
  </w:style>
  <w:style w:type="paragraph" w:styleId="Tekstpodstawowywcity3">
    <w:name w:val="Body Text Indent 3"/>
    <w:basedOn w:val="Normalny"/>
    <w:rsid w:val="00EF5E8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C111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7C11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2023-07-25T12:35:00Z</cp:lastPrinted>
  <dcterms:created xsi:type="dcterms:W3CDTF">2023-07-26T13:33:00Z</dcterms:created>
  <dcterms:modified xsi:type="dcterms:W3CDTF">2023-07-26T13:33:00Z</dcterms:modified>
</cp:coreProperties>
</file>