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9BA" w:rsidRPr="00DA2AC1" w:rsidRDefault="003669BA" w:rsidP="003669BA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3669BA" w:rsidRPr="00DA2AC1" w:rsidRDefault="003669BA" w:rsidP="003669BA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3669BA" w:rsidRPr="00DA2AC1" w:rsidRDefault="003669BA" w:rsidP="003669BA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3669BA" w:rsidRPr="00DA2AC1" w:rsidRDefault="003669BA" w:rsidP="003669BA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3669BA" w:rsidRPr="00DA2AC1" w:rsidRDefault="003669BA" w:rsidP="003669BA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C753CB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 w:rsidR="00E57130">
        <w:rPr>
          <w:sz w:val="24"/>
          <w:szCs w:val="24"/>
        </w:rPr>
        <w:t>2</w:t>
      </w:r>
      <w:r w:rsidR="00663F67">
        <w:rPr>
          <w:sz w:val="24"/>
          <w:szCs w:val="24"/>
        </w:rPr>
        <w:t>6</w:t>
      </w:r>
    </w:p>
    <w:p w:rsidR="003669BA" w:rsidRDefault="003669BA" w:rsidP="003669BA"/>
    <w:p w:rsidR="003669BA" w:rsidRPr="0030748E" w:rsidRDefault="003669BA" w:rsidP="003669BA"/>
    <w:p w:rsidR="003669BA" w:rsidRDefault="003669BA" w:rsidP="003669BA"/>
    <w:p w:rsidR="00FA7E62" w:rsidRPr="001566D5" w:rsidRDefault="00FA7E62" w:rsidP="003669BA"/>
    <w:p w:rsidR="003669BA" w:rsidRDefault="003669BA" w:rsidP="003669B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3669BA" w:rsidRDefault="003669BA" w:rsidP="003669B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3669BA" w:rsidRDefault="003669BA" w:rsidP="003669BA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3669BA" w:rsidRDefault="003669BA" w:rsidP="003669BA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E07032" w:rsidRDefault="00E07032" w:rsidP="003669BA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3669BA" w:rsidRDefault="003669BA" w:rsidP="003669B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3669BA" w:rsidRDefault="003669BA" w:rsidP="003669B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- 6</w:t>
      </w:r>
    </w:p>
    <w:p w:rsidR="003669BA" w:rsidRDefault="003669BA" w:rsidP="003669BA">
      <w:pPr>
        <w:jc w:val="both"/>
        <w:rPr>
          <w:i/>
          <w:sz w:val="22"/>
          <w:szCs w:val="22"/>
        </w:rPr>
      </w:pPr>
    </w:p>
    <w:p w:rsidR="003669BA" w:rsidRDefault="003669BA" w:rsidP="003669BA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>
        <w:rPr>
          <w:i/>
          <w:sz w:val="22"/>
          <w:szCs w:val="22"/>
        </w:rPr>
        <w:t xml:space="preserve"> pr</w:t>
      </w:r>
      <w:r w:rsidRPr="00406690">
        <w:rPr>
          <w:i/>
          <w:sz w:val="22"/>
          <w:szCs w:val="22"/>
        </w:rPr>
        <w:t xml:space="preserve">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3669BA" w:rsidRDefault="003669BA" w:rsidP="003669BA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>
        <w:rPr>
          <w:bCs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ED5EA5">
        <w:rPr>
          <w:b/>
          <w:bCs/>
          <w:i/>
          <w:sz w:val="22"/>
          <w:szCs w:val="22"/>
        </w:rPr>
        <w:t>sprzętu jednorazowego oraz wielorazowego użytku”</w:t>
      </w:r>
      <w:r w:rsidRPr="00ED5EA5">
        <w:rPr>
          <w:bCs/>
          <w:i/>
          <w:sz w:val="22"/>
          <w:szCs w:val="22"/>
        </w:rPr>
        <w:t xml:space="preserve">; </w:t>
      </w:r>
    </w:p>
    <w:p w:rsidR="003669BA" w:rsidRPr="00ED5EA5" w:rsidRDefault="003669BA" w:rsidP="003669BA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ED5EA5">
        <w:rPr>
          <w:b/>
          <w:i/>
          <w:sz w:val="22"/>
          <w:szCs w:val="22"/>
        </w:rPr>
        <w:t>/P/2023</w:t>
      </w:r>
    </w:p>
    <w:p w:rsidR="003669BA" w:rsidRDefault="003669BA" w:rsidP="003669BA">
      <w:pPr>
        <w:jc w:val="both"/>
        <w:rPr>
          <w:b/>
          <w:sz w:val="22"/>
          <w:szCs w:val="22"/>
        </w:rPr>
      </w:pPr>
    </w:p>
    <w:p w:rsidR="003669BA" w:rsidRDefault="003669BA" w:rsidP="003669BA">
      <w:pPr>
        <w:jc w:val="both"/>
        <w:rPr>
          <w:sz w:val="24"/>
          <w:szCs w:val="24"/>
        </w:rPr>
      </w:pPr>
    </w:p>
    <w:p w:rsidR="003669BA" w:rsidRPr="001566D5" w:rsidRDefault="003669BA" w:rsidP="003669BA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572"/>
      </w:tblGrid>
      <w:tr w:rsidR="003669BA" w:rsidRPr="00BB4543" w:rsidTr="00FD5D2A">
        <w:tc>
          <w:tcPr>
            <w:tcW w:w="9356" w:type="dxa"/>
            <w:shd w:val="clear" w:color="auto" w:fill="auto"/>
          </w:tcPr>
          <w:p w:rsidR="003669BA" w:rsidRPr="00BB4543" w:rsidRDefault="003669BA" w:rsidP="00FD5D2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tbl>
            <w:tblPr>
              <w:tblW w:w="9356" w:type="dxa"/>
              <w:tblLook w:val="04A0"/>
            </w:tblPr>
            <w:tblGrid>
              <w:gridCol w:w="9356"/>
            </w:tblGrid>
            <w:tr w:rsidR="003669BA" w:rsidRPr="00BB4543" w:rsidTr="00FD5D2A">
              <w:tc>
                <w:tcPr>
                  <w:tcW w:w="9356" w:type="dxa"/>
                  <w:shd w:val="clear" w:color="auto" w:fill="auto"/>
                </w:tcPr>
                <w:p w:rsidR="003669BA" w:rsidRPr="00E07032" w:rsidRDefault="003669BA" w:rsidP="003669BA">
                  <w:pPr>
                    <w:spacing w:after="120"/>
                    <w:ind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E07032">
                    <w:rPr>
                      <w:sz w:val="24"/>
                      <w:szCs w:val="24"/>
                      <w:u w:val="single"/>
                    </w:rPr>
                    <w:t xml:space="preserve">Pakiet 34, pozycja 1 </w:t>
                  </w:r>
                </w:p>
                <w:p w:rsidR="003669BA" w:rsidRPr="00E07032" w:rsidRDefault="003669BA" w:rsidP="00E07032">
                  <w:pPr>
                    <w:ind w:right="-74"/>
                    <w:jc w:val="both"/>
                    <w:rPr>
                      <w:sz w:val="24"/>
                      <w:szCs w:val="24"/>
                    </w:rPr>
                  </w:pPr>
                  <w:r w:rsidRPr="00E07032">
                    <w:rPr>
                      <w:sz w:val="24"/>
                      <w:szCs w:val="24"/>
                    </w:rPr>
                    <w:t xml:space="preserve">1. Czy Zamawiający dopuści rozmiar 17 cm x 24 cm? </w:t>
                  </w:r>
                </w:p>
                <w:p w:rsidR="003669BA" w:rsidRPr="00E07032" w:rsidRDefault="00E07032" w:rsidP="00E07032">
                  <w:pPr>
                    <w:ind w:left="30" w:right="-74"/>
                    <w:jc w:val="both"/>
                    <w:rPr>
                      <w:b/>
                      <w:sz w:val="24"/>
                      <w:szCs w:val="24"/>
                    </w:rPr>
                  </w:pPr>
                  <w:r w:rsidRPr="00E07032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E07032" w:rsidRPr="00E07032" w:rsidRDefault="00797C6E" w:rsidP="003669BA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Zamawiający</w:t>
                  </w:r>
                  <w:r w:rsidR="00C753CB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 xml:space="preserve">dopuszcza w Pakiecie nr 34 poz. 1 </w:t>
                  </w:r>
                  <w:r w:rsidRPr="00E07032">
                    <w:rPr>
                      <w:sz w:val="24"/>
                      <w:szCs w:val="24"/>
                    </w:rPr>
                    <w:t xml:space="preserve">rozmiar 17 cm x 24 </w:t>
                  </w:r>
                  <w:proofErr w:type="spellStart"/>
                  <w:r w:rsidRPr="00E07032">
                    <w:rPr>
                      <w:sz w:val="24"/>
                      <w:szCs w:val="24"/>
                    </w:rPr>
                    <w:t>cm</w:t>
                  </w:r>
                  <w:proofErr w:type="spellEnd"/>
                  <w:r>
                    <w:rPr>
                      <w:sz w:val="24"/>
                      <w:szCs w:val="24"/>
                    </w:rPr>
                    <w:t>.</w:t>
                  </w:r>
                </w:p>
                <w:p w:rsidR="003669BA" w:rsidRPr="00E07032" w:rsidRDefault="003669BA" w:rsidP="003669BA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</w:rPr>
                  </w:pPr>
                </w:p>
                <w:p w:rsidR="003669BA" w:rsidRPr="00E07032" w:rsidRDefault="003669BA" w:rsidP="003669BA">
                  <w:pPr>
                    <w:spacing w:after="120"/>
                    <w:ind w:left="30" w:right="-72"/>
                    <w:jc w:val="both"/>
                    <w:rPr>
                      <w:sz w:val="24"/>
                      <w:szCs w:val="24"/>
                      <w:u w:val="single"/>
                    </w:rPr>
                  </w:pPr>
                  <w:r w:rsidRPr="00E07032">
                    <w:rPr>
                      <w:sz w:val="24"/>
                      <w:szCs w:val="24"/>
                      <w:u w:val="single"/>
                    </w:rPr>
                    <w:t xml:space="preserve">Pakiet 34, pozycja 1 </w:t>
                  </w:r>
                </w:p>
                <w:p w:rsidR="003669BA" w:rsidRDefault="00E07032" w:rsidP="00E07032">
                  <w:pPr>
                    <w:ind w:left="351" w:right="-74" w:hanging="323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2. </w:t>
                  </w:r>
                  <w:r w:rsidR="003669BA" w:rsidRPr="00E07032">
                    <w:rPr>
                      <w:sz w:val="24"/>
                      <w:szCs w:val="24"/>
                    </w:rPr>
                    <w:t xml:space="preserve">Prosimy Zamawiającego o potwierdzenie, że poprzez sprecyzowanie parametru grubości myjki tj. ok. 5 mm Zamawiający ma na myśli myjki o gramaturze minimum 100g/m2 </w:t>
                  </w:r>
                  <w:r>
                    <w:rPr>
                      <w:sz w:val="24"/>
                      <w:szCs w:val="24"/>
                    </w:rPr>
                    <w:t xml:space="preserve">                     </w:t>
                  </w:r>
                  <w:r w:rsidR="003669BA" w:rsidRPr="00E07032">
                    <w:rPr>
                      <w:sz w:val="24"/>
                      <w:szCs w:val="24"/>
                    </w:rPr>
                    <w:t>z każdej strony? Tylko myjki o takiej gramaturze spełniają parametr grubości wymagany przez Zamawiającego.</w:t>
                  </w:r>
                </w:p>
                <w:p w:rsidR="00E07032" w:rsidRDefault="00E07032" w:rsidP="00E07032">
                  <w:pPr>
                    <w:ind w:left="351" w:right="-74" w:hanging="323"/>
                    <w:jc w:val="both"/>
                    <w:rPr>
                      <w:b/>
                      <w:sz w:val="24"/>
                      <w:szCs w:val="24"/>
                    </w:rPr>
                  </w:pPr>
                  <w:r w:rsidRPr="00E07032">
                    <w:rPr>
                      <w:b/>
                      <w:sz w:val="24"/>
                      <w:szCs w:val="24"/>
                    </w:rPr>
                    <w:t>Odp.:</w:t>
                  </w:r>
                </w:p>
                <w:p w:rsidR="00797C6E" w:rsidRPr="00797C6E" w:rsidRDefault="00797C6E" w:rsidP="00E07032">
                  <w:pPr>
                    <w:ind w:left="351" w:right="-74" w:hanging="323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Zamawiają</w:t>
                  </w:r>
                  <w:r w:rsidRPr="00797C6E">
                    <w:rPr>
                      <w:sz w:val="24"/>
                      <w:szCs w:val="24"/>
                    </w:rPr>
                    <w:t xml:space="preserve">cy </w:t>
                  </w:r>
                  <w:r w:rsidR="000E5B08">
                    <w:rPr>
                      <w:sz w:val="24"/>
                      <w:szCs w:val="24"/>
                    </w:rPr>
                    <w:t xml:space="preserve">dopuszcza w Pakiecie nr 34 poz. 1 </w:t>
                  </w:r>
                  <w:r w:rsidR="000E5B08" w:rsidRPr="00E07032">
                    <w:rPr>
                      <w:sz w:val="24"/>
                      <w:szCs w:val="24"/>
                    </w:rPr>
                    <w:t>myjki o gramaturze minimum 100g/m2</w:t>
                  </w:r>
                  <w:r w:rsidR="000E5B08">
                    <w:rPr>
                      <w:sz w:val="24"/>
                      <w:szCs w:val="24"/>
                    </w:rPr>
                    <w:t>.</w:t>
                  </w:r>
                  <w:r w:rsidR="000E5B08" w:rsidRPr="00E07032">
                    <w:rPr>
                      <w:sz w:val="24"/>
                      <w:szCs w:val="24"/>
                    </w:rPr>
                    <w:t xml:space="preserve"> </w:t>
                  </w:r>
                  <w:r w:rsidR="000E5B08">
                    <w:rPr>
                      <w:sz w:val="24"/>
                      <w:szCs w:val="24"/>
                    </w:rPr>
                    <w:t xml:space="preserve">                     </w:t>
                  </w:r>
                </w:p>
                <w:p w:rsidR="003669BA" w:rsidRPr="00BB4543" w:rsidRDefault="003669BA" w:rsidP="003669BA">
                  <w:pPr>
                    <w:ind w:left="30" w:right="-74"/>
                    <w:jc w:val="both"/>
                    <w:rPr>
                      <w:sz w:val="24"/>
                      <w:szCs w:val="24"/>
                      <w:highlight w:val="darkGray"/>
                    </w:rPr>
                  </w:pPr>
                </w:p>
              </w:tc>
            </w:tr>
          </w:tbl>
          <w:p w:rsidR="003669BA" w:rsidRPr="00BB4543" w:rsidRDefault="003669BA" w:rsidP="00FD5D2A">
            <w:pPr>
              <w:jc w:val="both"/>
              <w:rPr>
                <w:sz w:val="24"/>
                <w:szCs w:val="24"/>
              </w:rPr>
            </w:pPr>
          </w:p>
          <w:p w:rsidR="003669BA" w:rsidRPr="00BB4543" w:rsidRDefault="003669BA" w:rsidP="00FD5D2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3669BA" w:rsidRPr="00BB4543" w:rsidRDefault="003669BA" w:rsidP="003669BA">
      <w:pPr>
        <w:jc w:val="right"/>
        <w:rPr>
          <w:i/>
          <w:sz w:val="24"/>
          <w:szCs w:val="24"/>
        </w:rPr>
      </w:pPr>
      <w:r w:rsidRPr="00BB4543">
        <w:rPr>
          <w:i/>
          <w:sz w:val="24"/>
          <w:szCs w:val="24"/>
        </w:rPr>
        <w:t xml:space="preserve">Zamawiający </w:t>
      </w:r>
    </w:p>
    <w:p w:rsidR="003669BA" w:rsidRPr="00BB4543" w:rsidRDefault="003669BA" w:rsidP="003669BA">
      <w:pPr>
        <w:jc w:val="right"/>
        <w:rPr>
          <w:i/>
          <w:sz w:val="24"/>
          <w:szCs w:val="24"/>
        </w:rPr>
      </w:pPr>
    </w:p>
    <w:p w:rsidR="003669BA" w:rsidRPr="00BB4543" w:rsidRDefault="003669BA" w:rsidP="003669BA">
      <w:pPr>
        <w:jc w:val="right"/>
        <w:rPr>
          <w:i/>
          <w:sz w:val="24"/>
          <w:szCs w:val="24"/>
        </w:rPr>
      </w:pPr>
      <w:r w:rsidRPr="00BB4543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3669BA" w:rsidRPr="00BB4543" w:rsidTr="00FD5D2A">
        <w:tc>
          <w:tcPr>
            <w:tcW w:w="9356" w:type="dxa"/>
            <w:shd w:val="clear" w:color="auto" w:fill="auto"/>
          </w:tcPr>
          <w:p w:rsidR="003669BA" w:rsidRPr="00BB4543" w:rsidRDefault="003669BA" w:rsidP="00FD5D2A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BB4543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BB4543">
              <w:rPr>
                <w:i/>
                <w:sz w:val="24"/>
                <w:szCs w:val="24"/>
              </w:rPr>
              <w:t>Trzebinczyk</w:t>
            </w:r>
            <w:proofErr w:type="spellEnd"/>
            <w:r w:rsidRPr="00BB4543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3669BA" w:rsidRPr="00BB4543" w:rsidRDefault="003669BA" w:rsidP="003669BA">
      <w:pPr>
        <w:jc w:val="both"/>
        <w:rPr>
          <w:sz w:val="24"/>
          <w:szCs w:val="24"/>
        </w:rPr>
      </w:pPr>
    </w:p>
    <w:p w:rsidR="003669BA" w:rsidRPr="00BB4543" w:rsidRDefault="003669BA" w:rsidP="003669BA">
      <w:pPr>
        <w:spacing w:after="240"/>
        <w:jc w:val="right"/>
        <w:rPr>
          <w:sz w:val="24"/>
          <w:szCs w:val="24"/>
        </w:rPr>
      </w:pPr>
    </w:p>
    <w:p w:rsidR="00421007" w:rsidRDefault="00421007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421007" w:rsidSect="00E07032">
      <w:footerReference w:type="even" r:id="rId7"/>
      <w:footerReference w:type="default" r:id="rId8"/>
      <w:footerReference w:type="first" r:id="rId9"/>
      <w:pgSz w:w="11906" w:h="16838" w:code="9"/>
      <w:pgMar w:top="851" w:right="1418" w:bottom="1418" w:left="1418" w:header="708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2D0" w:rsidRDefault="005442D0">
      <w:r>
        <w:separator/>
      </w:r>
    </w:p>
  </w:endnote>
  <w:endnote w:type="continuationSeparator" w:id="0">
    <w:p w:rsidR="005442D0" w:rsidRDefault="005442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D6B7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D6B7A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D6B7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63F67" w:rsidRPr="00663F67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2D0" w:rsidRDefault="005442D0">
      <w:r>
        <w:separator/>
      </w:r>
    </w:p>
  </w:footnote>
  <w:footnote w:type="continuationSeparator" w:id="0">
    <w:p w:rsidR="005442D0" w:rsidRDefault="005442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CDE0A32"/>
    <w:multiLevelType w:val="hybridMultilevel"/>
    <w:tmpl w:val="7B669D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D4E97"/>
    <w:rsid w:val="00031374"/>
    <w:rsid w:val="000A1097"/>
    <w:rsid w:val="000E2A8F"/>
    <w:rsid w:val="000E5051"/>
    <w:rsid w:val="000E5B08"/>
    <w:rsid w:val="0012774F"/>
    <w:rsid w:val="00144B7A"/>
    <w:rsid w:val="00180C6E"/>
    <w:rsid w:val="0029606A"/>
    <w:rsid w:val="002D3530"/>
    <w:rsid w:val="002D4E97"/>
    <w:rsid w:val="003669BA"/>
    <w:rsid w:val="00421007"/>
    <w:rsid w:val="004848F3"/>
    <w:rsid w:val="004A75F2"/>
    <w:rsid w:val="005144A9"/>
    <w:rsid w:val="00520165"/>
    <w:rsid w:val="005442D0"/>
    <w:rsid w:val="005B1B08"/>
    <w:rsid w:val="0062106F"/>
    <w:rsid w:val="00632C3C"/>
    <w:rsid w:val="00662BDB"/>
    <w:rsid w:val="00663F67"/>
    <w:rsid w:val="006A5DF1"/>
    <w:rsid w:val="006B7198"/>
    <w:rsid w:val="006D4AB3"/>
    <w:rsid w:val="006E511D"/>
    <w:rsid w:val="006F3B81"/>
    <w:rsid w:val="00797C6E"/>
    <w:rsid w:val="007D7198"/>
    <w:rsid w:val="00864A4B"/>
    <w:rsid w:val="00870F9F"/>
    <w:rsid w:val="008804B6"/>
    <w:rsid w:val="00897AB0"/>
    <w:rsid w:val="008A3553"/>
    <w:rsid w:val="0094612D"/>
    <w:rsid w:val="009D6B7A"/>
    <w:rsid w:val="00A905AC"/>
    <w:rsid w:val="00AD3223"/>
    <w:rsid w:val="00BA6584"/>
    <w:rsid w:val="00BE7BFD"/>
    <w:rsid w:val="00C0372E"/>
    <w:rsid w:val="00C370F2"/>
    <w:rsid w:val="00C44EEC"/>
    <w:rsid w:val="00C753CB"/>
    <w:rsid w:val="00D22FFA"/>
    <w:rsid w:val="00D8461B"/>
    <w:rsid w:val="00D915F2"/>
    <w:rsid w:val="00DF32E8"/>
    <w:rsid w:val="00DF53CA"/>
    <w:rsid w:val="00E07032"/>
    <w:rsid w:val="00E21B49"/>
    <w:rsid w:val="00E2789F"/>
    <w:rsid w:val="00E57130"/>
    <w:rsid w:val="00E72428"/>
    <w:rsid w:val="00E74BC3"/>
    <w:rsid w:val="00E935D6"/>
    <w:rsid w:val="00EA14B3"/>
    <w:rsid w:val="00EA416E"/>
    <w:rsid w:val="00FA7E62"/>
    <w:rsid w:val="00FB333A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D3530"/>
  </w:style>
  <w:style w:type="paragraph" w:styleId="Nagwek1">
    <w:name w:val="heading 1"/>
    <w:basedOn w:val="Normalny"/>
    <w:next w:val="Normalny"/>
    <w:link w:val="Nagwek1Znak"/>
    <w:qFormat/>
    <w:rsid w:val="002D353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D353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D353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D353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D3530"/>
  </w:style>
  <w:style w:type="paragraph" w:styleId="Tekstpodstawowywcity">
    <w:name w:val="Body Text Indent"/>
    <w:basedOn w:val="Normalny"/>
    <w:rsid w:val="002D353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D353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D353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D3530"/>
    <w:rPr>
      <w:sz w:val="28"/>
    </w:rPr>
  </w:style>
  <w:style w:type="paragraph" w:styleId="Tekstpodstawowywcity3">
    <w:name w:val="Body Text Indent 3"/>
    <w:basedOn w:val="Normalny"/>
    <w:rsid w:val="002D353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3669BA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3669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2023-07-25T13:46:00Z</cp:lastPrinted>
  <dcterms:created xsi:type="dcterms:W3CDTF">2023-07-26T13:34:00Z</dcterms:created>
  <dcterms:modified xsi:type="dcterms:W3CDTF">2023-07-26T13:34:00Z</dcterms:modified>
</cp:coreProperties>
</file>