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150" w:rsidRPr="00DA2AC1" w:rsidRDefault="007B0150" w:rsidP="007B015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7B0150" w:rsidRPr="00DA2AC1" w:rsidRDefault="007B0150" w:rsidP="007B0150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7B0150" w:rsidRPr="00DA2AC1" w:rsidRDefault="007B0150" w:rsidP="007B015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7B0150" w:rsidRPr="00DA2AC1" w:rsidRDefault="007B0150" w:rsidP="007B015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B0150" w:rsidRPr="00DA2AC1" w:rsidRDefault="007B0150" w:rsidP="007B0150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E0534C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7E66A8">
        <w:rPr>
          <w:sz w:val="24"/>
          <w:szCs w:val="24"/>
        </w:rPr>
        <w:t>2</w:t>
      </w:r>
      <w:r w:rsidR="00056203">
        <w:rPr>
          <w:sz w:val="24"/>
          <w:szCs w:val="24"/>
        </w:rPr>
        <w:t>6</w:t>
      </w:r>
    </w:p>
    <w:p w:rsidR="007B0150" w:rsidRDefault="007B0150" w:rsidP="007B0150"/>
    <w:p w:rsidR="007B0150" w:rsidRDefault="007B0150" w:rsidP="007B0150"/>
    <w:p w:rsidR="003940C9" w:rsidRPr="0030748E" w:rsidRDefault="003940C9" w:rsidP="007B0150"/>
    <w:p w:rsidR="007B0150" w:rsidRPr="001566D5" w:rsidRDefault="007B0150" w:rsidP="007B0150"/>
    <w:p w:rsidR="007B0150" w:rsidRDefault="007B0150" w:rsidP="007B015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7B0150" w:rsidRDefault="007B0150" w:rsidP="007B015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7B0150" w:rsidRDefault="007B0150" w:rsidP="007B0150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7B0150" w:rsidRDefault="007B0150" w:rsidP="007B0150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7B0150" w:rsidRDefault="007B0150" w:rsidP="007B0150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7B0150" w:rsidRDefault="007B0150" w:rsidP="007B015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7B0150" w:rsidRDefault="007B0150" w:rsidP="007B015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- 7</w:t>
      </w:r>
    </w:p>
    <w:p w:rsidR="007B0150" w:rsidRDefault="007B0150" w:rsidP="007B0150">
      <w:pPr>
        <w:jc w:val="both"/>
        <w:rPr>
          <w:i/>
          <w:sz w:val="22"/>
          <w:szCs w:val="22"/>
        </w:rPr>
      </w:pPr>
    </w:p>
    <w:p w:rsidR="007B0150" w:rsidRDefault="007B0150" w:rsidP="007B0150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7B0150" w:rsidRDefault="007B0150" w:rsidP="007B0150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7B0150" w:rsidRPr="00ED5EA5" w:rsidRDefault="007B0150" w:rsidP="007B0150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7B0150" w:rsidRDefault="007B0150" w:rsidP="007B0150">
      <w:pPr>
        <w:jc w:val="both"/>
        <w:rPr>
          <w:b/>
          <w:sz w:val="22"/>
          <w:szCs w:val="22"/>
        </w:rPr>
      </w:pPr>
    </w:p>
    <w:p w:rsidR="007B0150" w:rsidRDefault="007B0150" w:rsidP="007B0150">
      <w:pPr>
        <w:jc w:val="both"/>
        <w:rPr>
          <w:sz w:val="24"/>
          <w:szCs w:val="24"/>
        </w:rPr>
      </w:pPr>
    </w:p>
    <w:p w:rsidR="007B0150" w:rsidRPr="001566D5" w:rsidRDefault="007B0150" w:rsidP="007B0150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572"/>
      </w:tblGrid>
      <w:tr w:rsidR="007B0150" w:rsidRPr="007B0150" w:rsidTr="00C14F1F">
        <w:tc>
          <w:tcPr>
            <w:tcW w:w="9356" w:type="dxa"/>
            <w:shd w:val="clear" w:color="auto" w:fill="auto"/>
          </w:tcPr>
          <w:p w:rsidR="007B0150" w:rsidRPr="007B0150" w:rsidRDefault="007B0150" w:rsidP="00C14F1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tbl>
            <w:tblPr>
              <w:tblW w:w="9356" w:type="dxa"/>
              <w:tblLook w:val="04A0"/>
            </w:tblPr>
            <w:tblGrid>
              <w:gridCol w:w="9356"/>
            </w:tblGrid>
            <w:tr w:rsidR="007B0150" w:rsidRPr="007B0150" w:rsidTr="00C14F1F">
              <w:tc>
                <w:tcPr>
                  <w:tcW w:w="9356" w:type="dxa"/>
                  <w:shd w:val="clear" w:color="auto" w:fill="auto"/>
                </w:tcPr>
                <w:p w:rsidR="007B0150" w:rsidRPr="007B0150" w:rsidRDefault="007B0150" w:rsidP="007B0150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7B0150">
                    <w:rPr>
                      <w:sz w:val="24"/>
                      <w:szCs w:val="24"/>
                      <w:u w:val="single"/>
                    </w:rPr>
                    <w:t>Pakiet 18 poz. 1, 2, 3</w:t>
                  </w:r>
                </w:p>
                <w:p w:rsidR="007B0150" w:rsidRPr="007B0150" w:rsidRDefault="007B0150" w:rsidP="007B0150">
                  <w:pPr>
                    <w:numPr>
                      <w:ilvl w:val="0"/>
                      <w:numId w:val="8"/>
                    </w:numPr>
                    <w:ind w:right="-74"/>
                    <w:jc w:val="both"/>
                    <w:rPr>
                      <w:sz w:val="24"/>
                      <w:szCs w:val="24"/>
                    </w:rPr>
                  </w:pPr>
                  <w:r w:rsidRPr="007B0150">
                    <w:rPr>
                      <w:sz w:val="24"/>
                      <w:szCs w:val="24"/>
                    </w:rPr>
                    <w:t>Zwracamy się z prośbą do Zamawiającego o dopuszczenie w ww. pozycji ceny jednostkowej dla opakowania zawierającego 50 sztuk elektrod, albo podanie ceny jednostkowej za sztukę z dokładnością do czterech miejsc po przecinku? Ceny jednostkowe elektrod są bardzo niskie, proponowane rozwiązanie dałoby wykonawcom możliwość zaoferowania korzystniejszej ceny łącznej.</w:t>
                  </w:r>
                </w:p>
                <w:p w:rsidR="007B0150" w:rsidRPr="007B0150" w:rsidRDefault="007B0150" w:rsidP="007B0150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B0150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7B0150" w:rsidRPr="007B0150" w:rsidRDefault="00E0534C" w:rsidP="007B0150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18 poz. 1, 2, 3 </w:t>
                  </w:r>
                  <w:r w:rsidRPr="007B0150">
                    <w:rPr>
                      <w:sz w:val="24"/>
                      <w:szCs w:val="24"/>
                    </w:rPr>
                    <w:t>ceny jednostkowe dla opakowania zawierającego 50 sztuk elektrod</w:t>
                  </w:r>
                  <w:r>
                    <w:rPr>
                      <w:sz w:val="24"/>
                      <w:szCs w:val="24"/>
                    </w:rPr>
                    <w:t xml:space="preserve"> z odpowiednim przeliczeniem ilości.</w:t>
                  </w:r>
                </w:p>
                <w:p w:rsidR="00E0534C" w:rsidRDefault="00E0534C" w:rsidP="00E0534C">
                  <w:pPr>
                    <w:ind w:left="28" w:right="-74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7B0150" w:rsidRPr="007B0150" w:rsidRDefault="007B0150" w:rsidP="007B0150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7B0150">
                    <w:rPr>
                      <w:sz w:val="24"/>
                      <w:szCs w:val="24"/>
                      <w:u w:val="single"/>
                    </w:rPr>
                    <w:t>Pakiet 18 poz. 2</w:t>
                  </w:r>
                </w:p>
                <w:p w:rsidR="007B0150" w:rsidRPr="007B0150" w:rsidRDefault="007B0150" w:rsidP="000E4FE4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7B0150">
                    <w:rPr>
                      <w:sz w:val="24"/>
                      <w:szCs w:val="24"/>
                    </w:rPr>
                    <w:t>2. Zwracamy się do Zamawiającego z prośbą o dopuszczenie elektrod EKG o 30mm x 44mm.</w:t>
                  </w:r>
                </w:p>
                <w:p w:rsidR="007B0150" w:rsidRPr="007B0150" w:rsidRDefault="007B0150" w:rsidP="000E4FE4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B0150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7B0150" w:rsidRPr="007B0150" w:rsidRDefault="00382CD2" w:rsidP="007B0150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nie dopuszcza </w:t>
                  </w:r>
                  <w:r w:rsidRPr="007B0150">
                    <w:rPr>
                      <w:sz w:val="24"/>
                      <w:szCs w:val="24"/>
                    </w:rPr>
                    <w:t xml:space="preserve">elektrod EKG </w:t>
                  </w:r>
                  <w:r w:rsidR="00056203">
                    <w:rPr>
                      <w:sz w:val="24"/>
                      <w:szCs w:val="24"/>
                    </w:rPr>
                    <w:t>w rozmiarze</w:t>
                  </w:r>
                  <w:r w:rsidRPr="007B0150">
                    <w:rPr>
                      <w:sz w:val="24"/>
                      <w:szCs w:val="24"/>
                    </w:rPr>
                    <w:t xml:space="preserve"> 30mm x 44mm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382CD2" w:rsidRDefault="00382CD2" w:rsidP="00382CD2">
                  <w:pPr>
                    <w:ind w:left="28" w:right="-74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7B0150" w:rsidRPr="000E4FE4" w:rsidRDefault="007B0150" w:rsidP="007B0150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0E4FE4">
                    <w:rPr>
                      <w:sz w:val="24"/>
                      <w:szCs w:val="24"/>
                      <w:u w:val="single"/>
                    </w:rPr>
                    <w:t>Pakiet 18 poz. 2</w:t>
                  </w:r>
                </w:p>
                <w:p w:rsidR="007B0150" w:rsidRPr="007B0150" w:rsidRDefault="007B0150" w:rsidP="000E4FE4">
                  <w:pPr>
                    <w:ind w:left="28" w:right="-72"/>
                    <w:jc w:val="both"/>
                    <w:rPr>
                      <w:sz w:val="24"/>
                      <w:szCs w:val="24"/>
                    </w:rPr>
                  </w:pPr>
                  <w:r w:rsidRPr="007B0150">
                    <w:rPr>
                      <w:sz w:val="24"/>
                      <w:szCs w:val="24"/>
                    </w:rPr>
                    <w:t>3. Zwracamy się do Zamawiającego z prośbą o dopuszczenie elektrod EKG o 36mm x 40mm.</w:t>
                  </w:r>
                </w:p>
                <w:p w:rsidR="007B0150" w:rsidRPr="007B0150" w:rsidRDefault="007B0150" w:rsidP="000E4FE4">
                  <w:pPr>
                    <w:ind w:left="28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B0150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7B0150" w:rsidRPr="007B0150" w:rsidRDefault="00382CD2" w:rsidP="007B0150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w Pakiecie nr 18 poz. 2 </w:t>
                  </w:r>
                  <w:r w:rsidRPr="007B0150">
                    <w:rPr>
                      <w:sz w:val="24"/>
                      <w:szCs w:val="24"/>
                    </w:rPr>
                    <w:t>elektrod</w:t>
                  </w:r>
                  <w:r>
                    <w:rPr>
                      <w:sz w:val="24"/>
                      <w:szCs w:val="24"/>
                    </w:rPr>
                    <w:t>y</w:t>
                  </w:r>
                  <w:r w:rsidRPr="007B0150">
                    <w:rPr>
                      <w:sz w:val="24"/>
                      <w:szCs w:val="24"/>
                    </w:rPr>
                    <w:t xml:space="preserve"> EKG </w:t>
                  </w:r>
                  <w:r w:rsidR="003216FC">
                    <w:rPr>
                      <w:sz w:val="24"/>
                      <w:szCs w:val="24"/>
                    </w:rPr>
                    <w:t>w rozmiarze</w:t>
                  </w:r>
                  <w:r w:rsidRPr="007B0150">
                    <w:rPr>
                      <w:sz w:val="24"/>
                      <w:szCs w:val="24"/>
                    </w:rPr>
                    <w:t xml:space="preserve"> 36mm x 40mm.</w:t>
                  </w:r>
                </w:p>
                <w:p w:rsidR="00382CD2" w:rsidRDefault="00382CD2" w:rsidP="00382CD2">
                  <w:pPr>
                    <w:ind w:left="28" w:right="-74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7B0150" w:rsidRPr="000E4FE4" w:rsidRDefault="007B0150" w:rsidP="007B0150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0E4FE4">
                    <w:rPr>
                      <w:sz w:val="24"/>
                      <w:szCs w:val="24"/>
                      <w:u w:val="single"/>
                    </w:rPr>
                    <w:t>Pakiet 18 poz. 9</w:t>
                  </w:r>
                </w:p>
                <w:p w:rsidR="007B0150" w:rsidRPr="007B0150" w:rsidRDefault="000E4FE4" w:rsidP="000E4FE4">
                  <w:pPr>
                    <w:ind w:left="210" w:right="-72" w:hanging="210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4. </w:t>
                  </w:r>
                  <w:r w:rsidR="007B0150" w:rsidRPr="007B0150">
                    <w:rPr>
                      <w:sz w:val="24"/>
                      <w:szCs w:val="24"/>
                    </w:rPr>
                    <w:t>Prosimy o dopuszczenie papieru 50mm na 30 metrów z przeliczeniem wymaganych ilości na 11 szt.</w:t>
                  </w:r>
                </w:p>
                <w:p w:rsidR="003216FC" w:rsidRDefault="003216FC" w:rsidP="000E4FE4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7B0150" w:rsidRDefault="007B0150" w:rsidP="000E4FE4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B0150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3216FC" w:rsidRPr="007B0150" w:rsidRDefault="003216FC" w:rsidP="003216FC">
                  <w:pPr>
                    <w:ind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dopuszcza w Pakiecie nr 18 poz. 9</w:t>
                  </w:r>
                  <w:r w:rsidRPr="007B0150">
                    <w:rPr>
                      <w:sz w:val="24"/>
                      <w:szCs w:val="24"/>
                    </w:rPr>
                    <w:t xml:space="preserve"> papier 50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7B0150">
                    <w:rPr>
                      <w:sz w:val="24"/>
                      <w:szCs w:val="24"/>
                    </w:rPr>
                    <w:t xml:space="preserve">mm na 30 </w:t>
                  </w:r>
                  <w:r>
                    <w:rPr>
                      <w:sz w:val="24"/>
                      <w:szCs w:val="24"/>
                    </w:rPr>
                    <w:t xml:space="preserve">metrów z przeliczeniem </w:t>
                  </w:r>
                  <w:r w:rsidRPr="007B0150">
                    <w:rPr>
                      <w:sz w:val="24"/>
                      <w:szCs w:val="24"/>
                    </w:rPr>
                    <w:t>wymaganych ilości na 11 szt.</w:t>
                  </w:r>
                </w:p>
                <w:p w:rsidR="000E4FE4" w:rsidRDefault="000E4FE4" w:rsidP="007B0150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7B0150" w:rsidRPr="000E4FE4" w:rsidRDefault="007B0150" w:rsidP="007B0150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0E4FE4">
                    <w:rPr>
                      <w:sz w:val="24"/>
                      <w:szCs w:val="24"/>
                      <w:u w:val="single"/>
                    </w:rPr>
                    <w:t>Pakiet 18 poz. 10</w:t>
                  </w:r>
                </w:p>
                <w:p w:rsidR="007B0150" w:rsidRPr="007B0150" w:rsidRDefault="000E4FE4" w:rsidP="000E4FE4">
                  <w:pPr>
                    <w:ind w:left="210" w:right="-72" w:hanging="180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5. </w:t>
                  </w:r>
                  <w:r w:rsidR="007B0150" w:rsidRPr="007B0150">
                    <w:rPr>
                      <w:sz w:val="24"/>
                      <w:szCs w:val="24"/>
                    </w:rPr>
                    <w:t>Prosimy o podanie rozmiaru wymaganego papieru oraz o wskazanie czy powyższy papier ma być w kratkę czy gładki?</w:t>
                  </w:r>
                </w:p>
                <w:p w:rsidR="007B0150" w:rsidRPr="007B0150" w:rsidRDefault="007B0150" w:rsidP="000E4FE4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B0150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6B0E77" w:rsidRDefault="00A044C7" w:rsidP="006B0E77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Zamawiający dopuszcza papier </w:t>
                  </w:r>
                  <w:r w:rsidRPr="007B0150">
                    <w:rPr>
                      <w:sz w:val="24"/>
                      <w:szCs w:val="24"/>
                    </w:rPr>
                    <w:t xml:space="preserve">w kratkę </w:t>
                  </w:r>
                  <w:r>
                    <w:rPr>
                      <w:sz w:val="24"/>
                      <w:szCs w:val="24"/>
                    </w:rPr>
                    <w:t>lub</w:t>
                  </w:r>
                  <w:r w:rsidRPr="007B0150">
                    <w:rPr>
                      <w:sz w:val="24"/>
                      <w:szCs w:val="24"/>
                    </w:rPr>
                    <w:t xml:space="preserve"> gładki</w:t>
                  </w:r>
                  <w:r>
                    <w:rPr>
                      <w:sz w:val="24"/>
                      <w:szCs w:val="24"/>
                    </w:rPr>
                    <w:t>.</w:t>
                  </w:r>
                  <w:r w:rsidR="006B0E77">
                    <w:rPr>
                      <w:sz w:val="24"/>
                      <w:szCs w:val="24"/>
                    </w:rPr>
                    <w:t xml:space="preserve"> Zamawiający wymaga pa</w:t>
                  </w:r>
                  <w:r w:rsidR="006B0E77" w:rsidRPr="00B73FCD">
                    <w:rPr>
                      <w:sz w:val="24"/>
                      <w:szCs w:val="24"/>
                    </w:rPr>
                    <w:t>pier</w:t>
                  </w:r>
                  <w:r w:rsidR="006B0E77">
                    <w:rPr>
                      <w:sz w:val="24"/>
                      <w:szCs w:val="24"/>
                    </w:rPr>
                    <w:t>u</w:t>
                  </w:r>
                  <w:r w:rsidR="006B0E77" w:rsidRPr="00B73FCD">
                    <w:rPr>
                      <w:sz w:val="24"/>
                      <w:szCs w:val="24"/>
                    </w:rPr>
                    <w:t xml:space="preserve"> </w:t>
                  </w:r>
                  <w:r w:rsidR="006B0E77">
                    <w:rPr>
                      <w:sz w:val="24"/>
                      <w:szCs w:val="24"/>
                    </w:rPr>
                    <w:t xml:space="preserve">                           </w:t>
                  </w:r>
                  <w:r w:rsidR="006B0E77" w:rsidRPr="00B73FCD">
                    <w:rPr>
                      <w:sz w:val="24"/>
                      <w:szCs w:val="24"/>
                    </w:rPr>
                    <w:t>w rozm</w:t>
                  </w:r>
                  <w:r w:rsidR="006B0E77">
                    <w:rPr>
                      <w:sz w:val="24"/>
                      <w:szCs w:val="24"/>
                    </w:rPr>
                    <w:t xml:space="preserve">iarze 57 mm </w:t>
                  </w:r>
                  <w:r w:rsidR="006B0E77" w:rsidRPr="00B73FCD">
                    <w:rPr>
                      <w:sz w:val="24"/>
                      <w:szCs w:val="24"/>
                    </w:rPr>
                    <w:t>x</w:t>
                  </w:r>
                  <w:r w:rsidR="006B0E77">
                    <w:rPr>
                      <w:sz w:val="24"/>
                      <w:szCs w:val="24"/>
                    </w:rPr>
                    <w:t xml:space="preserve"> 20 </w:t>
                  </w:r>
                  <w:r w:rsidR="006B0E77" w:rsidRPr="00B73FCD">
                    <w:rPr>
                      <w:sz w:val="24"/>
                      <w:szCs w:val="24"/>
                    </w:rPr>
                    <w:t>m</w:t>
                  </w:r>
                  <w:r w:rsidR="006B0E77">
                    <w:rPr>
                      <w:sz w:val="24"/>
                      <w:szCs w:val="24"/>
                    </w:rPr>
                    <w:t>.</w:t>
                  </w:r>
                </w:p>
                <w:p w:rsidR="006B0E77" w:rsidRDefault="006B0E77" w:rsidP="006B0E77">
                  <w:pPr>
                    <w:ind w:left="28" w:right="-74"/>
                    <w:jc w:val="both"/>
                    <w:rPr>
                      <w:sz w:val="24"/>
                      <w:szCs w:val="24"/>
                      <w:u w:val="single"/>
                    </w:rPr>
                  </w:pPr>
                </w:p>
                <w:p w:rsidR="007B0150" w:rsidRPr="000E4FE4" w:rsidRDefault="007B0150" w:rsidP="007B0150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0E4FE4">
                    <w:rPr>
                      <w:sz w:val="24"/>
                      <w:szCs w:val="24"/>
                      <w:u w:val="single"/>
                    </w:rPr>
                    <w:t>Projekt umowy - par.2 ust. 5</w:t>
                  </w:r>
                </w:p>
                <w:p w:rsidR="007B0150" w:rsidRPr="007B0150" w:rsidRDefault="000E4FE4" w:rsidP="000E4FE4">
                  <w:pPr>
                    <w:ind w:left="352" w:right="-72" w:hanging="3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6. </w:t>
                  </w:r>
                  <w:r w:rsidR="007B0150" w:rsidRPr="007B0150">
                    <w:rPr>
                      <w:sz w:val="24"/>
                      <w:szCs w:val="24"/>
                    </w:rPr>
                    <w:t>Prosimy o wykreślnie z projektu umowy par. 2 ust. 5. Niedopuszczalne jest wymaganie od Wykonawcy, aby był przygotowany na zmianę ilości poszczególnych pozycji towaru, czyli przedmiotu zamówienia (a tym samym zmianę umowy), w sposób zależny jedynie od woli Zamawiającego.</w:t>
                  </w:r>
                </w:p>
                <w:p w:rsidR="007B0150" w:rsidRDefault="007B0150" w:rsidP="000E4FE4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B0150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3216FC" w:rsidRPr="003216FC" w:rsidRDefault="003216FC" w:rsidP="000E4FE4">
                  <w:pPr>
                    <w:ind w:left="30" w:right="-74"/>
                    <w:jc w:val="both"/>
                    <w:rPr>
                      <w:sz w:val="24"/>
                      <w:szCs w:val="24"/>
                    </w:rPr>
                  </w:pPr>
                  <w:r w:rsidRPr="003216FC">
                    <w:rPr>
                      <w:sz w:val="24"/>
                      <w:szCs w:val="24"/>
                    </w:rPr>
                    <w:t xml:space="preserve">Zamawiający </w:t>
                  </w:r>
                  <w:r w:rsidR="00A044C7">
                    <w:rPr>
                      <w:sz w:val="24"/>
                      <w:szCs w:val="24"/>
                    </w:rPr>
                    <w:t>nie zmienia pierwotnego zapisu §2 Projektu umowy.</w:t>
                  </w:r>
                </w:p>
                <w:p w:rsidR="007B0150" w:rsidRPr="007B0150" w:rsidRDefault="007B0150" w:rsidP="007B0150">
                  <w:pPr>
                    <w:ind w:left="351" w:right="-74" w:hanging="323"/>
                    <w:jc w:val="both"/>
                    <w:rPr>
                      <w:sz w:val="24"/>
                      <w:szCs w:val="24"/>
                      <w:highlight w:val="darkGray"/>
                    </w:rPr>
                  </w:pPr>
                </w:p>
              </w:tc>
            </w:tr>
          </w:tbl>
          <w:p w:rsidR="007B0150" w:rsidRPr="007B0150" w:rsidRDefault="007B0150" w:rsidP="00C14F1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7B0150" w:rsidRPr="007B0150" w:rsidRDefault="007B0150" w:rsidP="007B0150">
      <w:pPr>
        <w:jc w:val="right"/>
        <w:rPr>
          <w:i/>
          <w:sz w:val="24"/>
          <w:szCs w:val="24"/>
        </w:rPr>
      </w:pPr>
    </w:p>
    <w:p w:rsidR="007B0150" w:rsidRPr="007B0150" w:rsidRDefault="007B0150" w:rsidP="007B0150">
      <w:pPr>
        <w:jc w:val="right"/>
        <w:rPr>
          <w:i/>
          <w:sz w:val="24"/>
          <w:szCs w:val="24"/>
        </w:rPr>
      </w:pPr>
    </w:p>
    <w:p w:rsidR="007B0150" w:rsidRPr="007B0150" w:rsidRDefault="007B0150" w:rsidP="007B0150">
      <w:pPr>
        <w:jc w:val="right"/>
        <w:rPr>
          <w:i/>
          <w:sz w:val="24"/>
          <w:szCs w:val="24"/>
        </w:rPr>
      </w:pPr>
    </w:p>
    <w:p w:rsidR="007B0150" w:rsidRPr="007B0150" w:rsidRDefault="007B0150" w:rsidP="007B0150">
      <w:pPr>
        <w:jc w:val="right"/>
        <w:rPr>
          <w:i/>
          <w:sz w:val="24"/>
          <w:szCs w:val="24"/>
        </w:rPr>
      </w:pPr>
      <w:r w:rsidRPr="007B0150">
        <w:rPr>
          <w:i/>
          <w:sz w:val="24"/>
          <w:szCs w:val="24"/>
        </w:rPr>
        <w:t xml:space="preserve">Zamawiający </w:t>
      </w:r>
    </w:p>
    <w:p w:rsidR="007B0150" w:rsidRPr="007B0150" w:rsidRDefault="007B0150" w:rsidP="007B0150">
      <w:pPr>
        <w:jc w:val="right"/>
        <w:rPr>
          <w:i/>
          <w:sz w:val="24"/>
          <w:szCs w:val="24"/>
        </w:rPr>
      </w:pPr>
    </w:p>
    <w:p w:rsidR="007B0150" w:rsidRPr="007B0150" w:rsidRDefault="007B0150" w:rsidP="007B0150">
      <w:pPr>
        <w:jc w:val="right"/>
        <w:rPr>
          <w:i/>
          <w:sz w:val="24"/>
          <w:szCs w:val="24"/>
        </w:rPr>
      </w:pPr>
      <w:r w:rsidRPr="007B0150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B0150" w:rsidRPr="007B0150" w:rsidTr="00C14F1F">
        <w:tc>
          <w:tcPr>
            <w:tcW w:w="9356" w:type="dxa"/>
            <w:shd w:val="clear" w:color="auto" w:fill="auto"/>
          </w:tcPr>
          <w:p w:rsidR="007B0150" w:rsidRPr="007B0150" w:rsidRDefault="007B0150" w:rsidP="00C14F1F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7B0150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7B0150">
              <w:rPr>
                <w:i/>
                <w:sz w:val="24"/>
                <w:szCs w:val="24"/>
              </w:rPr>
              <w:t>Trzebinczyk</w:t>
            </w:r>
            <w:proofErr w:type="spellEnd"/>
            <w:r w:rsidRPr="007B0150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7B0150" w:rsidRPr="007B0150" w:rsidRDefault="007B0150" w:rsidP="007B0150">
      <w:pPr>
        <w:jc w:val="both"/>
        <w:rPr>
          <w:sz w:val="24"/>
          <w:szCs w:val="24"/>
        </w:rPr>
      </w:pPr>
    </w:p>
    <w:p w:rsidR="007B0150" w:rsidRPr="007B0150" w:rsidRDefault="007B0150" w:rsidP="007B0150">
      <w:pPr>
        <w:spacing w:after="240"/>
        <w:jc w:val="right"/>
        <w:rPr>
          <w:sz w:val="24"/>
          <w:szCs w:val="24"/>
        </w:rPr>
      </w:pPr>
    </w:p>
    <w:p w:rsidR="007B0150" w:rsidRPr="007B0150" w:rsidRDefault="007B0150" w:rsidP="007B0150">
      <w:pPr>
        <w:spacing w:after="240"/>
        <w:jc w:val="right"/>
        <w:rPr>
          <w:sz w:val="24"/>
          <w:szCs w:val="24"/>
        </w:rPr>
      </w:pPr>
    </w:p>
    <w:p w:rsidR="00972315" w:rsidRPr="007B0150" w:rsidRDefault="00972315" w:rsidP="006A5DF1">
      <w:pPr>
        <w:spacing w:after="240"/>
        <w:jc w:val="right"/>
        <w:rPr>
          <w:sz w:val="24"/>
          <w:szCs w:val="24"/>
        </w:rPr>
      </w:pPr>
    </w:p>
    <w:p w:rsidR="00972315" w:rsidRPr="007B0150" w:rsidRDefault="00972315" w:rsidP="006A5DF1">
      <w:pPr>
        <w:spacing w:after="240"/>
        <w:jc w:val="right"/>
        <w:rPr>
          <w:sz w:val="24"/>
          <w:szCs w:val="24"/>
        </w:rPr>
      </w:pPr>
    </w:p>
    <w:p w:rsidR="00972315" w:rsidRPr="007B0150" w:rsidRDefault="00972315" w:rsidP="006A5DF1">
      <w:pPr>
        <w:spacing w:after="240"/>
        <w:jc w:val="right"/>
        <w:rPr>
          <w:sz w:val="24"/>
          <w:szCs w:val="24"/>
        </w:rPr>
      </w:pPr>
    </w:p>
    <w:p w:rsidR="00972315" w:rsidRPr="007B0150" w:rsidRDefault="00972315" w:rsidP="006A5DF1">
      <w:pPr>
        <w:spacing w:after="240"/>
        <w:jc w:val="right"/>
        <w:rPr>
          <w:sz w:val="24"/>
          <w:szCs w:val="24"/>
        </w:rPr>
      </w:pPr>
    </w:p>
    <w:p w:rsidR="00972315" w:rsidRPr="007B0150" w:rsidRDefault="00972315" w:rsidP="006A5DF1">
      <w:pPr>
        <w:spacing w:after="240"/>
        <w:jc w:val="right"/>
        <w:rPr>
          <w:sz w:val="24"/>
          <w:szCs w:val="24"/>
        </w:rPr>
      </w:pPr>
    </w:p>
    <w:sectPr w:rsidR="00972315" w:rsidRPr="007B0150" w:rsidSect="000E4FE4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617" w:rsidRDefault="00B24617">
      <w:r>
        <w:separator/>
      </w:r>
    </w:p>
  </w:endnote>
  <w:endnote w:type="continuationSeparator" w:id="0">
    <w:p w:rsidR="00B24617" w:rsidRDefault="00B246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F52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F522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F522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940C9" w:rsidRPr="003940C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617" w:rsidRDefault="00B24617">
      <w:r>
        <w:separator/>
      </w:r>
    </w:p>
  </w:footnote>
  <w:footnote w:type="continuationSeparator" w:id="0">
    <w:p w:rsidR="00B24617" w:rsidRDefault="00B246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9BE0760"/>
    <w:multiLevelType w:val="hybridMultilevel"/>
    <w:tmpl w:val="0E20378E"/>
    <w:lvl w:ilvl="0" w:tplc="657EEB9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10C8A"/>
    <w:rsid w:val="00031374"/>
    <w:rsid w:val="00056203"/>
    <w:rsid w:val="000A1097"/>
    <w:rsid w:val="000B44D8"/>
    <w:rsid w:val="000E2A8F"/>
    <w:rsid w:val="000E4FE4"/>
    <w:rsid w:val="00110C8A"/>
    <w:rsid w:val="0012774F"/>
    <w:rsid w:val="00144B7A"/>
    <w:rsid w:val="00180C6E"/>
    <w:rsid w:val="0029606A"/>
    <w:rsid w:val="003216FC"/>
    <w:rsid w:val="00382CD2"/>
    <w:rsid w:val="003940C9"/>
    <w:rsid w:val="004848F3"/>
    <w:rsid w:val="004A75F2"/>
    <w:rsid w:val="005144A9"/>
    <w:rsid w:val="00520165"/>
    <w:rsid w:val="005B1B08"/>
    <w:rsid w:val="00632C3C"/>
    <w:rsid w:val="00662BDB"/>
    <w:rsid w:val="006A5DF1"/>
    <w:rsid w:val="006B0E77"/>
    <w:rsid w:val="006B7198"/>
    <w:rsid w:val="006D4AB3"/>
    <w:rsid w:val="006F3B81"/>
    <w:rsid w:val="007B0150"/>
    <w:rsid w:val="007D7198"/>
    <w:rsid w:val="007E66A8"/>
    <w:rsid w:val="00854508"/>
    <w:rsid w:val="00864A4B"/>
    <w:rsid w:val="00870F9F"/>
    <w:rsid w:val="008804B6"/>
    <w:rsid w:val="00897AB0"/>
    <w:rsid w:val="008A3553"/>
    <w:rsid w:val="00972315"/>
    <w:rsid w:val="00972E38"/>
    <w:rsid w:val="00A044C7"/>
    <w:rsid w:val="00A46293"/>
    <w:rsid w:val="00A477FA"/>
    <w:rsid w:val="00A905AC"/>
    <w:rsid w:val="00B24617"/>
    <w:rsid w:val="00BA6584"/>
    <w:rsid w:val="00BE7BFD"/>
    <w:rsid w:val="00C145EB"/>
    <w:rsid w:val="00C370F2"/>
    <w:rsid w:val="00C44EEC"/>
    <w:rsid w:val="00D22FFA"/>
    <w:rsid w:val="00D8461B"/>
    <w:rsid w:val="00D915F2"/>
    <w:rsid w:val="00DF32E8"/>
    <w:rsid w:val="00DF53CA"/>
    <w:rsid w:val="00E0534C"/>
    <w:rsid w:val="00E21B49"/>
    <w:rsid w:val="00E2789F"/>
    <w:rsid w:val="00E476E1"/>
    <w:rsid w:val="00E72428"/>
    <w:rsid w:val="00E74BC3"/>
    <w:rsid w:val="00E935D6"/>
    <w:rsid w:val="00EA14B3"/>
    <w:rsid w:val="00EA416E"/>
    <w:rsid w:val="00EF522F"/>
    <w:rsid w:val="00F376F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46293"/>
  </w:style>
  <w:style w:type="paragraph" w:styleId="Nagwek1">
    <w:name w:val="heading 1"/>
    <w:basedOn w:val="Normalny"/>
    <w:next w:val="Normalny"/>
    <w:link w:val="Nagwek1Znak"/>
    <w:qFormat/>
    <w:rsid w:val="00A4629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4629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4629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4629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46293"/>
  </w:style>
  <w:style w:type="paragraph" w:styleId="Tekstpodstawowywcity">
    <w:name w:val="Body Text Indent"/>
    <w:basedOn w:val="Normalny"/>
    <w:rsid w:val="00A4629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4629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4629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46293"/>
    <w:rPr>
      <w:sz w:val="28"/>
    </w:rPr>
  </w:style>
  <w:style w:type="paragraph" w:styleId="Tekstpodstawowywcity3">
    <w:name w:val="Body Text Indent 3"/>
    <w:basedOn w:val="Normalny"/>
    <w:rsid w:val="00A4629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B015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7B01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2023-07-25T13:54:00Z</cp:lastPrinted>
  <dcterms:created xsi:type="dcterms:W3CDTF">2023-07-26T13:34:00Z</dcterms:created>
  <dcterms:modified xsi:type="dcterms:W3CDTF">2023-07-26T13:34:00Z</dcterms:modified>
</cp:coreProperties>
</file>