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E9A" w:rsidRPr="00DA2AC1" w:rsidRDefault="00475E9A" w:rsidP="00475E9A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475E9A" w:rsidRPr="00DA2AC1" w:rsidRDefault="00475E9A" w:rsidP="00475E9A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475E9A" w:rsidRPr="00DA2AC1" w:rsidRDefault="00475E9A" w:rsidP="00475E9A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475E9A" w:rsidRPr="00DA2AC1" w:rsidRDefault="00475E9A" w:rsidP="00475E9A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475E9A" w:rsidRPr="00DA2AC1" w:rsidRDefault="00475E9A" w:rsidP="00475E9A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14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9F69F7">
        <w:rPr>
          <w:sz w:val="24"/>
          <w:szCs w:val="24"/>
        </w:rPr>
        <w:t>7</w:t>
      </w:r>
      <w:r w:rsidRPr="00DA2AC1">
        <w:rPr>
          <w:sz w:val="24"/>
          <w:szCs w:val="24"/>
        </w:rPr>
        <w:t>-</w:t>
      </w:r>
      <w:r w:rsidR="00085E01">
        <w:rPr>
          <w:sz w:val="24"/>
          <w:szCs w:val="24"/>
        </w:rPr>
        <w:t>2</w:t>
      </w:r>
      <w:r w:rsidR="00335057">
        <w:rPr>
          <w:sz w:val="24"/>
          <w:szCs w:val="24"/>
        </w:rPr>
        <w:t>6</w:t>
      </w:r>
    </w:p>
    <w:p w:rsidR="00475E9A" w:rsidRDefault="00475E9A" w:rsidP="00475E9A"/>
    <w:p w:rsidR="00475E9A" w:rsidRPr="0030748E" w:rsidRDefault="00475E9A" w:rsidP="00475E9A"/>
    <w:p w:rsidR="00475E9A" w:rsidRPr="001566D5" w:rsidRDefault="00475E9A" w:rsidP="00475E9A"/>
    <w:p w:rsidR="00475E9A" w:rsidRDefault="00475E9A" w:rsidP="00475E9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475E9A" w:rsidRDefault="00475E9A" w:rsidP="00475E9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475E9A" w:rsidRDefault="00475E9A" w:rsidP="00475E9A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</w:p>
    <w:p w:rsidR="00475E9A" w:rsidRDefault="00475E9A" w:rsidP="00475E9A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</w:p>
    <w:p w:rsidR="00475E9A" w:rsidRDefault="00475E9A" w:rsidP="00475E9A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475E9A" w:rsidRDefault="00475E9A" w:rsidP="00475E9A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- 12</w:t>
      </w:r>
    </w:p>
    <w:p w:rsidR="00475E9A" w:rsidRDefault="00475E9A" w:rsidP="00475E9A">
      <w:pPr>
        <w:jc w:val="both"/>
        <w:rPr>
          <w:i/>
          <w:sz w:val="22"/>
          <w:szCs w:val="22"/>
        </w:rPr>
      </w:pPr>
    </w:p>
    <w:p w:rsidR="00475E9A" w:rsidRDefault="00475E9A" w:rsidP="00475E9A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>postępowania o udzielenie zamówienia publicznego,</w:t>
      </w:r>
      <w:r>
        <w:rPr>
          <w:i/>
          <w:sz w:val="22"/>
          <w:szCs w:val="22"/>
        </w:rPr>
        <w:t xml:space="preserve"> pr</w:t>
      </w:r>
      <w:r w:rsidRPr="00406690">
        <w:rPr>
          <w:i/>
          <w:sz w:val="22"/>
          <w:szCs w:val="22"/>
        </w:rPr>
        <w:t xml:space="preserve">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</w:p>
    <w:p w:rsidR="00475E9A" w:rsidRDefault="00475E9A" w:rsidP="00475E9A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>
        <w:rPr>
          <w:bCs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044ACC">
        <w:rPr>
          <w:b/>
          <w:bCs/>
          <w:i/>
          <w:sz w:val="22"/>
          <w:szCs w:val="22"/>
        </w:rPr>
        <w:t xml:space="preserve">Dostawa </w:t>
      </w:r>
      <w:r w:rsidRPr="00ED5EA5">
        <w:rPr>
          <w:b/>
          <w:bCs/>
          <w:i/>
          <w:sz w:val="22"/>
          <w:szCs w:val="22"/>
        </w:rPr>
        <w:t>sprzętu jednorazowego oraz wielorazowego użytku”</w:t>
      </w:r>
      <w:r w:rsidRPr="00ED5EA5">
        <w:rPr>
          <w:bCs/>
          <w:i/>
          <w:sz w:val="22"/>
          <w:szCs w:val="22"/>
        </w:rPr>
        <w:t xml:space="preserve">; </w:t>
      </w:r>
    </w:p>
    <w:p w:rsidR="00475E9A" w:rsidRPr="00ED5EA5" w:rsidRDefault="00475E9A" w:rsidP="00475E9A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AZP/1</w:t>
      </w:r>
      <w:r>
        <w:rPr>
          <w:b/>
          <w:i/>
          <w:sz w:val="22"/>
          <w:szCs w:val="22"/>
        </w:rPr>
        <w:t>4</w:t>
      </w:r>
      <w:r w:rsidRPr="00ED5EA5">
        <w:rPr>
          <w:b/>
          <w:i/>
          <w:sz w:val="22"/>
          <w:szCs w:val="22"/>
        </w:rPr>
        <w:t>/P/2023</w:t>
      </w:r>
    </w:p>
    <w:p w:rsidR="00475E9A" w:rsidRDefault="00475E9A" w:rsidP="00475E9A">
      <w:pPr>
        <w:jc w:val="both"/>
        <w:rPr>
          <w:b/>
          <w:sz w:val="22"/>
          <w:szCs w:val="22"/>
        </w:rPr>
      </w:pPr>
    </w:p>
    <w:p w:rsidR="00475E9A" w:rsidRDefault="00475E9A" w:rsidP="00475E9A">
      <w:pPr>
        <w:jc w:val="both"/>
        <w:rPr>
          <w:sz w:val="24"/>
          <w:szCs w:val="24"/>
        </w:rPr>
      </w:pPr>
    </w:p>
    <w:p w:rsidR="00475E9A" w:rsidRPr="001566D5" w:rsidRDefault="00475E9A" w:rsidP="00475E9A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3A18D2" w:rsidRPr="00475E9A" w:rsidTr="000307AF">
        <w:tc>
          <w:tcPr>
            <w:tcW w:w="9356" w:type="dxa"/>
            <w:shd w:val="clear" w:color="auto" w:fill="auto"/>
          </w:tcPr>
          <w:p w:rsidR="003A18D2" w:rsidRPr="00475E9A" w:rsidRDefault="003A18D2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75E9A">
              <w:rPr>
                <w:sz w:val="24"/>
                <w:szCs w:val="24"/>
                <w:u w:val="single"/>
              </w:rPr>
              <w:t>Dotyczy zapisów SWZ</w:t>
            </w:r>
            <w:r w:rsidRPr="00475E9A">
              <w:rPr>
                <w:sz w:val="24"/>
                <w:szCs w:val="24"/>
              </w:rPr>
              <w:t xml:space="preserve">: </w:t>
            </w:r>
          </w:p>
          <w:p w:rsidR="003A18D2" w:rsidRPr="00475E9A" w:rsidRDefault="003A18D2" w:rsidP="00475E9A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475E9A">
              <w:rPr>
                <w:sz w:val="24"/>
                <w:szCs w:val="24"/>
              </w:rPr>
              <w:t>Czy Zamawiający wymaga, aby Oferent posiadał certyfikat systemu zarządzania jakością ISO 9001:2015 dotyczący sprzedaży wyposażenia i sprzętu medycznego, sprzedaży materiałów eksploatacyjnych i środków do sterylizacji? Zamawiający zyskuje pewność, że oferowane wyroby produkowane są zgodnie z obowiązującymi wymaganiami i normami.</w:t>
            </w:r>
          </w:p>
          <w:p w:rsidR="003A18D2" w:rsidRPr="00475E9A" w:rsidRDefault="00475E9A" w:rsidP="00475E9A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475E9A">
              <w:rPr>
                <w:b/>
                <w:sz w:val="24"/>
                <w:szCs w:val="24"/>
              </w:rPr>
              <w:t>Odp.:</w:t>
            </w:r>
          </w:p>
          <w:p w:rsidR="00475E9A" w:rsidRDefault="009F69F7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dopuszcza, </w:t>
            </w:r>
            <w:r w:rsidRPr="00475E9A">
              <w:rPr>
                <w:sz w:val="24"/>
                <w:szCs w:val="24"/>
              </w:rPr>
              <w:t>aby Oferent posiadał certyfikat systemu zarządzania jakością ISO 9001:2015 dotyczący sprzedaży wyposażenia i sprzętu medycznego, sprzedaży materiałów eksploatacyjnych i środków do sterylizacji</w:t>
            </w:r>
            <w:r>
              <w:rPr>
                <w:sz w:val="24"/>
                <w:szCs w:val="24"/>
              </w:rPr>
              <w:t>.</w:t>
            </w:r>
          </w:p>
          <w:p w:rsidR="009F69F7" w:rsidRPr="00475E9A" w:rsidRDefault="009F69F7" w:rsidP="009F69F7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3A18D2" w:rsidRPr="00475E9A" w:rsidRDefault="003A18D2" w:rsidP="00475E9A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475E9A">
              <w:rPr>
                <w:sz w:val="24"/>
                <w:szCs w:val="24"/>
              </w:rPr>
              <w:t xml:space="preserve">Czy Zamawiający wymaga, aby Oferent posiadał certyfikat systemu zarządzania jakością PN-EN ISO 13485:2016-04 dotyczący produkcji i dystrybucji opakowań, testów oraz wyrobów pomocniczych do kontroli procesów sterylizacji, mycia i dezynfekcji? Zamawiający zyskuje pewność, że oferowane wyroby produkowane są zgodnie </w:t>
            </w:r>
            <w:r w:rsidR="00475E9A">
              <w:rPr>
                <w:sz w:val="24"/>
                <w:szCs w:val="24"/>
              </w:rPr>
              <w:t xml:space="preserve">                       </w:t>
            </w:r>
            <w:r w:rsidRPr="00475E9A">
              <w:rPr>
                <w:sz w:val="24"/>
                <w:szCs w:val="24"/>
              </w:rPr>
              <w:t>z obowiązującymi wymaganiami i normami.</w:t>
            </w:r>
          </w:p>
          <w:p w:rsidR="003A18D2" w:rsidRPr="00475E9A" w:rsidRDefault="00475E9A" w:rsidP="00475E9A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475E9A">
              <w:rPr>
                <w:b/>
                <w:sz w:val="24"/>
                <w:szCs w:val="24"/>
              </w:rPr>
              <w:t>Odp.:</w:t>
            </w:r>
          </w:p>
          <w:p w:rsidR="00475E9A" w:rsidRDefault="009F69F7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dopuszcza, </w:t>
            </w:r>
            <w:r w:rsidRPr="00475E9A">
              <w:rPr>
                <w:sz w:val="24"/>
                <w:szCs w:val="24"/>
              </w:rPr>
              <w:t>aby Oferent posiadał certyfikat systemu zarządzania jakością PN-EN ISO 13485:2016-04 dotyczący produkcji i dystrybucji opakowań, testów oraz wyrobów pomocniczych do kontroli procesów sterylizacji, mycia i dezynfekcji</w:t>
            </w:r>
            <w:r>
              <w:rPr>
                <w:sz w:val="24"/>
                <w:szCs w:val="24"/>
              </w:rPr>
              <w:t>.</w:t>
            </w:r>
          </w:p>
          <w:p w:rsidR="009F69F7" w:rsidRPr="00475E9A" w:rsidRDefault="009F69F7" w:rsidP="009F69F7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3A18D2" w:rsidRPr="00475E9A" w:rsidRDefault="003A18D2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F69F7">
              <w:rPr>
                <w:sz w:val="24"/>
                <w:szCs w:val="24"/>
                <w:u w:val="single"/>
              </w:rPr>
              <w:t>Dotyczy Parametry Techniczne</w:t>
            </w:r>
            <w:r w:rsidRPr="00475E9A">
              <w:rPr>
                <w:sz w:val="24"/>
                <w:szCs w:val="24"/>
              </w:rPr>
              <w:t>:</w:t>
            </w:r>
          </w:p>
          <w:p w:rsidR="003A18D2" w:rsidRPr="00475E9A" w:rsidRDefault="003A18D2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75E9A">
              <w:rPr>
                <w:sz w:val="24"/>
                <w:szCs w:val="24"/>
                <w:u w:val="single"/>
              </w:rPr>
              <w:t>Pakiet 82 ; zad. 1 a-i</w:t>
            </w:r>
          </w:p>
          <w:p w:rsidR="003A18D2" w:rsidRPr="00475E9A" w:rsidRDefault="003A18D2" w:rsidP="00475E9A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475E9A">
              <w:rPr>
                <w:sz w:val="24"/>
                <w:szCs w:val="24"/>
              </w:rPr>
              <w:t>Czy Zamawiający wymaga, aby na rękawach znajdowała się informacja o kolorze wskaźników przed i po sterylizacji w języku polskim? Takie rozwiązanie minimalizuje pomyłkę interpretacyjną podczas odczytywania wyników testu.</w:t>
            </w:r>
          </w:p>
          <w:p w:rsidR="00475E9A" w:rsidRPr="00475E9A" w:rsidRDefault="00475E9A" w:rsidP="00475E9A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475E9A">
              <w:rPr>
                <w:b/>
                <w:sz w:val="24"/>
                <w:szCs w:val="24"/>
              </w:rPr>
              <w:t>Odp.:</w:t>
            </w:r>
          </w:p>
          <w:p w:rsidR="003A18D2" w:rsidRDefault="009F69F7" w:rsidP="00475E9A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82 poz. 1 a-i</w:t>
            </w:r>
            <w:r w:rsidR="003E31AB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, </w:t>
            </w:r>
            <w:r w:rsidRPr="00475E9A">
              <w:rPr>
                <w:sz w:val="24"/>
                <w:szCs w:val="24"/>
              </w:rPr>
              <w:t>aby na rękawach znajdowała się informacja o kolorze wskaźników przed i po sterylizacji w języku polskim</w:t>
            </w:r>
            <w:r>
              <w:rPr>
                <w:sz w:val="24"/>
                <w:szCs w:val="24"/>
              </w:rPr>
              <w:t>.</w:t>
            </w:r>
          </w:p>
          <w:p w:rsidR="009F69F7" w:rsidRDefault="009F69F7" w:rsidP="00475E9A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3A18D2" w:rsidRDefault="003A18D2" w:rsidP="008E0FEE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475E9A">
              <w:rPr>
                <w:sz w:val="24"/>
                <w:szCs w:val="24"/>
              </w:rPr>
              <w:t>Czy w celu wykluczenia wielokrotnego użycia opakowań Zamawiający wymaga, aby na rękawach umieszczony był piktogram przekreślonej liczby 2, który informuje o tym, iż zaoferowane opakowanie jest jednorazowego użytku?</w:t>
            </w:r>
          </w:p>
          <w:p w:rsidR="00475E9A" w:rsidRPr="00475E9A" w:rsidRDefault="00475E9A" w:rsidP="008E0FEE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475E9A">
              <w:rPr>
                <w:b/>
                <w:sz w:val="24"/>
                <w:szCs w:val="24"/>
              </w:rPr>
              <w:t>Odp.:</w:t>
            </w:r>
          </w:p>
          <w:p w:rsidR="00475E9A" w:rsidRPr="00475E9A" w:rsidRDefault="008E0FEE" w:rsidP="008E0FEE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82 poz. 1 a-i</w:t>
            </w:r>
            <w:r w:rsidR="003E31AB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,</w:t>
            </w:r>
            <w:r w:rsidRPr="00475E9A">
              <w:rPr>
                <w:sz w:val="24"/>
                <w:szCs w:val="24"/>
              </w:rPr>
              <w:t xml:space="preserve"> aby na rękawach umieszczony był piktogram przekreślonej liczby 2</w:t>
            </w:r>
            <w:r>
              <w:rPr>
                <w:sz w:val="24"/>
                <w:szCs w:val="24"/>
              </w:rPr>
              <w:t>.</w:t>
            </w:r>
          </w:p>
          <w:p w:rsidR="003A18D2" w:rsidRDefault="003A18D2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3A18D2" w:rsidRPr="00475E9A" w:rsidRDefault="003A18D2" w:rsidP="00D970BA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475E9A">
              <w:rPr>
                <w:sz w:val="24"/>
                <w:szCs w:val="24"/>
              </w:rPr>
              <w:t>Czy Zamawiający wymaga, aby wskaźnik sterylizacji miał postać jednolitego prostokąta bez prążków, o powierzchni nie mniejszej niż 1 cm2 zgodnie z normą PN 868?</w:t>
            </w:r>
          </w:p>
          <w:p w:rsidR="00D970BA" w:rsidRPr="00475E9A" w:rsidRDefault="00D970BA" w:rsidP="00D970BA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475E9A">
              <w:rPr>
                <w:b/>
                <w:sz w:val="24"/>
                <w:szCs w:val="24"/>
              </w:rPr>
              <w:t>Odp.:</w:t>
            </w:r>
          </w:p>
          <w:p w:rsidR="003A18D2" w:rsidRDefault="008E0FEE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82 poz. 1 a-i</w:t>
            </w:r>
            <w:r w:rsidR="003E31AB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,</w:t>
            </w:r>
            <w:r w:rsidRPr="00475E9A">
              <w:rPr>
                <w:sz w:val="24"/>
                <w:szCs w:val="24"/>
              </w:rPr>
              <w:t xml:space="preserve"> aby wskaźnik sterylizacji miał postać jednolitego prostokąta bez prążków, o powierzchni nie mniejszej niż 1 cm2 zgodnie z normą PN 868</w:t>
            </w:r>
            <w:r>
              <w:rPr>
                <w:sz w:val="24"/>
                <w:szCs w:val="24"/>
              </w:rPr>
              <w:t>.</w:t>
            </w:r>
          </w:p>
          <w:p w:rsidR="008E0FEE" w:rsidRPr="00475E9A" w:rsidRDefault="008E0FEE" w:rsidP="008E0FE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3A18D2" w:rsidRPr="00475E9A" w:rsidRDefault="003A18D2" w:rsidP="00D970BA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475E9A">
              <w:rPr>
                <w:sz w:val="24"/>
                <w:szCs w:val="24"/>
              </w:rPr>
              <w:t>Czy Zamawiający wymaga, aby ze względów higienicznych rękawy zabezpieczone były przeźroczystą, termokurczliwą folią?</w:t>
            </w:r>
          </w:p>
          <w:p w:rsidR="00D970BA" w:rsidRPr="00475E9A" w:rsidRDefault="00D970BA" w:rsidP="00D970BA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475E9A">
              <w:rPr>
                <w:b/>
                <w:sz w:val="24"/>
                <w:szCs w:val="24"/>
              </w:rPr>
              <w:t>Odp.:</w:t>
            </w:r>
          </w:p>
          <w:p w:rsidR="003A18D2" w:rsidRDefault="008E0FEE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82 poz. 1 a-i</w:t>
            </w:r>
            <w:r w:rsidR="003E31AB">
              <w:rPr>
                <w:sz w:val="24"/>
                <w:szCs w:val="24"/>
              </w:rPr>
              <w:t>)</w:t>
            </w:r>
            <w:r w:rsidR="003E31AB" w:rsidRPr="00475E9A">
              <w:rPr>
                <w:sz w:val="24"/>
                <w:szCs w:val="24"/>
              </w:rPr>
              <w:t xml:space="preserve"> rękawy zabezpieczone przeźroczystą, termokurczliwą folią</w:t>
            </w:r>
            <w:r w:rsidR="003E31AB">
              <w:rPr>
                <w:sz w:val="24"/>
                <w:szCs w:val="24"/>
              </w:rPr>
              <w:t>.</w:t>
            </w:r>
          </w:p>
          <w:p w:rsidR="008E0FEE" w:rsidRPr="00475E9A" w:rsidRDefault="008E0FEE" w:rsidP="003E31AB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3A18D2" w:rsidRPr="00D970BA" w:rsidRDefault="003A18D2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D970BA">
              <w:rPr>
                <w:sz w:val="24"/>
                <w:szCs w:val="24"/>
                <w:u w:val="single"/>
              </w:rPr>
              <w:t>Pakiet 82 ; zad. 2</w:t>
            </w:r>
          </w:p>
          <w:p w:rsidR="003A18D2" w:rsidRPr="00475E9A" w:rsidRDefault="003A18D2" w:rsidP="00D970BA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475E9A">
              <w:rPr>
                <w:sz w:val="24"/>
                <w:szCs w:val="24"/>
              </w:rPr>
              <w:t>Czy Zam</w:t>
            </w:r>
            <w:r w:rsidR="003E31AB">
              <w:rPr>
                <w:sz w:val="24"/>
                <w:szCs w:val="24"/>
              </w:rPr>
              <w:t>awiający wyrazi zgodę na zaofer</w:t>
            </w:r>
            <w:r w:rsidRPr="00475E9A">
              <w:rPr>
                <w:sz w:val="24"/>
                <w:szCs w:val="24"/>
              </w:rPr>
              <w:t xml:space="preserve">owanie rękawów </w:t>
            </w:r>
            <w:proofErr w:type="spellStart"/>
            <w:r w:rsidRPr="00475E9A">
              <w:rPr>
                <w:sz w:val="24"/>
                <w:szCs w:val="24"/>
              </w:rPr>
              <w:t>tyvek</w:t>
            </w:r>
            <w:proofErr w:type="spellEnd"/>
            <w:r w:rsidRPr="00475E9A">
              <w:rPr>
                <w:sz w:val="24"/>
                <w:szCs w:val="24"/>
              </w:rPr>
              <w:t xml:space="preserve"> o gramaturze 64,4 g </w:t>
            </w:r>
            <w:r w:rsidR="009006A8">
              <w:rPr>
                <w:sz w:val="24"/>
                <w:szCs w:val="24"/>
              </w:rPr>
              <w:t xml:space="preserve">                     </w:t>
            </w:r>
            <w:r w:rsidRPr="00475E9A">
              <w:rPr>
                <w:sz w:val="24"/>
                <w:szCs w:val="24"/>
              </w:rPr>
              <w:t>w zamian gramatury 74g?</w:t>
            </w:r>
          </w:p>
          <w:p w:rsidR="00D970BA" w:rsidRPr="00475E9A" w:rsidRDefault="00D970BA" w:rsidP="00D970BA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475E9A">
              <w:rPr>
                <w:b/>
                <w:sz w:val="24"/>
                <w:szCs w:val="24"/>
              </w:rPr>
              <w:t>Odp.:</w:t>
            </w:r>
          </w:p>
          <w:p w:rsidR="003A18D2" w:rsidRDefault="003E31AB" w:rsidP="00D970BA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82 poz. 2</w:t>
            </w:r>
            <w:r w:rsidRPr="00475E9A">
              <w:rPr>
                <w:sz w:val="24"/>
                <w:szCs w:val="24"/>
              </w:rPr>
              <w:t xml:space="preserve"> rękaw</w:t>
            </w:r>
            <w:r>
              <w:rPr>
                <w:sz w:val="24"/>
                <w:szCs w:val="24"/>
              </w:rPr>
              <w:t>y</w:t>
            </w:r>
            <w:r w:rsidRPr="00475E9A">
              <w:rPr>
                <w:sz w:val="24"/>
                <w:szCs w:val="24"/>
              </w:rPr>
              <w:t xml:space="preserve"> </w:t>
            </w:r>
            <w:proofErr w:type="spellStart"/>
            <w:r w:rsidRPr="00475E9A">
              <w:rPr>
                <w:sz w:val="24"/>
                <w:szCs w:val="24"/>
              </w:rPr>
              <w:t>tyvek</w:t>
            </w:r>
            <w:proofErr w:type="spellEnd"/>
            <w:r w:rsidRPr="00475E9A">
              <w:rPr>
                <w:sz w:val="24"/>
                <w:szCs w:val="24"/>
              </w:rPr>
              <w:t xml:space="preserve"> o gramaturze 64,4 g</w:t>
            </w:r>
            <w:r>
              <w:rPr>
                <w:sz w:val="24"/>
                <w:szCs w:val="24"/>
              </w:rPr>
              <w:t>.</w:t>
            </w:r>
            <w:r w:rsidRPr="00475E9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          </w:t>
            </w:r>
          </w:p>
          <w:p w:rsidR="003E31AB" w:rsidRPr="00475E9A" w:rsidRDefault="003E31AB" w:rsidP="00D970BA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3A18D2" w:rsidRPr="00D970BA" w:rsidRDefault="003A18D2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D970BA">
              <w:rPr>
                <w:sz w:val="24"/>
                <w:szCs w:val="24"/>
                <w:u w:val="single"/>
              </w:rPr>
              <w:t>Pakiet 82 ; zad 2 a</w:t>
            </w:r>
          </w:p>
          <w:p w:rsidR="003A18D2" w:rsidRPr="00475E9A" w:rsidRDefault="003A18D2" w:rsidP="003E31AB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475E9A">
              <w:rPr>
                <w:sz w:val="24"/>
                <w:szCs w:val="24"/>
              </w:rPr>
              <w:t>Czy Zam</w:t>
            </w:r>
            <w:r w:rsidR="009006A8">
              <w:rPr>
                <w:sz w:val="24"/>
                <w:szCs w:val="24"/>
              </w:rPr>
              <w:t>awiający wyrazi zgodę na zaofer</w:t>
            </w:r>
            <w:r w:rsidRPr="00475E9A">
              <w:rPr>
                <w:sz w:val="24"/>
                <w:szCs w:val="24"/>
              </w:rPr>
              <w:t xml:space="preserve">owanie rękawów </w:t>
            </w:r>
            <w:proofErr w:type="spellStart"/>
            <w:r w:rsidRPr="00475E9A">
              <w:rPr>
                <w:sz w:val="24"/>
                <w:szCs w:val="24"/>
              </w:rPr>
              <w:t>tyvek</w:t>
            </w:r>
            <w:proofErr w:type="spellEnd"/>
            <w:r w:rsidRPr="00475E9A">
              <w:rPr>
                <w:sz w:val="24"/>
                <w:szCs w:val="24"/>
              </w:rPr>
              <w:t xml:space="preserve"> o rozmiarze 400 mm </w:t>
            </w:r>
            <w:r w:rsidR="009006A8">
              <w:rPr>
                <w:sz w:val="24"/>
                <w:szCs w:val="24"/>
              </w:rPr>
              <w:t xml:space="preserve">                  </w:t>
            </w:r>
            <w:r w:rsidRPr="00475E9A">
              <w:rPr>
                <w:sz w:val="24"/>
                <w:szCs w:val="24"/>
              </w:rPr>
              <w:t>w zamian rozmiaru 380mm?</w:t>
            </w:r>
          </w:p>
          <w:p w:rsidR="00D970BA" w:rsidRPr="00475E9A" w:rsidRDefault="00D970BA" w:rsidP="003E31AB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475E9A">
              <w:rPr>
                <w:b/>
                <w:sz w:val="24"/>
                <w:szCs w:val="24"/>
              </w:rPr>
              <w:t>Odp.:</w:t>
            </w:r>
          </w:p>
          <w:p w:rsidR="003A18D2" w:rsidRPr="00475E9A" w:rsidRDefault="003E31AB" w:rsidP="009C724C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>
              <w:rPr>
                <w:sz w:val="24"/>
                <w:szCs w:val="24"/>
              </w:rPr>
              <w:t>Zamawiający dopuszcza w Pakiecie nr 82 poz. 2 a)</w:t>
            </w:r>
            <w:r w:rsidR="009C724C" w:rsidRPr="00475E9A">
              <w:rPr>
                <w:sz w:val="24"/>
                <w:szCs w:val="24"/>
              </w:rPr>
              <w:t xml:space="preserve"> rękaw</w:t>
            </w:r>
            <w:r w:rsidR="009C724C">
              <w:rPr>
                <w:sz w:val="24"/>
                <w:szCs w:val="24"/>
              </w:rPr>
              <w:t xml:space="preserve">y </w:t>
            </w:r>
            <w:proofErr w:type="spellStart"/>
            <w:r w:rsidR="009C724C">
              <w:rPr>
                <w:sz w:val="24"/>
                <w:szCs w:val="24"/>
              </w:rPr>
              <w:t>tyvek</w:t>
            </w:r>
            <w:proofErr w:type="spellEnd"/>
            <w:r w:rsidR="009C724C">
              <w:rPr>
                <w:sz w:val="24"/>
                <w:szCs w:val="24"/>
              </w:rPr>
              <w:t xml:space="preserve"> o rozmiarze 400 </w:t>
            </w:r>
            <w:proofErr w:type="spellStart"/>
            <w:r w:rsidR="009C724C">
              <w:rPr>
                <w:sz w:val="24"/>
                <w:szCs w:val="24"/>
              </w:rPr>
              <w:t>mm</w:t>
            </w:r>
            <w:proofErr w:type="spellEnd"/>
            <w:r w:rsidR="009C724C">
              <w:rPr>
                <w:sz w:val="24"/>
                <w:szCs w:val="24"/>
              </w:rPr>
              <w:t xml:space="preserve">.                  </w:t>
            </w:r>
          </w:p>
        </w:tc>
      </w:tr>
    </w:tbl>
    <w:p w:rsidR="00F868CC" w:rsidRDefault="00F868CC" w:rsidP="00F868CC">
      <w:pPr>
        <w:jc w:val="right"/>
        <w:rPr>
          <w:i/>
          <w:sz w:val="24"/>
          <w:szCs w:val="24"/>
        </w:rPr>
      </w:pPr>
    </w:p>
    <w:p w:rsidR="00F868CC" w:rsidRDefault="00F868CC" w:rsidP="00F868CC">
      <w:pPr>
        <w:jc w:val="right"/>
        <w:rPr>
          <w:i/>
          <w:sz w:val="24"/>
          <w:szCs w:val="24"/>
        </w:rPr>
      </w:pPr>
    </w:p>
    <w:p w:rsidR="00F868CC" w:rsidRDefault="00F868CC" w:rsidP="00F868CC">
      <w:pPr>
        <w:jc w:val="right"/>
        <w:rPr>
          <w:i/>
          <w:sz w:val="24"/>
          <w:szCs w:val="24"/>
        </w:rPr>
      </w:pPr>
    </w:p>
    <w:p w:rsidR="00F868CC" w:rsidRPr="005131B4" w:rsidRDefault="00F868CC" w:rsidP="00F868CC">
      <w:pPr>
        <w:jc w:val="right"/>
        <w:rPr>
          <w:i/>
          <w:sz w:val="24"/>
          <w:szCs w:val="24"/>
        </w:rPr>
      </w:pPr>
      <w:r w:rsidRPr="005131B4">
        <w:rPr>
          <w:i/>
          <w:sz w:val="24"/>
          <w:szCs w:val="24"/>
        </w:rPr>
        <w:t xml:space="preserve">Zamawiający </w:t>
      </w:r>
    </w:p>
    <w:p w:rsidR="00F868CC" w:rsidRPr="005131B4" w:rsidRDefault="00F868CC" w:rsidP="00F868CC">
      <w:pPr>
        <w:jc w:val="right"/>
        <w:rPr>
          <w:i/>
          <w:sz w:val="24"/>
          <w:szCs w:val="24"/>
        </w:rPr>
      </w:pPr>
    </w:p>
    <w:p w:rsidR="00F868CC" w:rsidRPr="005131B4" w:rsidRDefault="00F868CC" w:rsidP="00F868CC">
      <w:pPr>
        <w:jc w:val="right"/>
        <w:rPr>
          <w:i/>
          <w:sz w:val="24"/>
          <w:szCs w:val="24"/>
        </w:rPr>
      </w:pPr>
      <w:r w:rsidRPr="005131B4">
        <w:rPr>
          <w:i/>
          <w:sz w:val="24"/>
          <w:szCs w:val="24"/>
        </w:rPr>
        <w:t xml:space="preserve"> Dyrektor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F868CC" w:rsidRPr="005131B4" w:rsidTr="000307AF">
        <w:tc>
          <w:tcPr>
            <w:tcW w:w="9356" w:type="dxa"/>
            <w:shd w:val="clear" w:color="auto" w:fill="auto"/>
          </w:tcPr>
          <w:p w:rsidR="00F868CC" w:rsidRPr="005131B4" w:rsidRDefault="00F868CC" w:rsidP="000307AF">
            <w:pPr>
              <w:spacing w:after="120"/>
              <w:ind w:left="30" w:right="-72"/>
              <w:jc w:val="right"/>
              <w:rPr>
                <w:sz w:val="24"/>
                <w:szCs w:val="24"/>
                <w:highlight w:val="darkGray"/>
              </w:rPr>
            </w:pPr>
            <w:r w:rsidRPr="005131B4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5131B4">
              <w:rPr>
                <w:i/>
                <w:sz w:val="24"/>
                <w:szCs w:val="24"/>
              </w:rPr>
              <w:t>Trzebinczyk</w:t>
            </w:r>
            <w:proofErr w:type="spellEnd"/>
            <w:r w:rsidRPr="005131B4">
              <w:rPr>
                <w:i/>
                <w:sz w:val="24"/>
                <w:szCs w:val="24"/>
              </w:rPr>
              <w:t xml:space="preserve">  </w:t>
            </w:r>
          </w:p>
        </w:tc>
      </w:tr>
    </w:tbl>
    <w:p w:rsidR="00BE7BFD" w:rsidRPr="00475E9A" w:rsidRDefault="00BE7BFD" w:rsidP="00520165">
      <w:pPr>
        <w:jc w:val="both"/>
        <w:rPr>
          <w:sz w:val="24"/>
          <w:szCs w:val="24"/>
        </w:rPr>
      </w:pPr>
    </w:p>
    <w:sectPr w:rsidR="00BE7BFD" w:rsidRPr="00475E9A" w:rsidSect="00D970BA">
      <w:footerReference w:type="even" r:id="rId7"/>
      <w:footerReference w:type="default" r:id="rId8"/>
      <w:footerReference w:type="first" r:id="rId9"/>
      <w:pgSz w:w="11906" w:h="16838" w:code="9"/>
      <w:pgMar w:top="567" w:right="1418" w:bottom="851" w:left="1418" w:header="708" w:footer="3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5A31" w:rsidRDefault="005B5A31">
      <w:r>
        <w:separator/>
      </w:r>
    </w:p>
  </w:endnote>
  <w:endnote w:type="continuationSeparator" w:id="0">
    <w:p w:rsidR="005B5A31" w:rsidRDefault="005B5A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B6B7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B6B7C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B6B7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35057" w:rsidRPr="00335057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5A31" w:rsidRDefault="005B5A31">
      <w:r>
        <w:separator/>
      </w:r>
    </w:p>
  </w:footnote>
  <w:footnote w:type="continuationSeparator" w:id="0">
    <w:p w:rsidR="005B5A31" w:rsidRDefault="005B5A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2BC1E58"/>
    <w:multiLevelType w:val="hybridMultilevel"/>
    <w:tmpl w:val="5C349FEA"/>
    <w:lvl w:ilvl="0" w:tplc="2BEC42E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3A18D2"/>
    <w:rsid w:val="00031374"/>
    <w:rsid w:val="00085E01"/>
    <w:rsid w:val="000A1097"/>
    <w:rsid w:val="000C4627"/>
    <w:rsid w:val="000E2A8F"/>
    <w:rsid w:val="0012774F"/>
    <w:rsid w:val="00144B7A"/>
    <w:rsid w:val="00180C6E"/>
    <w:rsid w:val="0029606A"/>
    <w:rsid w:val="00335057"/>
    <w:rsid w:val="003A18D2"/>
    <w:rsid w:val="003E31AB"/>
    <w:rsid w:val="003E39BB"/>
    <w:rsid w:val="00475E9A"/>
    <w:rsid w:val="004848F3"/>
    <w:rsid w:val="004939C9"/>
    <w:rsid w:val="004A75F2"/>
    <w:rsid w:val="005144A9"/>
    <w:rsid w:val="00520165"/>
    <w:rsid w:val="005B1B08"/>
    <w:rsid w:val="005B5A31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E0FEE"/>
    <w:rsid w:val="009006A8"/>
    <w:rsid w:val="009B6B7C"/>
    <w:rsid w:val="009C724C"/>
    <w:rsid w:val="009F1CBD"/>
    <w:rsid w:val="009F69F7"/>
    <w:rsid w:val="00A905AC"/>
    <w:rsid w:val="00AF5A4C"/>
    <w:rsid w:val="00BA6584"/>
    <w:rsid w:val="00BE7BFD"/>
    <w:rsid w:val="00C370F2"/>
    <w:rsid w:val="00C44EEC"/>
    <w:rsid w:val="00C712C8"/>
    <w:rsid w:val="00CC374B"/>
    <w:rsid w:val="00D22FFA"/>
    <w:rsid w:val="00D8461B"/>
    <w:rsid w:val="00D915F2"/>
    <w:rsid w:val="00D970BA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235C6"/>
    <w:rsid w:val="00F868CC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235C6"/>
  </w:style>
  <w:style w:type="paragraph" w:styleId="Nagwek1">
    <w:name w:val="heading 1"/>
    <w:basedOn w:val="Normalny"/>
    <w:next w:val="Normalny"/>
    <w:link w:val="Nagwek1Znak"/>
    <w:qFormat/>
    <w:rsid w:val="00F235C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235C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235C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235C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235C6"/>
  </w:style>
  <w:style w:type="paragraph" w:styleId="Tekstpodstawowywcity">
    <w:name w:val="Body Text Indent"/>
    <w:basedOn w:val="Normalny"/>
    <w:rsid w:val="00F235C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235C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235C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F235C6"/>
    <w:rPr>
      <w:sz w:val="28"/>
    </w:rPr>
  </w:style>
  <w:style w:type="paragraph" w:styleId="Tekstpodstawowywcity3">
    <w:name w:val="Body Text Indent 3"/>
    <w:basedOn w:val="Normalny"/>
    <w:rsid w:val="00F235C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475E9A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475E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514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2023-07-25T14:02:00Z</cp:lastPrinted>
  <dcterms:created xsi:type="dcterms:W3CDTF">2023-07-26T13:35:00Z</dcterms:created>
  <dcterms:modified xsi:type="dcterms:W3CDTF">2023-07-26T13:35:00Z</dcterms:modified>
</cp:coreProperties>
</file>