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CF6" w:rsidRPr="00DA2AC1" w:rsidRDefault="00686CF6" w:rsidP="00686CF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86CF6" w:rsidRPr="00DA2AC1" w:rsidRDefault="00686CF6" w:rsidP="00686CF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86CF6" w:rsidRPr="00DA2AC1" w:rsidRDefault="00686CF6" w:rsidP="00686CF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86CF6" w:rsidRPr="00DA2AC1" w:rsidRDefault="00686CF6" w:rsidP="00686CF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86CF6" w:rsidRPr="00DA2AC1" w:rsidRDefault="00686CF6" w:rsidP="00686CF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8A0302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5E1CB1">
        <w:rPr>
          <w:sz w:val="24"/>
          <w:szCs w:val="24"/>
        </w:rPr>
        <w:t>2</w:t>
      </w:r>
      <w:r w:rsidR="00BE4800">
        <w:rPr>
          <w:sz w:val="24"/>
          <w:szCs w:val="24"/>
        </w:rPr>
        <w:t>6</w:t>
      </w:r>
    </w:p>
    <w:p w:rsidR="00686CF6" w:rsidRDefault="00686CF6" w:rsidP="00686CF6"/>
    <w:p w:rsidR="00686CF6" w:rsidRDefault="00686CF6" w:rsidP="00686CF6"/>
    <w:p w:rsidR="00686CF6" w:rsidRPr="0030748E" w:rsidRDefault="00686CF6" w:rsidP="00686CF6"/>
    <w:p w:rsidR="00686CF6" w:rsidRPr="001566D5" w:rsidRDefault="00686CF6" w:rsidP="00686CF6"/>
    <w:p w:rsidR="00686CF6" w:rsidRDefault="00686CF6" w:rsidP="00686CF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86CF6" w:rsidRDefault="00686CF6" w:rsidP="00686CF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86CF6" w:rsidRDefault="00686CF6" w:rsidP="00686CF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686CF6" w:rsidRDefault="00686CF6" w:rsidP="00686CF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86CF6" w:rsidRDefault="00686CF6" w:rsidP="00686CF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86CF6" w:rsidRDefault="00686CF6" w:rsidP="00686CF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86CF6" w:rsidRDefault="00686CF6" w:rsidP="00686CF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- 13</w:t>
      </w:r>
    </w:p>
    <w:p w:rsidR="00686CF6" w:rsidRDefault="00686CF6" w:rsidP="00686CF6">
      <w:pPr>
        <w:jc w:val="both"/>
        <w:rPr>
          <w:i/>
          <w:sz w:val="22"/>
          <w:szCs w:val="22"/>
        </w:rPr>
      </w:pPr>
    </w:p>
    <w:p w:rsidR="00686CF6" w:rsidRDefault="00686CF6" w:rsidP="00686CF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686CF6" w:rsidRDefault="00686CF6" w:rsidP="00686CF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686CF6" w:rsidRPr="00ED5EA5" w:rsidRDefault="00686CF6" w:rsidP="00686CF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686CF6" w:rsidRDefault="00686CF6" w:rsidP="00686CF6">
      <w:pPr>
        <w:jc w:val="both"/>
        <w:rPr>
          <w:b/>
          <w:sz w:val="22"/>
          <w:szCs w:val="22"/>
        </w:rPr>
      </w:pPr>
    </w:p>
    <w:p w:rsidR="00686CF6" w:rsidRDefault="00686CF6" w:rsidP="00686CF6">
      <w:pPr>
        <w:jc w:val="both"/>
        <w:rPr>
          <w:sz w:val="24"/>
          <w:szCs w:val="24"/>
        </w:rPr>
      </w:pPr>
    </w:p>
    <w:p w:rsidR="00686CF6" w:rsidRPr="001566D5" w:rsidRDefault="00686CF6" w:rsidP="00686CF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86CF6" w:rsidRDefault="00686CF6" w:rsidP="00686CF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8A0302" w:rsidRPr="008A0302" w:rsidRDefault="008A0302" w:rsidP="00686CF6">
      <w:pPr>
        <w:pStyle w:val="Nagwek"/>
        <w:tabs>
          <w:tab w:val="clear" w:pos="4536"/>
        </w:tabs>
        <w:rPr>
          <w:sz w:val="24"/>
          <w:szCs w:val="24"/>
          <w:u w:val="single"/>
        </w:rPr>
      </w:pPr>
      <w:r w:rsidRPr="008A0302">
        <w:rPr>
          <w:sz w:val="24"/>
          <w:szCs w:val="24"/>
          <w:u w:val="single"/>
        </w:rPr>
        <w:t>Pakiet nr 34</w:t>
      </w:r>
    </w:p>
    <w:p w:rsidR="008A0302" w:rsidRPr="008A0302" w:rsidRDefault="008A0302" w:rsidP="00686CF6">
      <w:pPr>
        <w:pStyle w:val="Nagwek"/>
        <w:tabs>
          <w:tab w:val="clear" w:pos="4536"/>
        </w:tabs>
        <w:rPr>
          <w:sz w:val="24"/>
          <w:szCs w:val="24"/>
          <w:u w:val="single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86CF6" w:rsidRPr="00475E9A" w:rsidTr="000307AF">
        <w:tc>
          <w:tcPr>
            <w:tcW w:w="9356" w:type="dxa"/>
            <w:shd w:val="clear" w:color="auto" w:fill="auto"/>
          </w:tcPr>
          <w:p w:rsidR="00686CF6" w:rsidRPr="00686CF6" w:rsidRDefault="00686CF6" w:rsidP="00686CF6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dopuści myję je</w:t>
            </w:r>
            <w:r w:rsidRPr="00686CF6">
              <w:rPr>
                <w:sz w:val="24"/>
                <w:szCs w:val="24"/>
              </w:rPr>
              <w:t>dnorazowego użytku do mycia ciała, nasączone,</w:t>
            </w:r>
            <w:r>
              <w:rPr>
                <w:sz w:val="24"/>
                <w:szCs w:val="24"/>
              </w:rPr>
              <w:t xml:space="preserve"> </w:t>
            </w:r>
            <w:r w:rsidRPr="00686CF6">
              <w:rPr>
                <w:sz w:val="24"/>
                <w:szCs w:val="24"/>
              </w:rPr>
              <w:t xml:space="preserve">środkiem myjącym o naturalnym PH, bez konieczności użycia wody, bez spłukiwania, rozmiar 15 x 22 </w:t>
            </w:r>
            <w:proofErr w:type="spellStart"/>
            <w:r w:rsidRPr="00686CF6">
              <w:rPr>
                <w:sz w:val="24"/>
                <w:szCs w:val="24"/>
              </w:rPr>
              <w:t>cm</w:t>
            </w:r>
            <w:proofErr w:type="spellEnd"/>
            <w:r w:rsidRPr="00686CF6">
              <w:rPr>
                <w:sz w:val="24"/>
                <w:szCs w:val="24"/>
              </w:rPr>
              <w:t>. Pakowane po 8 szt.</w:t>
            </w:r>
          </w:p>
          <w:p w:rsidR="00686CF6" w:rsidRPr="00475E9A" w:rsidRDefault="00686CF6" w:rsidP="00686C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75E9A">
              <w:rPr>
                <w:b/>
                <w:sz w:val="24"/>
                <w:szCs w:val="24"/>
              </w:rPr>
              <w:t>Odp.:</w:t>
            </w:r>
          </w:p>
          <w:p w:rsidR="008A0302" w:rsidRPr="00686CF6" w:rsidRDefault="008A0302" w:rsidP="008A0302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34 myjkę je</w:t>
            </w:r>
            <w:r w:rsidRPr="00686CF6">
              <w:rPr>
                <w:sz w:val="24"/>
                <w:szCs w:val="24"/>
              </w:rPr>
              <w:t>dnorazowego użytku do mycia ciała, nasączon</w:t>
            </w:r>
            <w:r>
              <w:rPr>
                <w:sz w:val="24"/>
                <w:szCs w:val="24"/>
              </w:rPr>
              <w:t>ą</w:t>
            </w:r>
            <w:r w:rsidRPr="00686CF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686CF6">
              <w:rPr>
                <w:sz w:val="24"/>
                <w:szCs w:val="24"/>
              </w:rPr>
              <w:t xml:space="preserve">środkiem myjącym o naturalnym PH, bez konieczności użycia wody, bez spłukiwania, rozmiar 15 x 22 </w:t>
            </w:r>
            <w:proofErr w:type="spellStart"/>
            <w:r w:rsidRPr="00686CF6">
              <w:rPr>
                <w:sz w:val="24"/>
                <w:szCs w:val="24"/>
              </w:rPr>
              <w:t>cm</w:t>
            </w:r>
            <w:proofErr w:type="spellEnd"/>
            <w:r w:rsidRPr="00686CF6">
              <w:rPr>
                <w:sz w:val="24"/>
                <w:szCs w:val="24"/>
              </w:rPr>
              <w:t>. Pakowan</w:t>
            </w:r>
            <w:r>
              <w:rPr>
                <w:sz w:val="24"/>
                <w:szCs w:val="24"/>
              </w:rPr>
              <w:t>ą</w:t>
            </w:r>
            <w:r w:rsidRPr="00686CF6">
              <w:rPr>
                <w:sz w:val="24"/>
                <w:szCs w:val="24"/>
              </w:rPr>
              <w:t xml:space="preserve"> po 8 szt.</w:t>
            </w:r>
          </w:p>
          <w:p w:rsidR="00686CF6" w:rsidRPr="00475E9A" w:rsidRDefault="00686CF6" w:rsidP="00686CF6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686CF6" w:rsidRPr="00475E9A" w:rsidRDefault="00686CF6" w:rsidP="00686CF6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86CF6" w:rsidRDefault="00686CF6" w:rsidP="00686CF6">
      <w:pPr>
        <w:jc w:val="right"/>
        <w:rPr>
          <w:i/>
          <w:sz w:val="24"/>
          <w:szCs w:val="24"/>
        </w:rPr>
      </w:pPr>
    </w:p>
    <w:p w:rsidR="00686CF6" w:rsidRPr="005131B4" w:rsidRDefault="00686CF6" w:rsidP="00686CF6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Zamawiający </w:t>
      </w:r>
    </w:p>
    <w:p w:rsidR="00686CF6" w:rsidRPr="005131B4" w:rsidRDefault="00686CF6" w:rsidP="00686CF6">
      <w:pPr>
        <w:jc w:val="right"/>
        <w:rPr>
          <w:i/>
          <w:sz w:val="24"/>
          <w:szCs w:val="24"/>
        </w:rPr>
      </w:pPr>
    </w:p>
    <w:p w:rsidR="00686CF6" w:rsidRPr="005131B4" w:rsidRDefault="00686CF6" w:rsidP="00686CF6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86CF6" w:rsidRPr="005131B4" w:rsidTr="000307AF">
        <w:tc>
          <w:tcPr>
            <w:tcW w:w="9356" w:type="dxa"/>
            <w:shd w:val="clear" w:color="auto" w:fill="auto"/>
          </w:tcPr>
          <w:p w:rsidR="00686CF6" w:rsidRPr="005131B4" w:rsidRDefault="00686CF6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5131B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5131B4">
              <w:rPr>
                <w:i/>
                <w:sz w:val="24"/>
                <w:szCs w:val="24"/>
              </w:rPr>
              <w:t>Trzebinczyk</w:t>
            </w:r>
            <w:proofErr w:type="spellEnd"/>
            <w:r w:rsidRPr="005131B4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686CF6" w:rsidRPr="00475E9A" w:rsidRDefault="00686CF6" w:rsidP="00686CF6">
      <w:pPr>
        <w:jc w:val="both"/>
        <w:rPr>
          <w:sz w:val="24"/>
          <w:szCs w:val="24"/>
        </w:rPr>
      </w:pPr>
    </w:p>
    <w:p w:rsidR="00B664DF" w:rsidRDefault="00B664D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664DF" w:rsidRDefault="00B664D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664DF" w:rsidRDefault="00B664D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664DF" w:rsidRDefault="00B664D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B664DF" w:rsidSect="00686CF6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12E" w:rsidRDefault="007E212E">
      <w:r>
        <w:separator/>
      </w:r>
    </w:p>
  </w:endnote>
  <w:endnote w:type="continuationSeparator" w:id="0">
    <w:p w:rsidR="007E212E" w:rsidRDefault="007E2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00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00F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00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E4800" w:rsidRPr="00BE480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12E" w:rsidRDefault="007E212E">
      <w:r>
        <w:separator/>
      </w:r>
    </w:p>
  </w:footnote>
  <w:footnote w:type="continuationSeparator" w:id="0">
    <w:p w:rsidR="007E212E" w:rsidRDefault="007E21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2BC1E58"/>
    <w:multiLevelType w:val="hybridMultilevel"/>
    <w:tmpl w:val="5C349FEA"/>
    <w:lvl w:ilvl="0" w:tplc="2BEC42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03433B3"/>
    <w:multiLevelType w:val="hybridMultilevel"/>
    <w:tmpl w:val="F2460050"/>
    <w:lvl w:ilvl="0" w:tplc="2FEA865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01199"/>
    <w:rsid w:val="000200F3"/>
    <w:rsid w:val="00031374"/>
    <w:rsid w:val="00095AB9"/>
    <w:rsid w:val="000A1097"/>
    <w:rsid w:val="000E2A8F"/>
    <w:rsid w:val="0012774F"/>
    <w:rsid w:val="00144B7A"/>
    <w:rsid w:val="00180C6E"/>
    <w:rsid w:val="00201199"/>
    <w:rsid w:val="0029606A"/>
    <w:rsid w:val="004848F3"/>
    <w:rsid w:val="004A75F2"/>
    <w:rsid w:val="005144A9"/>
    <w:rsid w:val="00520165"/>
    <w:rsid w:val="005B1B08"/>
    <w:rsid w:val="005E1CB1"/>
    <w:rsid w:val="00632C3C"/>
    <w:rsid w:val="00662BDB"/>
    <w:rsid w:val="00686CF6"/>
    <w:rsid w:val="006A5DF1"/>
    <w:rsid w:val="006B7198"/>
    <w:rsid w:val="006D4AB3"/>
    <w:rsid w:val="006F3B81"/>
    <w:rsid w:val="00736FA8"/>
    <w:rsid w:val="007C793B"/>
    <w:rsid w:val="007D7198"/>
    <w:rsid w:val="007E212E"/>
    <w:rsid w:val="00864A4B"/>
    <w:rsid w:val="00870F9F"/>
    <w:rsid w:val="008804B6"/>
    <w:rsid w:val="00897AB0"/>
    <w:rsid w:val="008A0302"/>
    <w:rsid w:val="008A3553"/>
    <w:rsid w:val="00A905AC"/>
    <w:rsid w:val="00B664DF"/>
    <w:rsid w:val="00BA6584"/>
    <w:rsid w:val="00BD045A"/>
    <w:rsid w:val="00BE4800"/>
    <w:rsid w:val="00BE7BFD"/>
    <w:rsid w:val="00C370F2"/>
    <w:rsid w:val="00C44EEC"/>
    <w:rsid w:val="00CA64D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7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5AB9"/>
  </w:style>
  <w:style w:type="paragraph" w:styleId="Nagwek1">
    <w:name w:val="heading 1"/>
    <w:basedOn w:val="Normalny"/>
    <w:next w:val="Normalny"/>
    <w:link w:val="Nagwek1Znak"/>
    <w:qFormat/>
    <w:rsid w:val="00095A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95AB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95A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95A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95AB9"/>
  </w:style>
  <w:style w:type="paragraph" w:styleId="Tekstpodstawowywcity">
    <w:name w:val="Body Text Indent"/>
    <w:basedOn w:val="Normalny"/>
    <w:rsid w:val="00095AB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95AB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95AB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95AB9"/>
    <w:rPr>
      <w:sz w:val="28"/>
    </w:rPr>
  </w:style>
  <w:style w:type="paragraph" w:styleId="Tekstpodstawowywcity3">
    <w:name w:val="Body Text Indent 3"/>
    <w:basedOn w:val="Normalny"/>
    <w:rsid w:val="00095AB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86CF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86C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2023-07-25T14:03:00Z</cp:lastPrinted>
  <dcterms:created xsi:type="dcterms:W3CDTF">2023-07-26T13:36:00Z</dcterms:created>
  <dcterms:modified xsi:type="dcterms:W3CDTF">2023-07-26T13:36:00Z</dcterms:modified>
</cp:coreProperties>
</file>