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017" w:rsidRPr="00DA2AC1" w:rsidRDefault="00B46017" w:rsidP="00B4601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46017" w:rsidRPr="00DA2AC1" w:rsidRDefault="00B46017" w:rsidP="00B4601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46017" w:rsidRPr="00DA2AC1" w:rsidRDefault="00B46017" w:rsidP="00B4601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46017" w:rsidRPr="00DA2AC1" w:rsidRDefault="00B46017" w:rsidP="00B4601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46017" w:rsidRPr="00DA2AC1" w:rsidRDefault="00B46017" w:rsidP="00B4601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133E56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936303">
        <w:rPr>
          <w:sz w:val="24"/>
          <w:szCs w:val="24"/>
        </w:rPr>
        <w:t>2</w:t>
      </w:r>
      <w:r w:rsidR="00EE419B">
        <w:rPr>
          <w:sz w:val="24"/>
          <w:szCs w:val="24"/>
        </w:rPr>
        <w:t>6</w:t>
      </w:r>
    </w:p>
    <w:p w:rsidR="00B46017" w:rsidRDefault="00B46017" w:rsidP="00B46017"/>
    <w:p w:rsidR="00B46017" w:rsidRPr="001566D5" w:rsidRDefault="00B46017" w:rsidP="00B46017"/>
    <w:p w:rsidR="00B46017" w:rsidRDefault="00B46017" w:rsidP="00B460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46017" w:rsidRDefault="00B46017" w:rsidP="00B4601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46017" w:rsidRDefault="00B46017" w:rsidP="00B46017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B46017" w:rsidRDefault="00B46017" w:rsidP="00B46017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B46017" w:rsidRDefault="00B46017" w:rsidP="00B4601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46017" w:rsidRDefault="00B46017" w:rsidP="00B4601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- 15</w:t>
      </w:r>
    </w:p>
    <w:p w:rsidR="00B46017" w:rsidRDefault="00B46017" w:rsidP="00B46017">
      <w:pPr>
        <w:jc w:val="both"/>
        <w:rPr>
          <w:i/>
          <w:sz w:val="22"/>
          <w:szCs w:val="22"/>
        </w:rPr>
      </w:pPr>
    </w:p>
    <w:p w:rsidR="00B46017" w:rsidRDefault="00B46017" w:rsidP="00B46017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B46017" w:rsidRDefault="00B46017" w:rsidP="00B46017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B46017" w:rsidRPr="00ED5EA5" w:rsidRDefault="00B46017" w:rsidP="00B46017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B46017" w:rsidRDefault="00B46017" w:rsidP="00B46017">
      <w:pPr>
        <w:jc w:val="both"/>
        <w:rPr>
          <w:b/>
          <w:sz w:val="22"/>
          <w:szCs w:val="22"/>
        </w:rPr>
      </w:pPr>
    </w:p>
    <w:p w:rsidR="00B46017" w:rsidRDefault="00B46017" w:rsidP="00B46017">
      <w:pPr>
        <w:jc w:val="both"/>
        <w:rPr>
          <w:sz w:val="24"/>
          <w:szCs w:val="24"/>
        </w:rPr>
      </w:pPr>
    </w:p>
    <w:p w:rsidR="00B46017" w:rsidRPr="001566D5" w:rsidRDefault="00B46017" w:rsidP="00B4601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B46017" w:rsidRDefault="00B46017" w:rsidP="00B4601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C50E5" w:rsidRPr="00B46017" w:rsidTr="000307AF">
        <w:tc>
          <w:tcPr>
            <w:tcW w:w="9356" w:type="dxa"/>
            <w:shd w:val="clear" w:color="auto" w:fill="auto"/>
          </w:tcPr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8, pozycja nr 3 </w:t>
            </w:r>
          </w:p>
          <w:p w:rsidR="008C50E5" w:rsidRPr="00B46017" w:rsidRDefault="008C50E5" w:rsidP="00DB38BF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1. Czy zamawiający dopuści rozmiar 25G w komplecie z prowadnicą, reszta zgodna z SWZ?</w:t>
            </w:r>
          </w:p>
          <w:p w:rsidR="008C50E5" w:rsidRPr="00B46017" w:rsidRDefault="00B46017" w:rsidP="00DB38B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B46017" w:rsidRDefault="00DB38BF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poz. 3 </w:t>
            </w:r>
            <w:r w:rsidRPr="00B46017">
              <w:rPr>
                <w:sz w:val="24"/>
                <w:szCs w:val="24"/>
              </w:rPr>
              <w:t xml:space="preserve">rozmiar 25G w komplecie z prowadnicą, </w:t>
            </w:r>
            <w:r>
              <w:rPr>
                <w:sz w:val="24"/>
                <w:szCs w:val="24"/>
              </w:rPr>
              <w:t>pozostałe parametry zgodne</w:t>
            </w:r>
            <w:r w:rsidRPr="00B46017">
              <w:rPr>
                <w:sz w:val="24"/>
                <w:szCs w:val="24"/>
              </w:rPr>
              <w:t xml:space="preserve"> z SWZ</w:t>
            </w:r>
            <w:r>
              <w:rPr>
                <w:sz w:val="24"/>
                <w:szCs w:val="24"/>
              </w:rPr>
              <w:t>.</w:t>
            </w:r>
          </w:p>
          <w:p w:rsidR="00DB38BF" w:rsidRPr="00B46017" w:rsidRDefault="00DB38BF" w:rsidP="00DB38B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26, pozycja nr 1 </w:t>
            </w:r>
          </w:p>
          <w:p w:rsidR="008C50E5" w:rsidRPr="00B46017" w:rsidRDefault="008C50E5" w:rsidP="00DB38BF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2. Czy zamawiający dopuści zestaw do odsysania 24CH?</w:t>
            </w:r>
          </w:p>
          <w:p w:rsidR="00B46017" w:rsidRPr="00B46017" w:rsidRDefault="00B46017" w:rsidP="00DB38B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DB38BF" w:rsidRDefault="00CE7173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26 poz. 1 </w:t>
            </w:r>
            <w:r w:rsidRPr="00B46017">
              <w:rPr>
                <w:sz w:val="24"/>
                <w:szCs w:val="24"/>
              </w:rPr>
              <w:t>zestaw do odsysania 24CH</w:t>
            </w:r>
            <w:r>
              <w:rPr>
                <w:sz w:val="24"/>
                <w:szCs w:val="24"/>
              </w:rPr>
              <w:t>.</w:t>
            </w:r>
          </w:p>
          <w:p w:rsidR="00CE7173" w:rsidRPr="00B46017" w:rsidRDefault="00CE7173" w:rsidP="00CE717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26, pozycja nr 2 </w:t>
            </w:r>
          </w:p>
          <w:p w:rsidR="008C50E5" w:rsidRPr="00B46017" w:rsidRDefault="008C50E5" w:rsidP="00CE7173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3. Czy zamawiający dren do odsysania 24CH?</w:t>
            </w:r>
          </w:p>
          <w:p w:rsidR="00B46017" w:rsidRPr="00B46017" w:rsidRDefault="00B46017" w:rsidP="00CE717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CE7173" w:rsidP="00CE717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2</w:t>
            </w:r>
            <w:r w:rsidRPr="00B46017">
              <w:rPr>
                <w:sz w:val="24"/>
                <w:szCs w:val="24"/>
              </w:rPr>
              <w:t xml:space="preserve"> dren do odsysania 24CH</w:t>
            </w:r>
            <w:r>
              <w:rPr>
                <w:sz w:val="24"/>
                <w:szCs w:val="24"/>
              </w:rPr>
              <w:t>.</w:t>
            </w:r>
          </w:p>
          <w:p w:rsidR="00CE7173" w:rsidRDefault="00CE7173" w:rsidP="00CE717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CE7173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E7173">
              <w:rPr>
                <w:sz w:val="24"/>
                <w:szCs w:val="24"/>
                <w:u w:val="single"/>
              </w:rPr>
              <w:t xml:space="preserve">Pakiet nr 26, pozycja nr 3 </w:t>
            </w:r>
          </w:p>
          <w:p w:rsidR="008C50E5" w:rsidRPr="00B46017" w:rsidRDefault="008C50E5" w:rsidP="00CE7173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4. Czy zamawiający dren do odsysania 24CH?</w:t>
            </w:r>
          </w:p>
          <w:p w:rsidR="00B46017" w:rsidRPr="00B46017" w:rsidRDefault="00B46017" w:rsidP="00CE717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CE7173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26 poz. 3</w:t>
            </w:r>
            <w:r w:rsidRPr="00B46017">
              <w:rPr>
                <w:sz w:val="24"/>
                <w:szCs w:val="24"/>
              </w:rPr>
              <w:t xml:space="preserve"> dren do odsysania 24CH</w:t>
            </w:r>
            <w:r>
              <w:rPr>
                <w:sz w:val="24"/>
                <w:szCs w:val="24"/>
              </w:rPr>
              <w:t>.</w:t>
            </w:r>
          </w:p>
          <w:p w:rsidR="00CE7173" w:rsidRDefault="00CE7173" w:rsidP="00CE7173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34, pozycja nr 1 </w:t>
            </w:r>
          </w:p>
          <w:p w:rsidR="008C50E5" w:rsidRPr="00B46017" w:rsidRDefault="00B46017" w:rsidP="00CE717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8C50E5" w:rsidRPr="00B46017">
              <w:rPr>
                <w:sz w:val="24"/>
                <w:szCs w:val="24"/>
              </w:rPr>
              <w:t xml:space="preserve">Czy zamawiający dopuści myjki o wymiarach </w:t>
            </w:r>
            <w:r w:rsidR="008C50E5" w:rsidRPr="00936303">
              <w:rPr>
                <w:sz w:val="24"/>
                <w:szCs w:val="24"/>
              </w:rPr>
              <w:t>17cm x 24,5cm oraz grubości ok. 2mm</w:t>
            </w:r>
            <w:r w:rsidR="008C50E5" w:rsidRPr="00B46017">
              <w:rPr>
                <w:sz w:val="24"/>
                <w:szCs w:val="24"/>
              </w:rPr>
              <w:t xml:space="preserve"> (dotyczy myjki wyjętej bezpośrednio z opakowania)?</w:t>
            </w:r>
          </w:p>
          <w:p w:rsidR="00B46017" w:rsidRPr="00B46017" w:rsidRDefault="00B46017" w:rsidP="00CE717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Pr="00936303" w:rsidRDefault="004F541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36303">
              <w:rPr>
                <w:sz w:val="24"/>
                <w:szCs w:val="24"/>
              </w:rPr>
              <w:t xml:space="preserve">Zamawiający dopuszcza w Pakiecie nr 34 poz. 1 </w:t>
            </w:r>
            <w:r w:rsidR="00936303" w:rsidRPr="00B46017">
              <w:rPr>
                <w:sz w:val="24"/>
                <w:szCs w:val="24"/>
              </w:rPr>
              <w:t xml:space="preserve">myjki o wymiarach </w:t>
            </w:r>
            <w:r w:rsidR="00936303" w:rsidRPr="00936303">
              <w:rPr>
                <w:sz w:val="24"/>
                <w:szCs w:val="24"/>
              </w:rPr>
              <w:t>17cm x 24,5cm oraz grubości ok. 2</w:t>
            </w:r>
            <w:r w:rsidR="00936303">
              <w:rPr>
                <w:sz w:val="24"/>
                <w:szCs w:val="24"/>
              </w:rPr>
              <w:t xml:space="preserve"> </w:t>
            </w:r>
            <w:proofErr w:type="spellStart"/>
            <w:r w:rsidR="00936303" w:rsidRPr="00936303">
              <w:rPr>
                <w:sz w:val="24"/>
                <w:szCs w:val="24"/>
              </w:rPr>
              <w:t>mm</w:t>
            </w:r>
            <w:proofErr w:type="spellEnd"/>
            <w:r w:rsidR="00936303">
              <w:rPr>
                <w:sz w:val="24"/>
                <w:szCs w:val="24"/>
              </w:rPr>
              <w:t>.</w:t>
            </w: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lastRenderedPageBreak/>
              <w:t xml:space="preserve">Pakiet nr 38, pozycja nr 2 </w:t>
            </w: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 xml:space="preserve">6. Czy zamawiający dopuści filtr oddechowy o następujących parametrach: 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Rodzaj filtracji: mechaniczna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Skuteczność filtracji bakteryjnej: 99,9999%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Skuteczność filtracji wirusowej: 99,9999%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Wymiennik ciepła i wilgoci: tak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Przestrzeń martwa: 70ml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Waga: 36g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Objętość oddechowa: 150-1500ml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Skuteczność nawilżania:  30mg przy 500VT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Oporność: 1,0hPa przy 30 l/min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Złącza: 22M/15F-22F/15M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Port do kapnografu: tak, zabezpieczony zatyczką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Opakowanie: papier/folia</w:t>
            </w:r>
          </w:p>
          <w:p w:rsidR="008C50E5" w:rsidRPr="00B46017" w:rsidRDefault="008C50E5" w:rsidP="00B46017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Jałowy: tak</w:t>
            </w:r>
          </w:p>
          <w:p w:rsidR="00B46017" w:rsidRPr="00B46017" w:rsidRDefault="00B46017" w:rsidP="004F541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4F541E" w:rsidP="004F541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</w:t>
            </w:r>
            <w:r w:rsidR="00885D4D">
              <w:rPr>
                <w:sz w:val="24"/>
                <w:szCs w:val="24"/>
              </w:rPr>
              <w:t xml:space="preserve">jący dopuszcza w Pakiecie nr 38 poz. 2 </w:t>
            </w:r>
            <w:r w:rsidR="00885D4D" w:rsidRPr="00B46017">
              <w:rPr>
                <w:sz w:val="24"/>
                <w:szCs w:val="24"/>
              </w:rPr>
              <w:t>filtr oddechowy</w:t>
            </w:r>
            <w:r w:rsidR="00885D4D">
              <w:rPr>
                <w:sz w:val="24"/>
                <w:szCs w:val="24"/>
              </w:rPr>
              <w:t xml:space="preserve"> o zaoferowanych parametrach.</w:t>
            </w:r>
          </w:p>
          <w:p w:rsidR="004F541E" w:rsidRPr="00B46017" w:rsidRDefault="004F541E" w:rsidP="00885D4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38, pozycja nr 3 </w:t>
            </w:r>
          </w:p>
          <w:p w:rsidR="008C50E5" w:rsidRPr="00B46017" w:rsidRDefault="00B46017" w:rsidP="00885D4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="008C50E5" w:rsidRPr="00B46017">
              <w:rPr>
                <w:sz w:val="24"/>
                <w:szCs w:val="24"/>
              </w:rPr>
              <w:t>Czy zamawiający dopuści filtr oddechowy o objętości oddechowej 150-300 ml, wadze 15g, oporze przepływu 1,2hPa przy 30 l/min oraz nawilżaniu 24mg przy 500VT?</w:t>
            </w:r>
          </w:p>
          <w:p w:rsidR="00B46017" w:rsidRPr="00B46017" w:rsidRDefault="00B46017" w:rsidP="00885D4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885D4D" w:rsidP="00885D4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A6238D" w:rsidRPr="00B46017">
              <w:rPr>
                <w:sz w:val="24"/>
                <w:szCs w:val="24"/>
              </w:rPr>
              <w:t>filtr</w:t>
            </w:r>
            <w:r w:rsidR="00A6238D">
              <w:rPr>
                <w:sz w:val="24"/>
                <w:szCs w:val="24"/>
              </w:rPr>
              <w:t>a oddechowego o zaoferowanych parametrach.</w:t>
            </w:r>
          </w:p>
          <w:p w:rsidR="00885D4D" w:rsidRDefault="00885D4D" w:rsidP="00885D4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39, pozycja nr 1 </w:t>
            </w:r>
          </w:p>
          <w:p w:rsidR="008C50E5" w:rsidRPr="00B46017" w:rsidRDefault="00B46017" w:rsidP="00A6238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  <w:r w:rsidR="008C50E5" w:rsidRPr="00B46017">
              <w:rPr>
                <w:sz w:val="24"/>
                <w:szCs w:val="24"/>
              </w:rPr>
              <w:t>Czy zamawiający dopuści metalowe łyżki z plastikową stopką?</w:t>
            </w:r>
          </w:p>
          <w:p w:rsidR="00B46017" w:rsidRPr="00B46017" w:rsidRDefault="00B46017" w:rsidP="00A6238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A6238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39 poz. 1 </w:t>
            </w:r>
            <w:r w:rsidRPr="00B46017">
              <w:rPr>
                <w:sz w:val="24"/>
                <w:szCs w:val="24"/>
              </w:rPr>
              <w:t>metalowe łyżki z plastikową stopką</w:t>
            </w:r>
            <w:r>
              <w:rPr>
                <w:sz w:val="24"/>
                <w:szCs w:val="24"/>
              </w:rPr>
              <w:t>.</w:t>
            </w:r>
          </w:p>
          <w:p w:rsidR="00A6238D" w:rsidRPr="00B46017" w:rsidRDefault="00A6238D" w:rsidP="00A6238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39, pozycja nr 1 </w:t>
            </w:r>
          </w:p>
          <w:p w:rsidR="008C50E5" w:rsidRPr="00B46017" w:rsidRDefault="00B46017" w:rsidP="00A6238D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  <w:r w:rsidR="008C50E5" w:rsidRPr="00B46017">
              <w:rPr>
                <w:sz w:val="24"/>
                <w:szCs w:val="24"/>
              </w:rPr>
              <w:t xml:space="preserve">Czy zamawiający odstąpi od parametru </w:t>
            </w:r>
            <w:r>
              <w:rPr>
                <w:sz w:val="24"/>
                <w:szCs w:val="24"/>
              </w:rPr>
              <w:t>„</w:t>
            </w:r>
            <w:r w:rsidR="008C50E5" w:rsidRPr="00B46017">
              <w:rPr>
                <w:sz w:val="24"/>
                <w:szCs w:val="24"/>
              </w:rPr>
              <w:t xml:space="preserve">możliwość stosowania łyżki w polu magnetycznym </w:t>
            </w:r>
            <w:r>
              <w:rPr>
                <w:sz w:val="24"/>
                <w:szCs w:val="24"/>
              </w:rPr>
              <w:t>–</w:t>
            </w:r>
            <w:r w:rsidR="008C50E5" w:rsidRPr="00B46017">
              <w:rPr>
                <w:sz w:val="24"/>
                <w:szCs w:val="24"/>
              </w:rPr>
              <w:t xml:space="preserve"> potwierdzenie od producenta</w:t>
            </w:r>
            <w:r>
              <w:rPr>
                <w:sz w:val="24"/>
                <w:szCs w:val="24"/>
              </w:rPr>
              <w:t>”</w:t>
            </w:r>
            <w:r w:rsidR="008C50E5" w:rsidRPr="00B46017">
              <w:rPr>
                <w:sz w:val="24"/>
                <w:szCs w:val="24"/>
              </w:rPr>
              <w:t xml:space="preserve">? </w:t>
            </w:r>
          </w:p>
          <w:p w:rsidR="00B46017" w:rsidRPr="00B46017" w:rsidRDefault="00B46017" w:rsidP="00A6238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AC08C6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151F33">
              <w:rPr>
                <w:sz w:val="24"/>
                <w:szCs w:val="24"/>
              </w:rPr>
              <w:t>odstępuje od parametru „</w:t>
            </w:r>
            <w:r w:rsidR="00151F33" w:rsidRPr="00B46017">
              <w:rPr>
                <w:sz w:val="24"/>
                <w:szCs w:val="24"/>
              </w:rPr>
              <w:t xml:space="preserve">możliwość stosowania łyżki w polu magnetycznym </w:t>
            </w:r>
            <w:r w:rsidR="00151F33">
              <w:rPr>
                <w:sz w:val="24"/>
                <w:szCs w:val="24"/>
              </w:rPr>
              <w:t>–</w:t>
            </w:r>
            <w:r w:rsidR="00151F33" w:rsidRPr="00B46017">
              <w:rPr>
                <w:sz w:val="24"/>
                <w:szCs w:val="24"/>
              </w:rPr>
              <w:t xml:space="preserve"> potwierdzenie od producenta</w:t>
            </w:r>
            <w:r w:rsidR="00151F33">
              <w:rPr>
                <w:sz w:val="24"/>
                <w:szCs w:val="24"/>
              </w:rPr>
              <w:t>”.</w:t>
            </w:r>
          </w:p>
          <w:p w:rsidR="00AC08C6" w:rsidRPr="00B46017" w:rsidRDefault="00AC08C6" w:rsidP="00151F3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39, pozycja nr 2 </w:t>
            </w:r>
          </w:p>
          <w:p w:rsidR="008C50E5" w:rsidRPr="00B46017" w:rsidRDefault="00B46017" w:rsidP="00151F33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  <w:r w:rsidR="008C50E5" w:rsidRPr="00B46017">
              <w:rPr>
                <w:sz w:val="24"/>
                <w:szCs w:val="24"/>
              </w:rPr>
              <w:t xml:space="preserve">Czy zamawiający dopuści na etykiecie nazwę w języku angielskim? </w:t>
            </w:r>
          </w:p>
          <w:p w:rsidR="00B46017" w:rsidRPr="00B46017" w:rsidRDefault="00B46017" w:rsidP="00151F3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151F33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39 poz. 2 </w:t>
            </w:r>
            <w:r w:rsidRPr="00B46017">
              <w:rPr>
                <w:sz w:val="24"/>
                <w:szCs w:val="24"/>
              </w:rPr>
              <w:t>na etykiecie nazw</w:t>
            </w:r>
            <w:r>
              <w:rPr>
                <w:sz w:val="24"/>
                <w:szCs w:val="24"/>
              </w:rPr>
              <w:t>y</w:t>
            </w:r>
            <w:r w:rsidRPr="00B46017">
              <w:rPr>
                <w:sz w:val="24"/>
                <w:szCs w:val="24"/>
              </w:rPr>
              <w:t xml:space="preserve"> w języku angielskim</w:t>
            </w:r>
            <w:r>
              <w:rPr>
                <w:sz w:val="24"/>
                <w:szCs w:val="24"/>
              </w:rPr>
              <w:t>.</w:t>
            </w:r>
          </w:p>
          <w:p w:rsidR="00151F33" w:rsidRPr="00B46017" w:rsidRDefault="00151F33" w:rsidP="00151F3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39, pozycja nr 3 </w:t>
            </w:r>
          </w:p>
          <w:p w:rsidR="008C50E5" w:rsidRPr="00B46017" w:rsidRDefault="00B46017" w:rsidP="00151F33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  <w:r w:rsidR="008C50E5" w:rsidRPr="00B46017">
              <w:rPr>
                <w:sz w:val="24"/>
                <w:szCs w:val="24"/>
              </w:rPr>
              <w:t xml:space="preserve">Czy zamawiający dopuści osłonę oka gotową do użycia całkowicie szczelną i bardzo lekką komorę wilgotną zapewniającą pożądaną wilgotność rogówki. Idealna do stabilizacji </w:t>
            </w:r>
            <w:r>
              <w:rPr>
                <w:sz w:val="24"/>
                <w:szCs w:val="24"/>
              </w:rPr>
              <w:t xml:space="preserve">                     </w:t>
            </w:r>
            <w:r w:rsidR="008C50E5" w:rsidRPr="00B46017">
              <w:rPr>
                <w:sz w:val="24"/>
                <w:szCs w:val="24"/>
              </w:rPr>
              <w:t xml:space="preserve">w przypadku operacji opadania lub zwiotczenia powiek, leczeniu niedomykalności powiek, w celu ochrony pooperacyjnej w pełnym zakresie chirurgii oka. Hipoalergiczna warstwa samoprzylepna (mocująca) odpowiada wymogom delikatnej i wrażliwej skóry. Produkt sterylny, jednorazowego użytku. Posiada certyfikat CE. Produkcja </w:t>
            </w:r>
            <w:r>
              <w:rPr>
                <w:sz w:val="24"/>
                <w:szCs w:val="24"/>
              </w:rPr>
              <w:t>–</w:t>
            </w:r>
            <w:r w:rsidR="008C50E5" w:rsidRPr="00B46017">
              <w:rPr>
                <w:sz w:val="24"/>
                <w:szCs w:val="24"/>
              </w:rPr>
              <w:t xml:space="preserve"> Włochy, dostępne rozmiary 9,5x6,5cm oraz 11,3x8 cm?</w:t>
            </w:r>
          </w:p>
          <w:p w:rsidR="000B761E" w:rsidRDefault="000B761E" w:rsidP="00151F33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B46017" w:rsidRPr="00B46017" w:rsidRDefault="00B46017" w:rsidP="00151F3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lastRenderedPageBreak/>
              <w:t>Odp.:</w:t>
            </w:r>
          </w:p>
          <w:p w:rsidR="008C50E5" w:rsidRDefault="00E03228" w:rsidP="00151F33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39 poz. 3 </w:t>
            </w:r>
            <w:r w:rsidR="007E6CCF">
              <w:rPr>
                <w:sz w:val="24"/>
                <w:szCs w:val="24"/>
              </w:rPr>
              <w:t>osłony na oczy o zaoferowanych parametrach.</w:t>
            </w:r>
          </w:p>
          <w:p w:rsidR="00151F33" w:rsidRDefault="00151F33" w:rsidP="00151F33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39, pozycja nr 4 </w:t>
            </w:r>
          </w:p>
          <w:p w:rsidR="008C50E5" w:rsidRPr="00B46017" w:rsidRDefault="00B46017" w:rsidP="007E6CCF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</w:t>
            </w:r>
            <w:r w:rsidR="008C50E5" w:rsidRPr="00B46017">
              <w:rPr>
                <w:sz w:val="24"/>
                <w:szCs w:val="24"/>
              </w:rPr>
              <w:t xml:space="preserve">Czy zamawiający dopuści dwuczęściowe, wielorazowe maski anestetyczne posiadające przeźroczysty korpus z PC oraz silikonowy mankiet? </w:t>
            </w:r>
          </w:p>
          <w:p w:rsidR="00B46017" w:rsidRPr="00B46017" w:rsidRDefault="00B46017" w:rsidP="007E6C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7E6CCF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39 poz. 4</w:t>
            </w:r>
            <w:r w:rsidRPr="00B46017">
              <w:rPr>
                <w:sz w:val="24"/>
                <w:szCs w:val="24"/>
              </w:rPr>
              <w:t xml:space="preserve"> dwuczęściow</w:t>
            </w:r>
            <w:r>
              <w:rPr>
                <w:sz w:val="24"/>
                <w:szCs w:val="24"/>
              </w:rPr>
              <w:t>ych</w:t>
            </w:r>
            <w:r w:rsidRPr="00B46017">
              <w:rPr>
                <w:sz w:val="24"/>
                <w:szCs w:val="24"/>
              </w:rPr>
              <w:t>, wielorazow</w:t>
            </w:r>
            <w:r>
              <w:rPr>
                <w:sz w:val="24"/>
                <w:szCs w:val="24"/>
              </w:rPr>
              <w:t>ych</w:t>
            </w:r>
            <w:r w:rsidRPr="00B46017">
              <w:rPr>
                <w:sz w:val="24"/>
                <w:szCs w:val="24"/>
              </w:rPr>
              <w:t xml:space="preserve"> mas</w:t>
            </w:r>
            <w:r>
              <w:rPr>
                <w:sz w:val="24"/>
                <w:szCs w:val="24"/>
              </w:rPr>
              <w:t>e</w:t>
            </w:r>
            <w:r w:rsidRPr="00B46017">
              <w:rPr>
                <w:sz w:val="24"/>
                <w:szCs w:val="24"/>
              </w:rPr>
              <w:t>k anestetyczn</w:t>
            </w:r>
            <w:r>
              <w:rPr>
                <w:sz w:val="24"/>
                <w:szCs w:val="24"/>
              </w:rPr>
              <w:t>ych</w:t>
            </w:r>
            <w:r w:rsidRPr="00B46017">
              <w:rPr>
                <w:sz w:val="24"/>
                <w:szCs w:val="24"/>
              </w:rPr>
              <w:t xml:space="preserve"> posiadając</w:t>
            </w:r>
            <w:r>
              <w:rPr>
                <w:sz w:val="24"/>
                <w:szCs w:val="24"/>
              </w:rPr>
              <w:t>ych</w:t>
            </w:r>
            <w:r w:rsidRPr="00B46017">
              <w:rPr>
                <w:sz w:val="24"/>
                <w:szCs w:val="24"/>
              </w:rPr>
              <w:t xml:space="preserve"> przeźroczysty korpus z PC oraz silikonowy mankiet</w:t>
            </w:r>
            <w:r>
              <w:rPr>
                <w:sz w:val="24"/>
                <w:szCs w:val="24"/>
              </w:rPr>
              <w:t>.</w:t>
            </w:r>
          </w:p>
          <w:p w:rsidR="007E6CCF" w:rsidRPr="00B46017" w:rsidRDefault="007E6CCF" w:rsidP="007E6CC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41, pozycja nr 1 </w:t>
            </w:r>
          </w:p>
          <w:p w:rsidR="008C50E5" w:rsidRPr="00B46017" w:rsidRDefault="00B46017" w:rsidP="00B46017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</w:t>
            </w:r>
            <w:r w:rsidR="008C50E5" w:rsidRPr="00B46017">
              <w:rPr>
                <w:sz w:val="24"/>
                <w:szCs w:val="24"/>
              </w:rPr>
              <w:t xml:space="preserve">Czy zamawiający dopuści resuscytator dla dorosłych o wadze &gt; 40kg, z rezerwuarem </w:t>
            </w:r>
            <w:r>
              <w:rPr>
                <w:sz w:val="24"/>
                <w:szCs w:val="24"/>
              </w:rPr>
              <w:t xml:space="preserve">                      </w:t>
            </w:r>
            <w:r w:rsidR="008C50E5" w:rsidRPr="00B46017">
              <w:rPr>
                <w:sz w:val="24"/>
                <w:szCs w:val="24"/>
              </w:rPr>
              <w:t>o objętości 2000ml, z zaworem bezpieczeństwa 60 cm H2O, możliwość podłączenia zaworu PEEP z użyciem dodatkowej złączki, o antypoślizgowej powierzchni zapewniającej stabilny chwyt (zamiast paska), reszta zgodna z SWZ?</w:t>
            </w:r>
          </w:p>
          <w:p w:rsidR="00B46017" w:rsidRPr="00B46017" w:rsidRDefault="00B46017" w:rsidP="00B4601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2739B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41 poz. 1 </w:t>
            </w:r>
            <w:r w:rsidRPr="00B46017">
              <w:rPr>
                <w:sz w:val="24"/>
                <w:szCs w:val="24"/>
              </w:rPr>
              <w:t>resuscytator</w:t>
            </w:r>
            <w:r>
              <w:rPr>
                <w:sz w:val="24"/>
                <w:szCs w:val="24"/>
              </w:rPr>
              <w:t>a</w:t>
            </w:r>
            <w:r w:rsidRPr="00B46017">
              <w:rPr>
                <w:sz w:val="24"/>
                <w:szCs w:val="24"/>
              </w:rPr>
              <w:t xml:space="preserve"> dla dorosłych</w:t>
            </w:r>
            <w:r>
              <w:rPr>
                <w:sz w:val="24"/>
                <w:szCs w:val="24"/>
              </w:rPr>
              <w:t xml:space="preserve">                                o zaoferowanych parametrach.</w:t>
            </w:r>
          </w:p>
          <w:p w:rsidR="007E6CCF" w:rsidRPr="00B46017" w:rsidRDefault="007E6CCF" w:rsidP="002739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41, pozycja nr 1 </w:t>
            </w:r>
          </w:p>
          <w:p w:rsidR="008C50E5" w:rsidRPr="00B46017" w:rsidRDefault="00B46017" w:rsidP="002739BE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 </w:t>
            </w:r>
            <w:r w:rsidR="008C50E5" w:rsidRPr="00B46017">
              <w:rPr>
                <w:sz w:val="24"/>
                <w:szCs w:val="24"/>
              </w:rPr>
              <w:t xml:space="preserve">Czy zamawiający dopuści resuscytator z możliwością sterylizacji w autoklawie </w:t>
            </w:r>
            <w:r>
              <w:rPr>
                <w:sz w:val="24"/>
                <w:szCs w:val="24"/>
              </w:rPr>
              <w:t xml:space="preserve">                            </w:t>
            </w:r>
            <w:r w:rsidR="008C50E5" w:rsidRPr="00B46017">
              <w:rPr>
                <w:sz w:val="24"/>
                <w:szCs w:val="24"/>
              </w:rPr>
              <w:t xml:space="preserve">z wyłączeniem rezerwuaru tlenu oraz drenu tlenowego? </w:t>
            </w:r>
          </w:p>
          <w:p w:rsidR="004D7712" w:rsidRPr="00B46017" w:rsidRDefault="004D7712" w:rsidP="002739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2739B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41 poz. 1</w:t>
            </w:r>
            <w:r w:rsidRPr="00B46017">
              <w:rPr>
                <w:sz w:val="24"/>
                <w:szCs w:val="24"/>
              </w:rPr>
              <w:t xml:space="preserve"> resuscytator</w:t>
            </w:r>
            <w:r>
              <w:rPr>
                <w:sz w:val="24"/>
                <w:szCs w:val="24"/>
              </w:rPr>
              <w:t>a</w:t>
            </w:r>
            <w:r w:rsidRPr="00B46017">
              <w:rPr>
                <w:sz w:val="24"/>
                <w:szCs w:val="24"/>
              </w:rPr>
              <w:t xml:space="preserve"> z możliwością sterylizacji </w:t>
            </w:r>
            <w:r>
              <w:rPr>
                <w:sz w:val="24"/>
                <w:szCs w:val="24"/>
              </w:rPr>
              <w:t xml:space="preserve">      </w:t>
            </w:r>
            <w:r w:rsidRPr="00B46017">
              <w:rPr>
                <w:sz w:val="24"/>
                <w:szCs w:val="24"/>
              </w:rPr>
              <w:t>w autoklawie</w:t>
            </w:r>
            <w:r>
              <w:rPr>
                <w:sz w:val="24"/>
                <w:szCs w:val="24"/>
              </w:rPr>
              <w:t xml:space="preserve"> </w:t>
            </w:r>
            <w:r w:rsidRPr="00B46017">
              <w:rPr>
                <w:sz w:val="24"/>
                <w:szCs w:val="24"/>
              </w:rPr>
              <w:t>z wyłączeniem rezerwuaru tlenu oraz drenu tlenowego</w:t>
            </w:r>
            <w:r>
              <w:rPr>
                <w:sz w:val="24"/>
                <w:szCs w:val="24"/>
              </w:rPr>
              <w:t>.</w:t>
            </w:r>
          </w:p>
          <w:p w:rsidR="002739BE" w:rsidRPr="00B46017" w:rsidRDefault="002739BE" w:rsidP="002739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B46017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46017">
              <w:rPr>
                <w:sz w:val="24"/>
                <w:szCs w:val="24"/>
                <w:u w:val="single"/>
              </w:rPr>
              <w:t xml:space="preserve">Pakiet nr 41, pozycja nr 2 </w:t>
            </w:r>
          </w:p>
          <w:p w:rsidR="008C50E5" w:rsidRPr="00B46017" w:rsidRDefault="00B46017" w:rsidP="002739BE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 </w:t>
            </w:r>
            <w:r w:rsidR="008C50E5" w:rsidRPr="00B46017">
              <w:rPr>
                <w:sz w:val="24"/>
                <w:szCs w:val="24"/>
              </w:rPr>
              <w:t>Czy zamawiający dopuści resuscytator dla dorosłych o wadze &gt; 40kg, z możliwością podłączenia zaworu PEEP z użyciem dodatkowej złączki, bez dodatkowego portu do pomiaru CO2, o antypoślizgowej powierzchni zapewniającej stabilny chwyt (zamiast paska), reszta zgodna z SWZ?</w:t>
            </w:r>
          </w:p>
          <w:p w:rsidR="004D7712" w:rsidRPr="00B46017" w:rsidRDefault="004D7712" w:rsidP="002739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C1335E" w:rsidP="002739BE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41 poz. 2 </w:t>
            </w:r>
            <w:r w:rsidRPr="00B46017">
              <w:rPr>
                <w:sz w:val="24"/>
                <w:szCs w:val="24"/>
              </w:rPr>
              <w:t>resuscytator</w:t>
            </w:r>
            <w:r>
              <w:rPr>
                <w:sz w:val="24"/>
                <w:szCs w:val="24"/>
              </w:rPr>
              <w:t>a</w:t>
            </w:r>
            <w:r w:rsidRPr="00B46017">
              <w:rPr>
                <w:sz w:val="24"/>
                <w:szCs w:val="24"/>
              </w:rPr>
              <w:t xml:space="preserve"> dla dorosłych</w:t>
            </w:r>
            <w:r>
              <w:rPr>
                <w:sz w:val="24"/>
                <w:szCs w:val="24"/>
              </w:rPr>
              <w:t xml:space="preserve">                                 o zaoferowanych parametrach.</w:t>
            </w:r>
          </w:p>
          <w:p w:rsidR="002739BE" w:rsidRDefault="002739BE" w:rsidP="002739BE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42, pozycja nr 1 </w:t>
            </w:r>
          </w:p>
          <w:p w:rsidR="008C50E5" w:rsidRPr="00B46017" w:rsidRDefault="004D7712" w:rsidP="00C1335E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 </w:t>
            </w:r>
            <w:r w:rsidR="008C50E5" w:rsidRPr="00B46017">
              <w:rPr>
                <w:sz w:val="24"/>
                <w:szCs w:val="24"/>
              </w:rPr>
              <w:t xml:space="preserve">Czy zamawiający dopuści rurki intubacyjne ze znacznikiem głębokości w postaci 2 półpierścieni (dla wszystkich rozmiarów) oraz z balonikiem kontrolnym o tych samych wymiarach dla każdego rozmiaru? </w:t>
            </w:r>
          </w:p>
          <w:p w:rsidR="004D7712" w:rsidRPr="00B46017" w:rsidRDefault="004D7712" w:rsidP="00C1335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C1335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42 poz. 1 zaoferowanych rurek intubacyjnych. </w:t>
            </w:r>
          </w:p>
          <w:p w:rsidR="00C1335E" w:rsidRPr="00B46017" w:rsidRDefault="00C1335E" w:rsidP="00C1335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43, pozycja nr 1 </w:t>
            </w:r>
          </w:p>
          <w:p w:rsidR="008C50E5" w:rsidRPr="00B46017" w:rsidRDefault="004D7712" w:rsidP="00C1335E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="008C50E5" w:rsidRPr="00B46017">
              <w:rPr>
                <w:sz w:val="24"/>
                <w:szCs w:val="24"/>
              </w:rPr>
              <w:t xml:space="preserve">Czy zamawiający dopuści </w:t>
            </w:r>
            <w:proofErr w:type="spellStart"/>
            <w:r w:rsidR="008C50E5" w:rsidRPr="00B46017">
              <w:rPr>
                <w:sz w:val="24"/>
                <w:szCs w:val="24"/>
              </w:rPr>
              <w:t>niesilikonowane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rurki intubacyjne?</w:t>
            </w:r>
          </w:p>
          <w:p w:rsidR="004D7712" w:rsidRPr="00B46017" w:rsidRDefault="004D7712" w:rsidP="00C1335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2F3D3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43 poz. 1 </w:t>
            </w:r>
            <w:proofErr w:type="spellStart"/>
            <w:r w:rsidRPr="00B46017">
              <w:rPr>
                <w:sz w:val="24"/>
                <w:szCs w:val="24"/>
              </w:rPr>
              <w:t>niesilikonowane</w:t>
            </w:r>
            <w:proofErr w:type="spellEnd"/>
            <w:r w:rsidRPr="00B46017">
              <w:rPr>
                <w:sz w:val="24"/>
                <w:szCs w:val="24"/>
              </w:rPr>
              <w:t xml:space="preserve"> rurki intubacyjne</w:t>
            </w:r>
            <w:r>
              <w:rPr>
                <w:sz w:val="24"/>
                <w:szCs w:val="24"/>
              </w:rPr>
              <w:t>.</w:t>
            </w:r>
          </w:p>
          <w:p w:rsidR="00C1335E" w:rsidRDefault="00C1335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B761E" w:rsidRPr="00B46017" w:rsidRDefault="000B761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lastRenderedPageBreak/>
              <w:t xml:space="preserve">Pakiet nr 45, pozycja nr 1 </w:t>
            </w:r>
          </w:p>
          <w:p w:rsidR="008C50E5" w:rsidRPr="00B46017" w:rsidRDefault="004D771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 </w:t>
            </w:r>
            <w:r w:rsidR="008C50E5" w:rsidRPr="00B46017">
              <w:rPr>
                <w:sz w:val="24"/>
                <w:szCs w:val="24"/>
              </w:rPr>
              <w:t>Czy zamawiający dopuści maski krtaniowe o parametrach: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Wykonana z medycznego PCV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Przezroczysta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Delikatny mankiet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Balonik kontrolny znakowany rozmiarem rurki i numerem LOT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Anatomiczne wygięcie ułatwiające wprowadzanie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Rozmiar, zakres wagi i objętość mankietu oznaczone na tubusie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Barwny kod rozmiarów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Uniwersalny łącznik 15 mm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Bez lateksu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Jałowa, jednorazowego użytku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Pakowana folia/papier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Rozmiary: 1; 1,5; 2; 2,5; 3; 4; 5?</w:t>
            </w:r>
          </w:p>
          <w:p w:rsidR="005C4094" w:rsidRDefault="004A4CF7" w:rsidP="004D77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36520" cy="1470660"/>
                  <wp:effectExtent l="19050" t="0" r="0" b="0"/>
                  <wp:docPr id="1" name="Obraz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/>
                          <a:srcRect r="-47" b="-3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147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7712" w:rsidRPr="00B46017" w:rsidRDefault="004D7712" w:rsidP="002F3D3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Pr="00B46017" w:rsidRDefault="002F3D3E" w:rsidP="002F3D3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45 poz. 1 masek krtaniowych o zaoferowanych parametrach.</w:t>
            </w:r>
          </w:p>
          <w:p w:rsidR="008C50E5" w:rsidRDefault="008C50E5" w:rsidP="002F3D3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46, pozycja nr 1 </w:t>
            </w:r>
          </w:p>
          <w:p w:rsidR="008C50E5" w:rsidRPr="00B46017" w:rsidRDefault="004D7712" w:rsidP="002F3D3E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 </w:t>
            </w:r>
            <w:r w:rsidR="008C50E5" w:rsidRPr="00B46017">
              <w:rPr>
                <w:sz w:val="24"/>
                <w:szCs w:val="24"/>
              </w:rPr>
              <w:t xml:space="preserve">Czy zamawiający dopuści rurki </w:t>
            </w:r>
            <w:proofErr w:type="spellStart"/>
            <w:r w:rsidR="008C50E5" w:rsidRPr="00B46017">
              <w:rPr>
                <w:sz w:val="24"/>
                <w:szCs w:val="24"/>
              </w:rPr>
              <w:t>tracheostomijne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bez mandrynu z otworem na prowadnicę </w:t>
            </w:r>
            <w:proofErr w:type="spellStart"/>
            <w:r w:rsidR="008C50E5" w:rsidRPr="00B46017">
              <w:rPr>
                <w:sz w:val="24"/>
                <w:szCs w:val="24"/>
              </w:rPr>
              <w:t>Seldingera</w:t>
            </w:r>
            <w:proofErr w:type="spellEnd"/>
            <w:r w:rsidR="008C50E5" w:rsidRPr="00B46017">
              <w:rPr>
                <w:sz w:val="24"/>
                <w:szCs w:val="24"/>
              </w:rPr>
              <w:t>?</w:t>
            </w:r>
          </w:p>
          <w:p w:rsidR="004D7712" w:rsidRPr="00B46017" w:rsidRDefault="004D7712" w:rsidP="002F3D3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2F3D3E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46 poz. 1 </w:t>
            </w:r>
            <w:r w:rsidRPr="00B46017">
              <w:rPr>
                <w:sz w:val="24"/>
                <w:szCs w:val="24"/>
              </w:rPr>
              <w:t>rur</w:t>
            </w:r>
            <w:r w:rsidR="00054B36">
              <w:rPr>
                <w:sz w:val="24"/>
                <w:szCs w:val="24"/>
              </w:rPr>
              <w:t>e</w:t>
            </w:r>
            <w:r w:rsidRPr="00B46017">
              <w:rPr>
                <w:sz w:val="24"/>
                <w:szCs w:val="24"/>
              </w:rPr>
              <w:t xml:space="preserve">k </w:t>
            </w:r>
            <w:proofErr w:type="spellStart"/>
            <w:r w:rsidRPr="00B46017">
              <w:rPr>
                <w:sz w:val="24"/>
                <w:szCs w:val="24"/>
              </w:rPr>
              <w:t>tracheostomijn</w:t>
            </w:r>
            <w:r w:rsidR="00054B36">
              <w:rPr>
                <w:sz w:val="24"/>
                <w:szCs w:val="24"/>
              </w:rPr>
              <w:t>ych</w:t>
            </w:r>
            <w:proofErr w:type="spellEnd"/>
            <w:r w:rsidRPr="00B46017">
              <w:rPr>
                <w:sz w:val="24"/>
                <w:szCs w:val="24"/>
              </w:rPr>
              <w:t xml:space="preserve"> bez mandrynu </w:t>
            </w:r>
            <w:r w:rsidR="00054B36">
              <w:rPr>
                <w:sz w:val="24"/>
                <w:szCs w:val="24"/>
              </w:rPr>
              <w:t xml:space="preserve">                      </w:t>
            </w:r>
            <w:r w:rsidRPr="00B46017">
              <w:rPr>
                <w:sz w:val="24"/>
                <w:szCs w:val="24"/>
              </w:rPr>
              <w:t xml:space="preserve">z otworem na prowadnicę </w:t>
            </w:r>
            <w:proofErr w:type="spellStart"/>
            <w:r w:rsidRPr="00B46017">
              <w:rPr>
                <w:sz w:val="24"/>
                <w:szCs w:val="24"/>
              </w:rPr>
              <w:t>Seldingera</w:t>
            </w:r>
            <w:proofErr w:type="spellEnd"/>
            <w:r w:rsidR="00054B36">
              <w:rPr>
                <w:sz w:val="24"/>
                <w:szCs w:val="24"/>
              </w:rPr>
              <w:t>.</w:t>
            </w:r>
          </w:p>
          <w:p w:rsidR="002F3D3E" w:rsidRPr="00B46017" w:rsidRDefault="002F3D3E" w:rsidP="00054B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46, pozycja nr 2 </w:t>
            </w:r>
          </w:p>
          <w:p w:rsidR="008C50E5" w:rsidRPr="00B46017" w:rsidRDefault="004D7712" w:rsidP="00054B36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20. </w:t>
            </w:r>
            <w:r w:rsidR="008C50E5" w:rsidRPr="00B46017">
              <w:rPr>
                <w:sz w:val="24"/>
                <w:szCs w:val="24"/>
              </w:rPr>
              <w:t>Czy zamawiający dopuści wymiennik ciepła i wilgoci o wadze 9g?</w:t>
            </w:r>
          </w:p>
          <w:p w:rsidR="004D7712" w:rsidRPr="00B46017" w:rsidRDefault="004D7712" w:rsidP="00054B3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054B36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46 poz. 2 </w:t>
            </w:r>
            <w:r w:rsidRPr="00B46017">
              <w:rPr>
                <w:sz w:val="24"/>
                <w:szCs w:val="24"/>
              </w:rPr>
              <w:t>wymiennik ciepła i wilgoci o wadze 9g</w:t>
            </w:r>
            <w:r>
              <w:rPr>
                <w:sz w:val="24"/>
                <w:szCs w:val="24"/>
              </w:rPr>
              <w:t>.</w:t>
            </w:r>
          </w:p>
          <w:p w:rsidR="00054B36" w:rsidRPr="00B46017" w:rsidRDefault="00054B36" w:rsidP="00054B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46, pozycja nr 3 </w:t>
            </w:r>
          </w:p>
          <w:p w:rsidR="008C50E5" w:rsidRPr="00B46017" w:rsidRDefault="004D7712" w:rsidP="00054B36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21. </w:t>
            </w:r>
            <w:r w:rsidR="008C50E5" w:rsidRPr="00B46017">
              <w:rPr>
                <w:sz w:val="24"/>
                <w:szCs w:val="24"/>
              </w:rPr>
              <w:t xml:space="preserve">Czy zamawiający dopuści łącznik martwa przestrzeń bez kapturka? </w:t>
            </w:r>
          </w:p>
          <w:p w:rsidR="004D7712" w:rsidRPr="00B46017" w:rsidRDefault="004D7712" w:rsidP="00054B3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054B36" w:rsidP="00054B36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46 poz. 3 </w:t>
            </w:r>
            <w:r w:rsidRPr="00B46017">
              <w:rPr>
                <w:sz w:val="24"/>
                <w:szCs w:val="24"/>
              </w:rPr>
              <w:t>łącznik martwa przestrzeń bez kapturka</w:t>
            </w:r>
            <w:r>
              <w:rPr>
                <w:sz w:val="24"/>
                <w:szCs w:val="24"/>
              </w:rPr>
              <w:t>.</w:t>
            </w:r>
          </w:p>
          <w:p w:rsidR="00054B36" w:rsidRPr="00B46017" w:rsidRDefault="00054B36" w:rsidP="00054B36">
            <w:pPr>
              <w:ind w:left="28" w:right="-72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48, pozycja nr 1 </w:t>
            </w:r>
          </w:p>
          <w:p w:rsidR="008C50E5" w:rsidRPr="00B46017" w:rsidRDefault="004D7712" w:rsidP="00054B36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 </w:t>
            </w:r>
            <w:r w:rsidR="008C50E5" w:rsidRPr="00B46017">
              <w:rPr>
                <w:sz w:val="24"/>
                <w:szCs w:val="24"/>
              </w:rPr>
              <w:t xml:space="preserve">Czy zamawiający dopuści łyżki z nieosłoniętym światłowodem? </w:t>
            </w:r>
          </w:p>
          <w:p w:rsidR="004D7712" w:rsidRPr="00B46017" w:rsidRDefault="004D7712" w:rsidP="00054B36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9C515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46 poz. 1 </w:t>
            </w:r>
            <w:r w:rsidRPr="00B46017">
              <w:rPr>
                <w:sz w:val="24"/>
                <w:szCs w:val="24"/>
              </w:rPr>
              <w:t>łyżki z nieosłoniętym światłowodem</w:t>
            </w:r>
            <w:r>
              <w:rPr>
                <w:sz w:val="24"/>
                <w:szCs w:val="24"/>
              </w:rPr>
              <w:t>.</w:t>
            </w:r>
          </w:p>
          <w:p w:rsidR="009C5155" w:rsidRDefault="009C515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C5155" w:rsidRDefault="009C515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C5155" w:rsidRPr="00B46017" w:rsidRDefault="009C515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49, pozycja nr 1 </w:t>
            </w:r>
          </w:p>
          <w:p w:rsidR="008C50E5" w:rsidRPr="00B46017" w:rsidRDefault="004D7712" w:rsidP="009C5155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23. </w:t>
            </w:r>
            <w:r w:rsidR="008C50E5" w:rsidRPr="00B46017">
              <w:rPr>
                <w:sz w:val="24"/>
                <w:szCs w:val="24"/>
              </w:rPr>
              <w:t xml:space="preserve">Czy zamawiający dopuści obwód oddechowy z dodatkową rurą o długości 1,2m? </w:t>
            </w:r>
          </w:p>
          <w:p w:rsidR="004D7712" w:rsidRPr="00B46017" w:rsidRDefault="004D7712" w:rsidP="009C515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9C515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49 poz. 1 zaoferowanego obwodu oddechowego. </w:t>
            </w:r>
          </w:p>
          <w:p w:rsidR="009C5155" w:rsidRPr="00B46017" w:rsidRDefault="009C5155" w:rsidP="009C515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50, pozycja nr 1 </w:t>
            </w:r>
          </w:p>
          <w:p w:rsidR="008C50E5" w:rsidRPr="00B46017" w:rsidRDefault="004D7712" w:rsidP="009C5155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 </w:t>
            </w:r>
            <w:r w:rsidR="008C50E5" w:rsidRPr="00B46017">
              <w:rPr>
                <w:sz w:val="24"/>
                <w:szCs w:val="24"/>
              </w:rPr>
              <w:t xml:space="preserve">Czy zamawiający dopuści obwód oddechowy z 2 rurami rozciągliwymi do długości 180cm oraz dodatkowym ramieniem rozciągliwym do 120cm, z 2l workiem </w:t>
            </w:r>
            <w:proofErr w:type="spellStart"/>
            <w:r w:rsidR="008C50E5" w:rsidRPr="00B46017">
              <w:rPr>
                <w:sz w:val="24"/>
                <w:szCs w:val="24"/>
              </w:rPr>
              <w:t>bezlateksowym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ze złączem 22F?</w:t>
            </w:r>
          </w:p>
          <w:p w:rsidR="004D7712" w:rsidRPr="00B46017" w:rsidRDefault="004D7712" w:rsidP="009C515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C11FD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50 poz. 1 obwód oddechowy o zaoferowanych parametrach. Pozostałe zapisy zgodne z SWZ.</w:t>
            </w:r>
          </w:p>
          <w:p w:rsidR="004D7712" w:rsidRDefault="004D7712" w:rsidP="00C11FD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51, pozycja nr 1 </w:t>
            </w:r>
          </w:p>
          <w:p w:rsidR="008C50E5" w:rsidRPr="00B46017" w:rsidRDefault="004D7712" w:rsidP="00C11FDD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25. </w:t>
            </w:r>
            <w:r w:rsidR="008C50E5" w:rsidRPr="00B46017">
              <w:rPr>
                <w:sz w:val="24"/>
                <w:szCs w:val="24"/>
              </w:rPr>
              <w:t>Czy zamawiający dopuści obwód oddechowy z rurami o długości 200cm?</w:t>
            </w:r>
          </w:p>
          <w:p w:rsidR="004D7712" w:rsidRPr="00B46017" w:rsidRDefault="004D7712" w:rsidP="00C11FD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C11FD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51 poz. 1 </w:t>
            </w:r>
            <w:r w:rsidRPr="00B46017">
              <w:rPr>
                <w:sz w:val="24"/>
                <w:szCs w:val="24"/>
              </w:rPr>
              <w:t>obwód oddechowy z rurami o długości 200cm</w:t>
            </w:r>
            <w:r>
              <w:rPr>
                <w:sz w:val="24"/>
                <w:szCs w:val="24"/>
              </w:rPr>
              <w:t>.</w:t>
            </w:r>
          </w:p>
          <w:p w:rsidR="00C11FDD" w:rsidRPr="00B46017" w:rsidRDefault="00C11FDD" w:rsidP="00C11FD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53, pozycja nr 1 </w:t>
            </w:r>
          </w:p>
          <w:p w:rsidR="008C50E5" w:rsidRPr="00B46017" w:rsidRDefault="004D7712" w:rsidP="00C11FDD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26. </w:t>
            </w:r>
            <w:r w:rsidR="008C50E5" w:rsidRPr="00B46017">
              <w:rPr>
                <w:sz w:val="24"/>
                <w:szCs w:val="24"/>
              </w:rPr>
              <w:t>Czy zamawiający dopuści obwód oddechowy z rurami o długości 1,6m oraz dodatkową rurą o długości 1m?</w:t>
            </w:r>
          </w:p>
          <w:p w:rsidR="004D7712" w:rsidRPr="00B46017" w:rsidRDefault="004D7712" w:rsidP="00C11FD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F1681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53 poz. 1 zaoferowanego obwodu oddechowego. </w:t>
            </w:r>
          </w:p>
          <w:p w:rsidR="00F1681D" w:rsidRPr="00B46017" w:rsidRDefault="00F1681D" w:rsidP="00F168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72, pozycja nr 1 </w:t>
            </w:r>
          </w:p>
          <w:p w:rsidR="008C50E5" w:rsidRPr="00B46017" w:rsidRDefault="004D7712" w:rsidP="00F1681D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 </w:t>
            </w:r>
            <w:r w:rsidR="008C50E5" w:rsidRPr="00B46017">
              <w:rPr>
                <w:sz w:val="24"/>
                <w:szCs w:val="24"/>
              </w:rPr>
              <w:t>Czy zamawiający odstąp</w:t>
            </w:r>
            <w:r w:rsidR="000B761E">
              <w:rPr>
                <w:sz w:val="24"/>
                <w:szCs w:val="24"/>
              </w:rPr>
              <w:t>i</w:t>
            </w:r>
            <w:r w:rsidR="008C50E5" w:rsidRPr="00B46017">
              <w:rPr>
                <w:sz w:val="24"/>
                <w:szCs w:val="24"/>
              </w:rPr>
              <w:t xml:space="preserve"> od parametru </w:t>
            </w:r>
            <w:r>
              <w:rPr>
                <w:sz w:val="24"/>
                <w:szCs w:val="24"/>
              </w:rPr>
              <w:t>„</w:t>
            </w:r>
            <w:r w:rsidR="008C50E5" w:rsidRPr="00B46017">
              <w:rPr>
                <w:sz w:val="24"/>
                <w:szCs w:val="24"/>
              </w:rPr>
              <w:t>nadrukowana instrukcja opróżnienia worka</w:t>
            </w:r>
            <w:r>
              <w:rPr>
                <w:sz w:val="24"/>
                <w:szCs w:val="24"/>
              </w:rPr>
              <w:t>”</w:t>
            </w:r>
            <w:r w:rsidR="008C50E5" w:rsidRPr="00B46017">
              <w:rPr>
                <w:sz w:val="24"/>
                <w:szCs w:val="24"/>
              </w:rPr>
              <w:t>?</w:t>
            </w:r>
          </w:p>
          <w:p w:rsidR="004D7712" w:rsidRPr="00B46017" w:rsidRDefault="004D7712" w:rsidP="00F1681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577A1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zmienia pierwotnego zapisu SWZ.</w:t>
            </w:r>
          </w:p>
          <w:p w:rsidR="00577A15" w:rsidRPr="00B46017" w:rsidRDefault="00577A15" w:rsidP="00577A1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72, pozycja nr 1 </w:t>
            </w:r>
          </w:p>
          <w:p w:rsidR="008C50E5" w:rsidRPr="00B46017" w:rsidRDefault="004D7712" w:rsidP="00577A15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28. </w:t>
            </w:r>
            <w:r w:rsidR="008C50E5" w:rsidRPr="00B46017">
              <w:rPr>
                <w:sz w:val="24"/>
                <w:szCs w:val="24"/>
              </w:rPr>
              <w:t xml:space="preserve">Czy zamawiający dopuści niewentylowaną zakładkę na kranik spustowy? </w:t>
            </w:r>
          </w:p>
          <w:p w:rsidR="004D7712" w:rsidRPr="00B46017" w:rsidRDefault="004D7712" w:rsidP="00577A1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577A15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72 poz. 1 </w:t>
            </w:r>
            <w:r w:rsidRPr="00B46017">
              <w:rPr>
                <w:sz w:val="24"/>
                <w:szCs w:val="24"/>
              </w:rPr>
              <w:t>niewentylowan</w:t>
            </w:r>
            <w:r w:rsidR="00351EDB">
              <w:rPr>
                <w:sz w:val="24"/>
                <w:szCs w:val="24"/>
              </w:rPr>
              <w:t>ej</w:t>
            </w:r>
            <w:r w:rsidRPr="00B46017">
              <w:rPr>
                <w:sz w:val="24"/>
                <w:szCs w:val="24"/>
              </w:rPr>
              <w:t xml:space="preserve"> zakładk</w:t>
            </w:r>
            <w:r w:rsidR="00351EDB">
              <w:rPr>
                <w:sz w:val="24"/>
                <w:szCs w:val="24"/>
              </w:rPr>
              <w:t>i</w:t>
            </w:r>
            <w:r w:rsidRPr="00B46017">
              <w:rPr>
                <w:sz w:val="24"/>
                <w:szCs w:val="24"/>
              </w:rPr>
              <w:t xml:space="preserve"> na kranik spustowy</w:t>
            </w:r>
            <w:r w:rsidR="00351EDB">
              <w:rPr>
                <w:sz w:val="24"/>
                <w:szCs w:val="24"/>
              </w:rPr>
              <w:t>.</w:t>
            </w:r>
          </w:p>
          <w:p w:rsidR="00577A15" w:rsidRPr="00B46017" w:rsidRDefault="00577A15" w:rsidP="00351ED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72, pozycja nr 1 </w:t>
            </w:r>
          </w:p>
          <w:p w:rsidR="008C50E5" w:rsidRPr="00B46017" w:rsidRDefault="004D7712" w:rsidP="00351EDB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29. </w:t>
            </w:r>
            <w:r w:rsidR="008C50E5" w:rsidRPr="00B46017">
              <w:rPr>
                <w:sz w:val="24"/>
                <w:szCs w:val="24"/>
              </w:rPr>
              <w:t xml:space="preserve">Czy zamawiający dopuści bezigłowy port do pobierania próbek bez przeźroczystego okienka podglądu w łączniku? </w:t>
            </w:r>
          </w:p>
          <w:p w:rsidR="004D7712" w:rsidRPr="00B46017" w:rsidRDefault="004D7712" w:rsidP="00351ED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Pr="00B46017" w:rsidRDefault="00351ED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72 poz. 1</w:t>
            </w:r>
            <w:r w:rsidRPr="00B46017">
              <w:rPr>
                <w:sz w:val="24"/>
                <w:szCs w:val="24"/>
              </w:rPr>
              <w:t xml:space="preserve"> bezigłow</w:t>
            </w:r>
            <w:r>
              <w:rPr>
                <w:sz w:val="24"/>
                <w:szCs w:val="24"/>
              </w:rPr>
              <w:t>ego</w:t>
            </w:r>
            <w:r w:rsidRPr="00B46017">
              <w:rPr>
                <w:sz w:val="24"/>
                <w:szCs w:val="24"/>
              </w:rPr>
              <w:t xml:space="preserve"> port</w:t>
            </w:r>
            <w:r>
              <w:rPr>
                <w:sz w:val="24"/>
                <w:szCs w:val="24"/>
              </w:rPr>
              <w:t>u</w:t>
            </w:r>
            <w:r w:rsidRPr="00B46017">
              <w:rPr>
                <w:sz w:val="24"/>
                <w:szCs w:val="24"/>
              </w:rPr>
              <w:t xml:space="preserve"> do pobierania próbek bez przeźroczystego okienka podglądu w łączniku</w:t>
            </w:r>
            <w:r>
              <w:rPr>
                <w:sz w:val="24"/>
                <w:szCs w:val="24"/>
              </w:rPr>
              <w:t>.</w:t>
            </w:r>
          </w:p>
          <w:p w:rsidR="008C50E5" w:rsidRPr="00B46017" w:rsidRDefault="008C50E5" w:rsidP="00351ED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B761E" w:rsidRDefault="000B761E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0B761E" w:rsidRDefault="000B761E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0B761E" w:rsidRDefault="000B761E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0B761E" w:rsidRDefault="000B761E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73, pozycja nr 1 </w:t>
            </w:r>
          </w:p>
          <w:p w:rsidR="008C50E5" w:rsidRPr="00B46017" w:rsidRDefault="004D7712" w:rsidP="004D7712">
            <w:pPr>
              <w:spacing w:after="120"/>
              <w:ind w:left="318" w:right="-72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 </w:t>
            </w:r>
            <w:r w:rsidR="008C50E5" w:rsidRPr="00B46017">
              <w:rPr>
                <w:sz w:val="24"/>
                <w:szCs w:val="24"/>
              </w:rPr>
              <w:t xml:space="preserve">Czy Zamawiający wyrazi zgodę na zaoferowanie jako systemu do zbiórki stolca </w:t>
            </w:r>
            <w:r w:rsidR="00F7471C">
              <w:rPr>
                <w:sz w:val="24"/>
                <w:szCs w:val="24"/>
              </w:rPr>
              <w:t xml:space="preserve">                           </w:t>
            </w:r>
            <w:r w:rsidR="008C50E5" w:rsidRPr="00B46017">
              <w:rPr>
                <w:sz w:val="24"/>
                <w:szCs w:val="24"/>
              </w:rPr>
              <w:t>o następujących parametrach i składzie: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 xml:space="preserve">- Cewnik wykonany z </w:t>
            </w:r>
            <w:proofErr w:type="spellStart"/>
            <w:r w:rsidRPr="00B46017">
              <w:rPr>
                <w:sz w:val="24"/>
                <w:szCs w:val="24"/>
              </w:rPr>
              <w:t>biokompatybilnego</w:t>
            </w:r>
            <w:proofErr w:type="spellEnd"/>
            <w:r w:rsidRPr="00B46017">
              <w:rPr>
                <w:sz w:val="24"/>
                <w:szCs w:val="24"/>
              </w:rPr>
              <w:t xml:space="preserve"> silikonu długości 160cm z substancją neutralizującą zapach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Czarny znacznik nad balonem ułatwiający kontrolę położenia cewnika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Port do irygacji służący do przepłukiwania systemu w razie konieczności oraz podania leków doodbytniczo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Balonik retencyjny z kieszonką na palec wiodący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Wyposażony w port do pobierania próbek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Worek zbiorczy o pojemności 2000 ml (skalowany co 25ml (od 25do 100ml) oraz co 100ml (od 100ml do 2000ml)) z filtrem węglowym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Taśmy umożliwiające przymocowanie do ramy łóżka</w:t>
            </w:r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 xml:space="preserve">- </w:t>
            </w:r>
            <w:proofErr w:type="spellStart"/>
            <w:r w:rsidRPr="00B46017">
              <w:rPr>
                <w:sz w:val="24"/>
                <w:szCs w:val="24"/>
              </w:rPr>
              <w:t>Niesterylny</w:t>
            </w:r>
            <w:proofErr w:type="spellEnd"/>
          </w:p>
          <w:p w:rsidR="008C50E5" w:rsidRPr="00B46017" w:rsidRDefault="008C50E5" w:rsidP="004D7712">
            <w:pPr>
              <w:ind w:left="28" w:right="-74"/>
              <w:jc w:val="both"/>
              <w:rPr>
                <w:sz w:val="24"/>
                <w:szCs w:val="24"/>
              </w:rPr>
            </w:pPr>
            <w:r w:rsidRPr="00B46017">
              <w:rPr>
                <w:sz w:val="24"/>
                <w:szCs w:val="24"/>
              </w:rPr>
              <w:t>- Zestaw pakowany pojedynczo</w:t>
            </w:r>
          </w:p>
          <w:p w:rsidR="004D7712" w:rsidRPr="00B46017" w:rsidRDefault="004D7712" w:rsidP="004D771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351EDB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73 poz. 1 </w:t>
            </w:r>
            <w:r w:rsidRPr="00B46017">
              <w:rPr>
                <w:sz w:val="24"/>
                <w:szCs w:val="24"/>
              </w:rPr>
              <w:t>system do zbiórki stolca</w:t>
            </w:r>
            <w:r w:rsidR="00D66F36">
              <w:rPr>
                <w:sz w:val="24"/>
                <w:szCs w:val="24"/>
              </w:rPr>
              <w:t xml:space="preserve"> o zaoferowanych parametrach.</w:t>
            </w:r>
            <w:r w:rsidRPr="00B460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</w:t>
            </w:r>
          </w:p>
          <w:p w:rsidR="004D7712" w:rsidRDefault="004D7712" w:rsidP="00D66F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73, pozycja nr 2 </w:t>
            </w:r>
          </w:p>
          <w:p w:rsidR="008C50E5" w:rsidRPr="00B46017" w:rsidRDefault="004D7712" w:rsidP="00D66F36">
            <w:pPr>
              <w:ind w:left="460" w:right="-72" w:hanging="43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 </w:t>
            </w:r>
            <w:r w:rsidR="008C50E5" w:rsidRPr="00B46017">
              <w:rPr>
                <w:sz w:val="24"/>
                <w:szCs w:val="24"/>
              </w:rPr>
              <w:t>Czy zamawiający dopuści worki o pojemności 2000 ml (skalowany co 25ml (od 25</w:t>
            </w:r>
            <w:r w:rsidR="00AC6698">
              <w:rPr>
                <w:sz w:val="24"/>
                <w:szCs w:val="24"/>
              </w:rPr>
              <w:t xml:space="preserve"> </w:t>
            </w:r>
            <w:r w:rsidR="008C50E5" w:rsidRPr="00B46017">
              <w:rPr>
                <w:sz w:val="24"/>
                <w:szCs w:val="24"/>
              </w:rPr>
              <w:t xml:space="preserve">do 100ml) oraz co 100ml (od 100ml do 2000ml)) z filtrem węglowym oraz zastawką zabezpieczającą przed wylaniem zawartości, mikrobiologicznie czyste, kompatybilne </w:t>
            </w:r>
            <w:r w:rsidR="00AC6698">
              <w:rPr>
                <w:sz w:val="24"/>
                <w:szCs w:val="24"/>
              </w:rPr>
              <w:t xml:space="preserve">                     </w:t>
            </w:r>
            <w:r w:rsidR="008C50E5" w:rsidRPr="00B46017">
              <w:rPr>
                <w:sz w:val="24"/>
                <w:szCs w:val="24"/>
              </w:rPr>
              <w:t>z zestawem z pozycji 1?</w:t>
            </w:r>
          </w:p>
          <w:p w:rsidR="004D7712" w:rsidRPr="00B46017" w:rsidRDefault="004D7712" w:rsidP="00D66F3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D66F36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73 poz. 2 worki o zaoferowanych parametrach.</w:t>
            </w:r>
          </w:p>
          <w:p w:rsidR="00D66F36" w:rsidRPr="00B46017" w:rsidRDefault="00D66F36" w:rsidP="00D66F3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AC6698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C6698">
              <w:rPr>
                <w:sz w:val="24"/>
                <w:szCs w:val="24"/>
                <w:u w:val="single"/>
              </w:rPr>
              <w:t xml:space="preserve">Pakiet nr 74, pozycja nr 1 </w:t>
            </w:r>
          </w:p>
          <w:p w:rsidR="008C50E5" w:rsidRPr="00B46017" w:rsidRDefault="00AC6698" w:rsidP="00D66F36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32. </w:t>
            </w:r>
            <w:r w:rsidR="008C50E5" w:rsidRPr="00B46017">
              <w:rPr>
                <w:sz w:val="24"/>
                <w:szCs w:val="24"/>
              </w:rPr>
              <w:t xml:space="preserve">Czy zamawiający dopuści czystość mikrobiologiczną potwierdzoną badaniami na brak zawartości </w:t>
            </w:r>
            <w:proofErr w:type="spellStart"/>
            <w:r w:rsidR="008C50E5" w:rsidRPr="00B46017">
              <w:rPr>
                <w:sz w:val="24"/>
                <w:szCs w:val="24"/>
              </w:rPr>
              <w:t>Pseudomonas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</w:t>
            </w:r>
            <w:proofErr w:type="spellStart"/>
            <w:r w:rsidR="008C50E5" w:rsidRPr="00B46017">
              <w:rPr>
                <w:sz w:val="24"/>
                <w:szCs w:val="24"/>
              </w:rPr>
              <w:t>aeruginosa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, Candida </w:t>
            </w:r>
            <w:proofErr w:type="spellStart"/>
            <w:r w:rsidR="008C50E5" w:rsidRPr="00B46017">
              <w:rPr>
                <w:sz w:val="24"/>
                <w:szCs w:val="24"/>
              </w:rPr>
              <w:t>albicans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oraz </w:t>
            </w:r>
            <w:proofErr w:type="spellStart"/>
            <w:r w:rsidR="008C50E5" w:rsidRPr="00B46017">
              <w:rPr>
                <w:sz w:val="24"/>
                <w:szCs w:val="24"/>
              </w:rPr>
              <w:t>Escherichia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coli?</w:t>
            </w:r>
          </w:p>
          <w:p w:rsidR="004D7712" w:rsidRPr="00B46017" w:rsidRDefault="004D7712" w:rsidP="00D66F3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Pr="00B46017" w:rsidRDefault="006C33E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74 poz. 1 </w:t>
            </w:r>
            <w:r w:rsidRPr="00B46017">
              <w:rPr>
                <w:sz w:val="24"/>
                <w:szCs w:val="24"/>
              </w:rPr>
              <w:t xml:space="preserve">czystość mikrobiologiczną potwierdzoną badaniami na brak zawartości </w:t>
            </w:r>
            <w:proofErr w:type="spellStart"/>
            <w:r w:rsidRPr="00B46017">
              <w:rPr>
                <w:sz w:val="24"/>
                <w:szCs w:val="24"/>
              </w:rPr>
              <w:t>Pseudomonas</w:t>
            </w:r>
            <w:proofErr w:type="spellEnd"/>
            <w:r w:rsidRPr="00B46017">
              <w:rPr>
                <w:sz w:val="24"/>
                <w:szCs w:val="24"/>
              </w:rPr>
              <w:t xml:space="preserve"> </w:t>
            </w:r>
            <w:proofErr w:type="spellStart"/>
            <w:r w:rsidRPr="00B46017">
              <w:rPr>
                <w:sz w:val="24"/>
                <w:szCs w:val="24"/>
              </w:rPr>
              <w:t>aeruginosa</w:t>
            </w:r>
            <w:proofErr w:type="spellEnd"/>
            <w:r w:rsidRPr="00B46017">
              <w:rPr>
                <w:sz w:val="24"/>
                <w:szCs w:val="24"/>
              </w:rPr>
              <w:t xml:space="preserve">, Candida </w:t>
            </w:r>
            <w:proofErr w:type="spellStart"/>
            <w:r w:rsidRPr="00B46017">
              <w:rPr>
                <w:sz w:val="24"/>
                <w:szCs w:val="24"/>
              </w:rPr>
              <w:t>albicans</w:t>
            </w:r>
            <w:proofErr w:type="spellEnd"/>
            <w:r w:rsidRPr="00B46017">
              <w:rPr>
                <w:sz w:val="24"/>
                <w:szCs w:val="24"/>
              </w:rPr>
              <w:t xml:space="preserve"> oraz </w:t>
            </w:r>
            <w:proofErr w:type="spellStart"/>
            <w:r w:rsidRPr="00B46017">
              <w:rPr>
                <w:sz w:val="24"/>
                <w:szCs w:val="24"/>
              </w:rPr>
              <w:t>Escherichia</w:t>
            </w:r>
            <w:proofErr w:type="spellEnd"/>
            <w:r w:rsidRPr="00B46017">
              <w:rPr>
                <w:sz w:val="24"/>
                <w:szCs w:val="24"/>
              </w:rPr>
              <w:t xml:space="preserve"> coli</w:t>
            </w:r>
            <w:r>
              <w:rPr>
                <w:sz w:val="24"/>
                <w:szCs w:val="24"/>
              </w:rPr>
              <w:t>.</w:t>
            </w:r>
          </w:p>
          <w:p w:rsidR="006C33ED" w:rsidRDefault="006C33ED" w:rsidP="006C33ED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74, pozycja nr 2 </w:t>
            </w:r>
          </w:p>
          <w:p w:rsidR="008C50E5" w:rsidRPr="00B46017" w:rsidRDefault="00AC6698" w:rsidP="006C33ED">
            <w:pPr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33. </w:t>
            </w:r>
            <w:r w:rsidR="008C50E5" w:rsidRPr="00B46017">
              <w:rPr>
                <w:sz w:val="24"/>
                <w:szCs w:val="24"/>
              </w:rPr>
              <w:t xml:space="preserve">Czy zamawiający dopuści gąbkę nasączoną 20ml roztworem </w:t>
            </w:r>
            <w:proofErr w:type="spellStart"/>
            <w:r w:rsidR="008C50E5" w:rsidRPr="00B46017">
              <w:rPr>
                <w:sz w:val="24"/>
                <w:szCs w:val="24"/>
              </w:rPr>
              <w:t>glukonianu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</w:t>
            </w:r>
            <w:proofErr w:type="spellStart"/>
            <w:r w:rsidR="008C50E5" w:rsidRPr="00B46017">
              <w:rPr>
                <w:sz w:val="24"/>
                <w:szCs w:val="24"/>
              </w:rPr>
              <w:t>chlorheksydyny</w:t>
            </w:r>
            <w:proofErr w:type="spellEnd"/>
            <w:r w:rsidR="008C50E5" w:rsidRPr="00B460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</w:t>
            </w:r>
            <w:r w:rsidR="008C50E5" w:rsidRPr="00B46017">
              <w:rPr>
                <w:sz w:val="24"/>
                <w:szCs w:val="24"/>
              </w:rPr>
              <w:t>o stężeniu wagowym 4%, o wymiarach 10cm x 10cm x 2,5cm?</w:t>
            </w:r>
          </w:p>
          <w:p w:rsidR="004D7712" w:rsidRPr="00B46017" w:rsidRDefault="004D7712" w:rsidP="006C33E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Default="00450C8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74 poz. 2</w:t>
            </w:r>
            <w:r w:rsidRPr="00B46017">
              <w:rPr>
                <w:sz w:val="24"/>
                <w:szCs w:val="24"/>
              </w:rPr>
              <w:t xml:space="preserve"> gąbkę nasączoną 20ml roztworem </w:t>
            </w:r>
            <w:proofErr w:type="spellStart"/>
            <w:r w:rsidRPr="00B46017">
              <w:rPr>
                <w:sz w:val="24"/>
                <w:szCs w:val="24"/>
              </w:rPr>
              <w:t>glukonianu</w:t>
            </w:r>
            <w:proofErr w:type="spellEnd"/>
            <w:r w:rsidRPr="00B46017">
              <w:rPr>
                <w:sz w:val="24"/>
                <w:szCs w:val="24"/>
              </w:rPr>
              <w:t xml:space="preserve"> </w:t>
            </w:r>
            <w:proofErr w:type="spellStart"/>
            <w:r w:rsidRPr="00B46017">
              <w:rPr>
                <w:sz w:val="24"/>
                <w:szCs w:val="24"/>
              </w:rPr>
              <w:t>chlorheksydyny</w:t>
            </w:r>
            <w:proofErr w:type="spellEnd"/>
            <w:r w:rsidRPr="00B46017">
              <w:rPr>
                <w:sz w:val="24"/>
                <w:szCs w:val="24"/>
              </w:rPr>
              <w:t xml:space="preserve"> o stężeniu wagowym 4%, o wymiarach 10cm x 10cm x 2,5cm</w:t>
            </w:r>
            <w:r>
              <w:rPr>
                <w:sz w:val="24"/>
                <w:szCs w:val="24"/>
              </w:rPr>
              <w:t>.</w:t>
            </w:r>
          </w:p>
          <w:p w:rsidR="006C33ED" w:rsidRPr="00B46017" w:rsidRDefault="006C33ED" w:rsidP="00450C8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t xml:space="preserve">Pakiet nr 76, pozycja nr 2 </w:t>
            </w:r>
          </w:p>
          <w:p w:rsidR="008C50E5" w:rsidRPr="00B46017" w:rsidRDefault="00AC6698" w:rsidP="006C33ED">
            <w:pPr>
              <w:ind w:left="28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34. </w:t>
            </w:r>
            <w:r w:rsidR="008C50E5" w:rsidRPr="00B46017">
              <w:rPr>
                <w:sz w:val="24"/>
                <w:szCs w:val="24"/>
              </w:rPr>
              <w:t>Czy zamawiający dopuści prowadnice w rozmiarach: CH10 (3,3mm) / CH12 (4,0mm) / CH14 (4,7mm)?</w:t>
            </w:r>
          </w:p>
          <w:p w:rsidR="004D7712" w:rsidRPr="00B46017" w:rsidRDefault="004D7712" w:rsidP="006C33E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46017">
              <w:rPr>
                <w:b/>
                <w:sz w:val="24"/>
                <w:szCs w:val="24"/>
              </w:rPr>
              <w:t>Odp.:</w:t>
            </w:r>
          </w:p>
          <w:p w:rsidR="008C50E5" w:rsidRPr="00B46017" w:rsidRDefault="006C33E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76 poz. 2 </w:t>
            </w:r>
            <w:r w:rsidRPr="00B46017">
              <w:rPr>
                <w:sz w:val="24"/>
                <w:szCs w:val="24"/>
              </w:rPr>
              <w:t xml:space="preserve">prowadnice </w:t>
            </w:r>
            <w:r>
              <w:rPr>
                <w:sz w:val="24"/>
                <w:szCs w:val="24"/>
              </w:rPr>
              <w:t>o</w:t>
            </w:r>
            <w:r w:rsidRPr="00B460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zaoferowanych </w:t>
            </w:r>
            <w:r w:rsidRPr="00B46017">
              <w:rPr>
                <w:sz w:val="24"/>
                <w:szCs w:val="24"/>
              </w:rPr>
              <w:t>rozmiarach</w:t>
            </w:r>
            <w:r>
              <w:rPr>
                <w:sz w:val="24"/>
                <w:szCs w:val="24"/>
              </w:rPr>
              <w:t>.</w:t>
            </w:r>
          </w:p>
          <w:p w:rsidR="008C50E5" w:rsidRPr="00B46017" w:rsidRDefault="008C50E5" w:rsidP="006C33E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B761E" w:rsidRDefault="000B761E" w:rsidP="000B761E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8C50E5" w:rsidRPr="004D7712" w:rsidRDefault="008C50E5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D7712">
              <w:rPr>
                <w:sz w:val="24"/>
                <w:szCs w:val="24"/>
                <w:u w:val="single"/>
              </w:rPr>
              <w:lastRenderedPageBreak/>
              <w:t xml:space="preserve">Pakiet nr 79, pozycja nr 1, 2 </w:t>
            </w:r>
          </w:p>
          <w:p w:rsidR="008C50E5" w:rsidRPr="00B46017" w:rsidRDefault="00AC6698" w:rsidP="00AC6698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35. </w:t>
            </w:r>
            <w:r w:rsidR="008C50E5" w:rsidRPr="00B46017">
              <w:rPr>
                <w:sz w:val="24"/>
                <w:szCs w:val="24"/>
              </w:rPr>
              <w:t>Czy zamawiający dopuści opaski mocujące z plastikowym uchwytem do mocowania?</w:t>
            </w:r>
          </w:p>
        </w:tc>
      </w:tr>
    </w:tbl>
    <w:p w:rsidR="004D7712" w:rsidRDefault="004D7712" w:rsidP="00AC6698">
      <w:pPr>
        <w:ind w:right="-74"/>
        <w:jc w:val="both"/>
        <w:rPr>
          <w:b/>
          <w:sz w:val="24"/>
          <w:szCs w:val="24"/>
        </w:rPr>
      </w:pPr>
      <w:r w:rsidRPr="00B46017">
        <w:rPr>
          <w:b/>
          <w:sz w:val="24"/>
          <w:szCs w:val="24"/>
        </w:rPr>
        <w:lastRenderedPageBreak/>
        <w:t>Odp.:</w:t>
      </w:r>
    </w:p>
    <w:p w:rsidR="006C33ED" w:rsidRPr="00DB4354" w:rsidRDefault="00DB4354" w:rsidP="00AC6698">
      <w:pPr>
        <w:ind w:right="-74"/>
        <w:jc w:val="both"/>
        <w:rPr>
          <w:sz w:val="24"/>
          <w:szCs w:val="24"/>
        </w:rPr>
      </w:pPr>
      <w:r w:rsidRPr="00DB4354">
        <w:rPr>
          <w:sz w:val="24"/>
          <w:szCs w:val="24"/>
        </w:rPr>
        <w:t xml:space="preserve">Zamawiający nie dopuszcza </w:t>
      </w:r>
      <w:r>
        <w:rPr>
          <w:sz w:val="24"/>
          <w:szCs w:val="24"/>
        </w:rPr>
        <w:t xml:space="preserve">w Pakiecie nr 79 poz. 1, 2 </w:t>
      </w:r>
      <w:r w:rsidRPr="00B46017">
        <w:rPr>
          <w:sz w:val="24"/>
          <w:szCs w:val="24"/>
        </w:rPr>
        <w:t>opas</w:t>
      </w:r>
      <w:r>
        <w:rPr>
          <w:sz w:val="24"/>
          <w:szCs w:val="24"/>
        </w:rPr>
        <w:t>ek mocujących</w:t>
      </w:r>
      <w:r w:rsidRPr="00B46017">
        <w:rPr>
          <w:sz w:val="24"/>
          <w:szCs w:val="24"/>
        </w:rPr>
        <w:t xml:space="preserve"> z plastikowym uchwytem do mocowania</w:t>
      </w:r>
      <w:r>
        <w:rPr>
          <w:sz w:val="24"/>
          <w:szCs w:val="24"/>
        </w:rPr>
        <w:t>.</w:t>
      </w:r>
    </w:p>
    <w:p w:rsidR="00F7471C" w:rsidRDefault="00F7471C" w:rsidP="00F7471C">
      <w:pPr>
        <w:jc w:val="right"/>
        <w:rPr>
          <w:i/>
          <w:sz w:val="24"/>
          <w:szCs w:val="24"/>
        </w:rPr>
      </w:pPr>
    </w:p>
    <w:p w:rsidR="00F7471C" w:rsidRDefault="00F7471C" w:rsidP="00F7471C">
      <w:pPr>
        <w:jc w:val="right"/>
        <w:rPr>
          <w:i/>
          <w:sz w:val="24"/>
          <w:szCs w:val="24"/>
        </w:rPr>
      </w:pPr>
    </w:p>
    <w:p w:rsidR="00F7471C" w:rsidRDefault="00F7471C" w:rsidP="00F7471C">
      <w:pPr>
        <w:jc w:val="right"/>
        <w:rPr>
          <w:i/>
          <w:sz w:val="24"/>
          <w:szCs w:val="24"/>
        </w:rPr>
      </w:pPr>
    </w:p>
    <w:p w:rsidR="00F7471C" w:rsidRDefault="00F7471C" w:rsidP="00F7471C">
      <w:pPr>
        <w:jc w:val="right"/>
        <w:rPr>
          <w:i/>
          <w:sz w:val="24"/>
          <w:szCs w:val="24"/>
        </w:rPr>
      </w:pPr>
    </w:p>
    <w:p w:rsidR="00F7471C" w:rsidRPr="00E346E6" w:rsidRDefault="00F7471C" w:rsidP="00F7471C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F7471C" w:rsidRPr="00E346E6" w:rsidRDefault="00F7471C" w:rsidP="00F7471C">
      <w:pPr>
        <w:jc w:val="right"/>
        <w:rPr>
          <w:i/>
          <w:sz w:val="24"/>
          <w:szCs w:val="24"/>
        </w:rPr>
      </w:pPr>
    </w:p>
    <w:p w:rsidR="00F7471C" w:rsidRPr="00E346E6" w:rsidRDefault="00F7471C" w:rsidP="00F7471C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7471C" w:rsidRPr="00E346E6" w:rsidTr="000307AF">
        <w:tc>
          <w:tcPr>
            <w:tcW w:w="9356" w:type="dxa"/>
            <w:shd w:val="clear" w:color="auto" w:fill="auto"/>
          </w:tcPr>
          <w:p w:rsidR="00F7471C" w:rsidRPr="00E346E6" w:rsidRDefault="00F7471C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B46017" w:rsidRDefault="00BE7BFD" w:rsidP="00520165">
      <w:pPr>
        <w:jc w:val="both"/>
        <w:rPr>
          <w:sz w:val="24"/>
          <w:szCs w:val="24"/>
        </w:rPr>
      </w:pPr>
    </w:p>
    <w:sectPr w:rsidR="00BE7BFD" w:rsidRPr="00B46017" w:rsidSect="00CE7173">
      <w:footerReference w:type="even" r:id="rId8"/>
      <w:footerReference w:type="default" r:id="rId9"/>
      <w:footerReference w:type="first" r:id="rId10"/>
      <w:pgSz w:w="11906" w:h="16838" w:code="9"/>
      <w:pgMar w:top="568" w:right="1418" w:bottom="851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32E" w:rsidRDefault="00BB432E">
      <w:r>
        <w:separator/>
      </w:r>
    </w:p>
  </w:endnote>
  <w:endnote w:type="continuationSeparator" w:id="0">
    <w:p w:rsidR="00BB432E" w:rsidRDefault="00BB43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574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5744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5744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B761E" w:rsidRPr="000B761E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32E" w:rsidRDefault="00BB432E">
      <w:r>
        <w:separator/>
      </w:r>
    </w:p>
  </w:footnote>
  <w:footnote w:type="continuationSeparator" w:id="0">
    <w:p w:rsidR="00BB432E" w:rsidRDefault="00BB43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C50E5"/>
    <w:rsid w:val="00031374"/>
    <w:rsid w:val="00054B36"/>
    <w:rsid w:val="000A1097"/>
    <w:rsid w:val="000B761E"/>
    <w:rsid w:val="000E2A8F"/>
    <w:rsid w:val="0012774F"/>
    <w:rsid w:val="00133E56"/>
    <w:rsid w:val="00144B7A"/>
    <w:rsid w:val="00151F33"/>
    <w:rsid w:val="00180C6E"/>
    <w:rsid w:val="002739BE"/>
    <w:rsid w:val="0029606A"/>
    <w:rsid w:val="002F3D3E"/>
    <w:rsid w:val="00351EDB"/>
    <w:rsid w:val="003F2150"/>
    <w:rsid w:val="00450C82"/>
    <w:rsid w:val="004848F3"/>
    <w:rsid w:val="004A4CF7"/>
    <w:rsid w:val="004A75F2"/>
    <w:rsid w:val="004D7712"/>
    <w:rsid w:val="004F541E"/>
    <w:rsid w:val="005144A9"/>
    <w:rsid w:val="00520165"/>
    <w:rsid w:val="00577A15"/>
    <w:rsid w:val="005B1B08"/>
    <w:rsid w:val="005C4094"/>
    <w:rsid w:val="00632C3C"/>
    <w:rsid w:val="00651445"/>
    <w:rsid w:val="00662BDB"/>
    <w:rsid w:val="006A5DF1"/>
    <w:rsid w:val="006B7198"/>
    <w:rsid w:val="006C33ED"/>
    <w:rsid w:val="006D4AB3"/>
    <w:rsid w:val="006F3B81"/>
    <w:rsid w:val="007D7198"/>
    <w:rsid w:val="007E6CCF"/>
    <w:rsid w:val="008376C8"/>
    <w:rsid w:val="00864A4B"/>
    <w:rsid w:val="00870F9F"/>
    <w:rsid w:val="008804B6"/>
    <w:rsid w:val="00885D4D"/>
    <w:rsid w:val="00897AB0"/>
    <w:rsid w:val="008A3553"/>
    <w:rsid w:val="008C50E5"/>
    <w:rsid w:val="00905FBA"/>
    <w:rsid w:val="00936303"/>
    <w:rsid w:val="009C5155"/>
    <w:rsid w:val="009D494A"/>
    <w:rsid w:val="00A6238D"/>
    <w:rsid w:val="00A905AC"/>
    <w:rsid w:val="00AB4846"/>
    <w:rsid w:val="00AC08C6"/>
    <w:rsid w:val="00AC6698"/>
    <w:rsid w:val="00B00207"/>
    <w:rsid w:val="00B46017"/>
    <w:rsid w:val="00B5237E"/>
    <w:rsid w:val="00BA6584"/>
    <w:rsid w:val="00BB432E"/>
    <w:rsid w:val="00BE7BFD"/>
    <w:rsid w:val="00BF677C"/>
    <w:rsid w:val="00C11FDD"/>
    <w:rsid w:val="00C1335E"/>
    <w:rsid w:val="00C370F2"/>
    <w:rsid w:val="00C44EEC"/>
    <w:rsid w:val="00C6402E"/>
    <w:rsid w:val="00CE7173"/>
    <w:rsid w:val="00D22FFA"/>
    <w:rsid w:val="00D566D8"/>
    <w:rsid w:val="00D64814"/>
    <w:rsid w:val="00D66F36"/>
    <w:rsid w:val="00D8461B"/>
    <w:rsid w:val="00D915F2"/>
    <w:rsid w:val="00DB38BF"/>
    <w:rsid w:val="00DB4354"/>
    <w:rsid w:val="00DF32E8"/>
    <w:rsid w:val="00DF53CA"/>
    <w:rsid w:val="00E03228"/>
    <w:rsid w:val="00E21B49"/>
    <w:rsid w:val="00E2789F"/>
    <w:rsid w:val="00E72428"/>
    <w:rsid w:val="00E74BC3"/>
    <w:rsid w:val="00E935D6"/>
    <w:rsid w:val="00EA14B3"/>
    <w:rsid w:val="00EA416E"/>
    <w:rsid w:val="00EE419B"/>
    <w:rsid w:val="00F1681D"/>
    <w:rsid w:val="00F57442"/>
    <w:rsid w:val="00F7471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237E"/>
  </w:style>
  <w:style w:type="paragraph" w:styleId="Nagwek1">
    <w:name w:val="heading 1"/>
    <w:basedOn w:val="Normalny"/>
    <w:next w:val="Normalny"/>
    <w:link w:val="Nagwek1Znak"/>
    <w:qFormat/>
    <w:rsid w:val="00B523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237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523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23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237E"/>
  </w:style>
  <w:style w:type="paragraph" w:styleId="Tekstpodstawowywcity">
    <w:name w:val="Body Text Indent"/>
    <w:basedOn w:val="Normalny"/>
    <w:rsid w:val="00B5237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5237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5237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5237E"/>
    <w:rPr>
      <w:sz w:val="28"/>
    </w:rPr>
  </w:style>
  <w:style w:type="paragraph" w:styleId="Tekstpodstawowywcity3">
    <w:name w:val="Body Text Indent 3"/>
    <w:basedOn w:val="Normalny"/>
    <w:rsid w:val="00B5237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4601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460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1681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2023-07-25T14:11:00Z</cp:lastPrinted>
  <dcterms:created xsi:type="dcterms:W3CDTF">2023-07-26T13:36:00Z</dcterms:created>
  <dcterms:modified xsi:type="dcterms:W3CDTF">2023-07-26T13:36:00Z</dcterms:modified>
</cp:coreProperties>
</file>