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4D4" w:rsidRPr="00DA2AC1" w:rsidRDefault="00A914D4" w:rsidP="00A914D4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A914D4" w:rsidRPr="00DA2AC1" w:rsidRDefault="00A914D4" w:rsidP="00A914D4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A914D4" w:rsidRPr="00DA2AC1" w:rsidRDefault="00A914D4" w:rsidP="00A914D4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A914D4" w:rsidRPr="00DA2AC1" w:rsidRDefault="00A914D4" w:rsidP="00A914D4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914D4" w:rsidRPr="00DA2AC1" w:rsidRDefault="00A914D4" w:rsidP="00A914D4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470928">
        <w:rPr>
          <w:sz w:val="24"/>
          <w:szCs w:val="24"/>
        </w:rPr>
        <w:t>7</w:t>
      </w:r>
      <w:r w:rsidRPr="00DA2AC1">
        <w:rPr>
          <w:sz w:val="24"/>
          <w:szCs w:val="24"/>
        </w:rPr>
        <w:t>-</w:t>
      </w:r>
      <w:r w:rsidR="00470928">
        <w:rPr>
          <w:sz w:val="24"/>
          <w:szCs w:val="24"/>
        </w:rPr>
        <w:t>2</w:t>
      </w:r>
      <w:r w:rsidR="0043130D">
        <w:rPr>
          <w:sz w:val="24"/>
          <w:szCs w:val="24"/>
        </w:rPr>
        <w:t>6</w:t>
      </w:r>
    </w:p>
    <w:p w:rsidR="00A914D4" w:rsidRDefault="00A914D4" w:rsidP="00A914D4"/>
    <w:p w:rsidR="00A914D4" w:rsidRDefault="00A914D4" w:rsidP="00A914D4"/>
    <w:p w:rsidR="00A914D4" w:rsidRPr="001566D5" w:rsidRDefault="00A914D4" w:rsidP="00A914D4"/>
    <w:p w:rsidR="00A914D4" w:rsidRDefault="00A914D4" w:rsidP="00A914D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A914D4" w:rsidRDefault="00A914D4" w:rsidP="00A914D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A914D4" w:rsidRDefault="00A914D4" w:rsidP="00A914D4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A914D4" w:rsidRDefault="00A914D4" w:rsidP="00A914D4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A914D4" w:rsidRDefault="00A914D4" w:rsidP="00A914D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A914D4" w:rsidRDefault="00A914D4" w:rsidP="00A914D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- 20</w:t>
      </w:r>
    </w:p>
    <w:p w:rsidR="00A914D4" w:rsidRDefault="00A914D4" w:rsidP="00A914D4">
      <w:pPr>
        <w:jc w:val="both"/>
        <w:rPr>
          <w:i/>
          <w:sz w:val="22"/>
          <w:szCs w:val="22"/>
        </w:rPr>
      </w:pPr>
    </w:p>
    <w:p w:rsidR="00A914D4" w:rsidRDefault="00A914D4" w:rsidP="00A914D4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>postępowania o udzielenie zamówienia publicznego,</w:t>
      </w:r>
      <w:r>
        <w:rPr>
          <w:i/>
          <w:sz w:val="22"/>
          <w:szCs w:val="22"/>
        </w:rPr>
        <w:t xml:space="preserve"> pr</w:t>
      </w:r>
      <w:r w:rsidRPr="00406690">
        <w:rPr>
          <w:i/>
          <w:sz w:val="22"/>
          <w:szCs w:val="22"/>
        </w:rPr>
        <w:t xml:space="preserve">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</w:p>
    <w:p w:rsidR="00A914D4" w:rsidRDefault="00A914D4" w:rsidP="00A914D4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>
        <w:rPr>
          <w:bCs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 xml:space="preserve">Dostawa </w:t>
      </w:r>
      <w:r w:rsidRPr="00ED5EA5">
        <w:rPr>
          <w:b/>
          <w:bCs/>
          <w:i/>
          <w:sz w:val="22"/>
          <w:szCs w:val="22"/>
        </w:rPr>
        <w:t>sprzętu jednorazowego oraz wielorazowego użytku”</w:t>
      </w:r>
      <w:r w:rsidRPr="00ED5EA5">
        <w:rPr>
          <w:bCs/>
          <w:i/>
          <w:sz w:val="22"/>
          <w:szCs w:val="22"/>
        </w:rPr>
        <w:t xml:space="preserve">; </w:t>
      </w:r>
    </w:p>
    <w:p w:rsidR="00A914D4" w:rsidRPr="00ED5EA5" w:rsidRDefault="00A914D4" w:rsidP="00A914D4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ED5EA5">
        <w:rPr>
          <w:b/>
          <w:i/>
          <w:sz w:val="22"/>
          <w:szCs w:val="22"/>
        </w:rPr>
        <w:t>/P/2023</w:t>
      </w:r>
    </w:p>
    <w:p w:rsidR="00A914D4" w:rsidRDefault="00A914D4" w:rsidP="00A914D4">
      <w:pPr>
        <w:jc w:val="both"/>
        <w:rPr>
          <w:b/>
          <w:sz w:val="22"/>
          <w:szCs w:val="22"/>
        </w:rPr>
      </w:pPr>
    </w:p>
    <w:p w:rsidR="00A914D4" w:rsidRDefault="00A914D4" w:rsidP="00A914D4">
      <w:pPr>
        <w:jc w:val="both"/>
        <w:rPr>
          <w:sz w:val="24"/>
          <w:szCs w:val="24"/>
        </w:rPr>
      </w:pPr>
    </w:p>
    <w:p w:rsidR="00A914D4" w:rsidRPr="001566D5" w:rsidRDefault="00A914D4" w:rsidP="00A914D4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A914D4" w:rsidRPr="00E935D6" w:rsidRDefault="00A914D4" w:rsidP="00A914D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582338" w:rsidRPr="00A914D4" w:rsidTr="000307AF">
        <w:tc>
          <w:tcPr>
            <w:tcW w:w="9356" w:type="dxa"/>
            <w:shd w:val="clear" w:color="auto" w:fill="auto"/>
          </w:tcPr>
          <w:p w:rsidR="00582338" w:rsidRPr="00A914D4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914D4">
              <w:rPr>
                <w:sz w:val="24"/>
                <w:szCs w:val="24"/>
                <w:u w:val="single"/>
              </w:rPr>
              <w:t xml:space="preserve">Pakiet 1, pozycja 1, 3-5 </w:t>
            </w:r>
          </w:p>
          <w:p w:rsidR="00582338" w:rsidRPr="00A914D4" w:rsidRDefault="00582338" w:rsidP="00470928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1. Czy Zamawiający dopuści strzykawki z 10% rozszerzeniem skali nominalnej? </w:t>
            </w:r>
          </w:p>
          <w:p w:rsidR="00582338" w:rsidRPr="00A914D4" w:rsidRDefault="00A914D4" w:rsidP="00470928">
            <w:pPr>
              <w:tabs>
                <w:tab w:val="left" w:pos="5244"/>
              </w:tabs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  <w:r w:rsidR="00470928">
              <w:rPr>
                <w:b/>
                <w:sz w:val="24"/>
                <w:szCs w:val="24"/>
              </w:rPr>
              <w:tab/>
            </w:r>
          </w:p>
          <w:p w:rsidR="00A914D4" w:rsidRDefault="00470928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 poz. 1, 3-5 </w:t>
            </w:r>
            <w:r w:rsidRPr="00A914D4">
              <w:rPr>
                <w:sz w:val="24"/>
                <w:szCs w:val="24"/>
              </w:rPr>
              <w:t>strzykawki z 10% rozszerzeniem skali nominalnej</w:t>
            </w:r>
            <w:r>
              <w:rPr>
                <w:sz w:val="24"/>
                <w:szCs w:val="24"/>
              </w:rPr>
              <w:t>.</w:t>
            </w:r>
          </w:p>
          <w:p w:rsidR="00470928" w:rsidRPr="00A914D4" w:rsidRDefault="00470928" w:rsidP="0047092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A914D4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914D4">
              <w:rPr>
                <w:sz w:val="24"/>
                <w:szCs w:val="24"/>
                <w:u w:val="single"/>
              </w:rPr>
              <w:t xml:space="preserve">Pakiet 1, pozycja 1-5 </w:t>
            </w:r>
          </w:p>
          <w:p w:rsidR="00582338" w:rsidRPr="00A914D4" w:rsidRDefault="00582338" w:rsidP="00470928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2. Czy Zamawiający dopuści strzykawki z pojedynczą skalą pomiarową? </w:t>
            </w:r>
          </w:p>
          <w:p w:rsidR="00A914D4" w:rsidRPr="00A914D4" w:rsidRDefault="00A914D4" w:rsidP="00470928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470928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poz. 1-5</w:t>
            </w:r>
            <w:r w:rsidRPr="00A914D4">
              <w:rPr>
                <w:sz w:val="24"/>
                <w:szCs w:val="24"/>
              </w:rPr>
              <w:t xml:space="preserve"> strzykawki z pojedynczą skalą pomiarową</w:t>
            </w:r>
            <w:r>
              <w:rPr>
                <w:sz w:val="24"/>
                <w:szCs w:val="24"/>
              </w:rPr>
              <w:t>.</w:t>
            </w:r>
          </w:p>
          <w:p w:rsidR="00470928" w:rsidRPr="00A914D4" w:rsidRDefault="00470928" w:rsidP="0047092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057B0F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57B0F">
              <w:rPr>
                <w:sz w:val="24"/>
                <w:szCs w:val="24"/>
                <w:u w:val="single"/>
              </w:rPr>
              <w:t xml:space="preserve">Pakiet 1, pozycja 1-5 </w:t>
            </w:r>
          </w:p>
          <w:p w:rsidR="00582338" w:rsidRPr="00A914D4" w:rsidRDefault="00057B0F" w:rsidP="00470928">
            <w:pPr>
              <w:ind w:left="318" w:right="-74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="00582338" w:rsidRPr="00A914D4">
              <w:rPr>
                <w:sz w:val="24"/>
                <w:szCs w:val="24"/>
              </w:rPr>
              <w:t xml:space="preserve">Czy Zamawiający dopuści strzykawki z pojedynczą kryzą zabezpieczającą przed wypadnięciem tłoka? </w:t>
            </w:r>
          </w:p>
          <w:p w:rsidR="00A914D4" w:rsidRPr="00A914D4" w:rsidRDefault="00A914D4" w:rsidP="00470928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6B5DF1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="002531AE">
              <w:rPr>
                <w:sz w:val="24"/>
                <w:szCs w:val="24"/>
              </w:rPr>
              <w:t xml:space="preserve">nie </w:t>
            </w:r>
            <w:r>
              <w:rPr>
                <w:sz w:val="24"/>
                <w:szCs w:val="24"/>
              </w:rPr>
              <w:t>dopuszcza w Pakiecie nr 1 poz. 1-5</w:t>
            </w:r>
            <w:r w:rsidRPr="00A914D4">
              <w:rPr>
                <w:sz w:val="24"/>
                <w:szCs w:val="24"/>
              </w:rPr>
              <w:t xml:space="preserve"> strzykaw</w:t>
            </w:r>
            <w:r w:rsidR="002531AE">
              <w:rPr>
                <w:sz w:val="24"/>
                <w:szCs w:val="24"/>
              </w:rPr>
              <w:t>e</w:t>
            </w:r>
            <w:r w:rsidRPr="00A914D4">
              <w:rPr>
                <w:sz w:val="24"/>
                <w:szCs w:val="24"/>
              </w:rPr>
              <w:t>k z pojedynczą kryzą zabezpieczającą przed wypadnięciem tłoka</w:t>
            </w:r>
            <w:r>
              <w:rPr>
                <w:sz w:val="24"/>
                <w:szCs w:val="24"/>
              </w:rPr>
              <w:t>.</w:t>
            </w:r>
          </w:p>
          <w:p w:rsidR="00470928" w:rsidRPr="00A914D4" w:rsidRDefault="00470928" w:rsidP="006B5DF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057B0F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57B0F">
              <w:rPr>
                <w:sz w:val="24"/>
                <w:szCs w:val="24"/>
                <w:u w:val="single"/>
              </w:rPr>
              <w:t xml:space="preserve">Pakiet 1, pozycja 2 </w:t>
            </w:r>
          </w:p>
          <w:p w:rsidR="00582338" w:rsidRPr="00A914D4" w:rsidRDefault="00057B0F" w:rsidP="006B5DF1">
            <w:pPr>
              <w:ind w:left="318" w:right="-74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="00582338" w:rsidRPr="00A914D4">
              <w:rPr>
                <w:sz w:val="24"/>
                <w:szCs w:val="24"/>
              </w:rPr>
              <w:t xml:space="preserve">Czy Zamawiający dopuści strzykawki 3-częściowe </w:t>
            </w:r>
            <w:proofErr w:type="spellStart"/>
            <w:r w:rsidR="00582338" w:rsidRPr="00A914D4">
              <w:rPr>
                <w:sz w:val="24"/>
                <w:szCs w:val="24"/>
              </w:rPr>
              <w:t>luer-lock</w:t>
            </w:r>
            <w:proofErr w:type="spellEnd"/>
            <w:r w:rsidR="00582338" w:rsidRPr="00A914D4">
              <w:rPr>
                <w:sz w:val="24"/>
                <w:szCs w:val="24"/>
              </w:rPr>
              <w:t xml:space="preserve"> (z końcówką do wkręcania) </w:t>
            </w:r>
            <w:r w:rsidR="00FA79BA">
              <w:rPr>
                <w:sz w:val="24"/>
                <w:szCs w:val="24"/>
              </w:rPr>
              <w:t xml:space="preserve">                  </w:t>
            </w:r>
            <w:r w:rsidR="00582338" w:rsidRPr="00A914D4">
              <w:rPr>
                <w:sz w:val="24"/>
                <w:szCs w:val="24"/>
              </w:rPr>
              <w:t xml:space="preserve">o pojemności 3ml bez rozszerzenia skali? </w:t>
            </w:r>
          </w:p>
          <w:p w:rsidR="00A914D4" w:rsidRPr="00A914D4" w:rsidRDefault="00A914D4" w:rsidP="006B5DF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6B5DF1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poz. 2</w:t>
            </w:r>
            <w:r w:rsidRPr="00A914D4">
              <w:rPr>
                <w:sz w:val="24"/>
                <w:szCs w:val="24"/>
              </w:rPr>
              <w:t xml:space="preserve"> strzykawki 3-częściowe </w:t>
            </w:r>
            <w:proofErr w:type="spellStart"/>
            <w:r w:rsidRPr="00A914D4">
              <w:rPr>
                <w:sz w:val="24"/>
                <w:szCs w:val="24"/>
              </w:rPr>
              <w:t>luer-lock</w:t>
            </w:r>
            <w:proofErr w:type="spellEnd"/>
            <w:r w:rsidRPr="00A914D4">
              <w:rPr>
                <w:sz w:val="24"/>
                <w:szCs w:val="24"/>
              </w:rPr>
              <w:t xml:space="preserve"> (z końcówką do wkręcania)</w:t>
            </w:r>
            <w:r>
              <w:rPr>
                <w:sz w:val="24"/>
                <w:szCs w:val="24"/>
              </w:rPr>
              <w:t xml:space="preserve"> </w:t>
            </w:r>
            <w:r w:rsidRPr="00A914D4">
              <w:rPr>
                <w:sz w:val="24"/>
                <w:szCs w:val="24"/>
              </w:rPr>
              <w:t>o pojemności 3ml bez rozszerzenia skali</w:t>
            </w:r>
            <w:r>
              <w:rPr>
                <w:sz w:val="24"/>
                <w:szCs w:val="24"/>
              </w:rPr>
              <w:t>.</w:t>
            </w:r>
          </w:p>
          <w:p w:rsidR="00057B0F" w:rsidRDefault="00057B0F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057B0F" w:rsidRPr="00A914D4" w:rsidRDefault="00057B0F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582338" w:rsidRPr="00057B0F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57B0F">
              <w:rPr>
                <w:sz w:val="24"/>
                <w:szCs w:val="24"/>
                <w:u w:val="single"/>
              </w:rPr>
              <w:lastRenderedPageBreak/>
              <w:t xml:space="preserve">Pakiet 1, pozycja 2 </w:t>
            </w:r>
          </w:p>
          <w:p w:rsidR="00582338" w:rsidRPr="00A914D4" w:rsidRDefault="00582338" w:rsidP="006B5DF1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5. Czy Zamawiający dopuści strzykawki 3-częściowe </w:t>
            </w:r>
            <w:proofErr w:type="spellStart"/>
            <w:r w:rsidRPr="00A914D4">
              <w:rPr>
                <w:sz w:val="24"/>
                <w:szCs w:val="24"/>
              </w:rPr>
              <w:t>luer</w:t>
            </w:r>
            <w:proofErr w:type="spellEnd"/>
            <w:r w:rsidRPr="00A914D4">
              <w:rPr>
                <w:sz w:val="24"/>
                <w:szCs w:val="24"/>
              </w:rPr>
              <w:t xml:space="preserve"> o pojemności 2ml bez rozszerzenia skali? </w:t>
            </w:r>
          </w:p>
          <w:p w:rsidR="00057B0F" w:rsidRPr="00A914D4" w:rsidRDefault="00057B0F" w:rsidP="006B5DF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D05057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 poz. 2 zaoferowanych strzykawek.</w:t>
            </w:r>
          </w:p>
          <w:p w:rsidR="006B5DF1" w:rsidRPr="00A914D4" w:rsidRDefault="006B5DF1" w:rsidP="00D0505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057B0F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57B0F">
              <w:rPr>
                <w:sz w:val="24"/>
                <w:szCs w:val="24"/>
                <w:u w:val="single"/>
              </w:rPr>
              <w:t>Pakiet 1, pozycja 5</w:t>
            </w:r>
          </w:p>
          <w:p w:rsidR="00582338" w:rsidRPr="00A914D4" w:rsidRDefault="00057B0F" w:rsidP="00D05057">
            <w:pPr>
              <w:ind w:left="318" w:right="-7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  <w:r w:rsidR="00582338" w:rsidRPr="00A914D4">
              <w:rPr>
                <w:sz w:val="24"/>
                <w:szCs w:val="24"/>
              </w:rPr>
              <w:t xml:space="preserve">Czy Zamawiający dopuści strzykawki w opak. a'50 szt. oraz ich wycenę z odpowiednim przeliczeniem ilości? </w:t>
            </w:r>
          </w:p>
          <w:p w:rsidR="00057B0F" w:rsidRPr="00A914D4" w:rsidRDefault="00057B0F" w:rsidP="00D05057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5D1F89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poz. 5</w:t>
            </w:r>
            <w:r w:rsidRPr="00A914D4">
              <w:rPr>
                <w:sz w:val="24"/>
                <w:szCs w:val="24"/>
              </w:rPr>
              <w:t xml:space="preserve"> strzykawki w opak. a'50 szt. oraz ich wycenę </w:t>
            </w:r>
            <w:r>
              <w:rPr>
                <w:sz w:val="24"/>
                <w:szCs w:val="24"/>
              </w:rPr>
              <w:t xml:space="preserve">                 </w:t>
            </w:r>
            <w:r w:rsidRPr="00A914D4">
              <w:rPr>
                <w:sz w:val="24"/>
                <w:szCs w:val="24"/>
              </w:rPr>
              <w:t>z odpowiednim przeliczeniem ilości</w:t>
            </w:r>
            <w:r>
              <w:rPr>
                <w:sz w:val="24"/>
                <w:szCs w:val="24"/>
              </w:rPr>
              <w:t>.</w:t>
            </w:r>
          </w:p>
          <w:p w:rsidR="005D1F89" w:rsidRPr="00A914D4" w:rsidRDefault="005D1F89" w:rsidP="005D1F8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057B0F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57B0F">
              <w:rPr>
                <w:sz w:val="24"/>
                <w:szCs w:val="24"/>
                <w:u w:val="single"/>
              </w:rPr>
              <w:t>Pakiet 1, pozycja 7-8</w:t>
            </w:r>
          </w:p>
          <w:p w:rsidR="00582338" w:rsidRPr="00A914D4" w:rsidRDefault="00582338" w:rsidP="005D1F89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7. Czy Zamawiający dopuści strzykawki do pomp infuzyjnych z pojedynczą skalą pomiarową? </w:t>
            </w:r>
          </w:p>
          <w:p w:rsidR="00057B0F" w:rsidRPr="00A914D4" w:rsidRDefault="00057B0F" w:rsidP="005D1F89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5D1F89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 poz. 7-8 zaoferowanych strzykawek.</w:t>
            </w:r>
          </w:p>
          <w:p w:rsidR="005D1F89" w:rsidRPr="00A914D4" w:rsidRDefault="005D1F89" w:rsidP="005D1F8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057B0F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57B0F">
              <w:rPr>
                <w:sz w:val="24"/>
                <w:szCs w:val="24"/>
                <w:u w:val="single"/>
              </w:rPr>
              <w:t>Pakiet 1, pozycja 7-8</w:t>
            </w:r>
          </w:p>
          <w:p w:rsidR="00582338" w:rsidRPr="00A914D4" w:rsidRDefault="00582338" w:rsidP="005D1F89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8. Czy Zamawiający dopuści strzykawki do pomp infuzyjnych z pojedynczą kryzą ograniczającą? </w:t>
            </w:r>
          </w:p>
          <w:p w:rsidR="00057B0F" w:rsidRPr="00A914D4" w:rsidRDefault="00057B0F" w:rsidP="005D1F89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0D5ACE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poz. 7-8</w:t>
            </w:r>
            <w:r w:rsidRPr="00A914D4">
              <w:rPr>
                <w:sz w:val="24"/>
                <w:szCs w:val="24"/>
              </w:rPr>
              <w:t xml:space="preserve"> strzykawki do pomp infuzyjnych </w:t>
            </w:r>
            <w:r>
              <w:rPr>
                <w:sz w:val="24"/>
                <w:szCs w:val="24"/>
              </w:rPr>
              <w:t xml:space="preserve">                            </w:t>
            </w:r>
            <w:r w:rsidRPr="00A914D4">
              <w:rPr>
                <w:sz w:val="24"/>
                <w:szCs w:val="24"/>
              </w:rPr>
              <w:t>z pojedynczą kryzą ograniczającą</w:t>
            </w:r>
            <w:r>
              <w:rPr>
                <w:sz w:val="24"/>
                <w:szCs w:val="24"/>
              </w:rPr>
              <w:t>.</w:t>
            </w:r>
          </w:p>
          <w:p w:rsidR="005D1F89" w:rsidRPr="00A914D4" w:rsidRDefault="005D1F89" w:rsidP="000D5AC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057B0F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57B0F">
              <w:rPr>
                <w:sz w:val="24"/>
                <w:szCs w:val="24"/>
                <w:u w:val="single"/>
              </w:rPr>
              <w:t>Pakiet 1, pozycja 7-9</w:t>
            </w:r>
          </w:p>
          <w:p w:rsidR="00582338" w:rsidRPr="00A914D4" w:rsidRDefault="00582338" w:rsidP="000D5ACE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9. Czy Zamawiający dopuści wycenę za opak. a'25 szt. z odpowiednim przeliczeniem ilości? </w:t>
            </w:r>
          </w:p>
          <w:p w:rsidR="00057B0F" w:rsidRPr="00A914D4" w:rsidRDefault="00057B0F" w:rsidP="000D5ACE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0D5ACE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 poz. 7-9 wycenę </w:t>
            </w:r>
            <w:r w:rsidRPr="00A914D4">
              <w:rPr>
                <w:sz w:val="24"/>
                <w:szCs w:val="24"/>
              </w:rPr>
              <w:t>za opak. a'25 szt. z odpowiednim przeliczeniem ilości</w:t>
            </w:r>
            <w:r>
              <w:rPr>
                <w:sz w:val="24"/>
                <w:szCs w:val="24"/>
              </w:rPr>
              <w:t>.</w:t>
            </w:r>
          </w:p>
          <w:p w:rsidR="000D5ACE" w:rsidRPr="00A914D4" w:rsidRDefault="000D5ACE" w:rsidP="000D5AC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057B0F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57B0F">
              <w:rPr>
                <w:sz w:val="24"/>
                <w:szCs w:val="24"/>
                <w:u w:val="single"/>
              </w:rPr>
              <w:t>Pakiet 4, pozycja 1</w:t>
            </w:r>
          </w:p>
          <w:p w:rsidR="00582338" w:rsidRPr="00A914D4" w:rsidRDefault="00582338" w:rsidP="000D5ACE">
            <w:pPr>
              <w:ind w:left="318" w:right="-74" w:hanging="318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10. Czy Zamawiający dopuści igły 0,4x19mm zamiast 0,4x13mm? Pozostałe wymiary zgodne z OPZ.</w:t>
            </w:r>
          </w:p>
          <w:p w:rsidR="00057B0F" w:rsidRPr="00A914D4" w:rsidRDefault="00057B0F" w:rsidP="000D5ACE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0D5ACE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4 poz. 1</w:t>
            </w:r>
            <w:r w:rsidR="008A0BB7">
              <w:rPr>
                <w:sz w:val="24"/>
                <w:szCs w:val="24"/>
              </w:rPr>
              <w:t xml:space="preserve"> igły</w:t>
            </w:r>
            <w:r>
              <w:rPr>
                <w:sz w:val="24"/>
                <w:szCs w:val="24"/>
              </w:rPr>
              <w:t xml:space="preserve"> </w:t>
            </w:r>
            <w:r w:rsidR="008A0BB7">
              <w:rPr>
                <w:sz w:val="24"/>
                <w:szCs w:val="24"/>
              </w:rPr>
              <w:t xml:space="preserve">0,4x19 </w:t>
            </w:r>
            <w:proofErr w:type="spellStart"/>
            <w:r w:rsidR="008A0BB7">
              <w:rPr>
                <w:sz w:val="24"/>
                <w:szCs w:val="24"/>
              </w:rPr>
              <w:t>mm</w:t>
            </w:r>
            <w:proofErr w:type="spellEnd"/>
            <w:r w:rsidR="008A0BB7">
              <w:rPr>
                <w:sz w:val="24"/>
                <w:szCs w:val="24"/>
              </w:rPr>
              <w:t>.</w:t>
            </w:r>
            <w:r w:rsidRPr="00A914D4">
              <w:rPr>
                <w:sz w:val="24"/>
                <w:szCs w:val="24"/>
              </w:rPr>
              <w:t xml:space="preserve"> Pozostałe </w:t>
            </w:r>
            <w:r w:rsidR="008A0BB7">
              <w:rPr>
                <w:sz w:val="24"/>
                <w:szCs w:val="24"/>
              </w:rPr>
              <w:t>parametry</w:t>
            </w:r>
            <w:r w:rsidRPr="00A914D4">
              <w:rPr>
                <w:sz w:val="24"/>
                <w:szCs w:val="24"/>
              </w:rPr>
              <w:t xml:space="preserve"> zgodne</w:t>
            </w:r>
            <w:r w:rsidR="008A0BB7">
              <w:rPr>
                <w:sz w:val="24"/>
                <w:szCs w:val="24"/>
              </w:rPr>
              <w:t xml:space="preserve">                  z SWZ.</w:t>
            </w:r>
          </w:p>
          <w:p w:rsidR="000D5ACE" w:rsidRPr="00A914D4" w:rsidRDefault="000D5ACE" w:rsidP="008A0BB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057B0F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57B0F">
              <w:rPr>
                <w:sz w:val="24"/>
                <w:szCs w:val="24"/>
                <w:u w:val="single"/>
              </w:rPr>
              <w:t>Pakiet 6, pozycja 1</w:t>
            </w:r>
          </w:p>
          <w:p w:rsidR="00582338" w:rsidRPr="00A914D4" w:rsidRDefault="00582338" w:rsidP="008A0BB7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11. Czy Zamawiający dopuści kolec przelewowy z plastikową osłonką? </w:t>
            </w:r>
          </w:p>
          <w:p w:rsidR="00057B0F" w:rsidRPr="00A914D4" w:rsidRDefault="00057B0F" w:rsidP="008A0BB7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Pr="00A914D4" w:rsidRDefault="008A0BB7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6 poz. 1</w:t>
            </w:r>
            <w:r w:rsidRPr="00A914D4">
              <w:rPr>
                <w:sz w:val="24"/>
                <w:szCs w:val="24"/>
              </w:rPr>
              <w:t xml:space="preserve"> kolec przelewowy z plastikową osłonką</w:t>
            </w:r>
            <w:r>
              <w:rPr>
                <w:sz w:val="24"/>
                <w:szCs w:val="24"/>
              </w:rPr>
              <w:t>.</w:t>
            </w:r>
          </w:p>
          <w:p w:rsidR="00582338" w:rsidRPr="00A914D4" w:rsidRDefault="00582338" w:rsidP="008A0BB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057B0F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57B0F">
              <w:rPr>
                <w:sz w:val="24"/>
                <w:szCs w:val="24"/>
                <w:u w:val="single"/>
              </w:rPr>
              <w:t>Pakiet 7, pozycja 1</w:t>
            </w:r>
          </w:p>
          <w:p w:rsidR="00582338" w:rsidRPr="00A914D4" w:rsidRDefault="00582338" w:rsidP="008A0BB7">
            <w:pPr>
              <w:ind w:left="460" w:right="-74" w:hanging="430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12. Czy Zamawiający dopuści strzykawki do insuliny 1ml z niezintegrowaną igłą </w:t>
            </w:r>
            <w:r w:rsidR="00057B0F">
              <w:rPr>
                <w:sz w:val="24"/>
                <w:szCs w:val="24"/>
              </w:rPr>
              <w:t xml:space="preserve">                         </w:t>
            </w:r>
            <w:r w:rsidRPr="00A914D4">
              <w:rPr>
                <w:sz w:val="24"/>
                <w:szCs w:val="24"/>
              </w:rPr>
              <w:t xml:space="preserve">(0,4 x 13mm)? </w:t>
            </w:r>
          </w:p>
          <w:p w:rsidR="00057B0F" w:rsidRPr="00A914D4" w:rsidRDefault="00057B0F" w:rsidP="008A0BB7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336F05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</w:t>
            </w:r>
            <w:r w:rsidR="00D70E21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poz. </w:t>
            </w:r>
            <w:r w:rsidR="00D70E21">
              <w:rPr>
                <w:sz w:val="24"/>
                <w:szCs w:val="24"/>
              </w:rPr>
              <w:t>1 zaoferowanych strzykawek.</w:t>
            </w:r>
          </w:p>
          <w:p w:rsidR="00057B0F" w:rsidRPr="00A914D4" w:rsidRDefault="00057B0F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582338" w:rsidRPr="00057B0F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57B0F">
              <w:rPr>
                <w:sz w:val="24"/>
                <w:szCs w:val="24"/>
                <w:u w:val="single"/>
              </w:rPr>
              <w:t>Pakiet nr 8, pozycja 3</w:t>
            </w:r>
          </w:p>
          <w:p w:rsidR="00582338" w:rsidRPr="00A914D4" w:rsidRDefault="00582338" w:rsidP="00D70E21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13. Czy Zamawiający dopuści igłę 25G z prowadnicą?</w:t>
            </w:r>
          </w:p>
          <w:p w:rsidR="00057B0F" w:rsidRPr="00A914D4" w:rsidRDefault="00057B0F" w:rsidP="00D70E21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D70E21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8 poz. 3 </w:t>
            </w:r>
            <w:r w:rsidRPr="00A914D4">
              <w:rPr>
                <w:sz w:val="24"/>
                <w:szCs w:val="24"/>
              </w:rPr>
              <w:t>igłę 25G z prowadnicą</w:t>
            </w:r>
            <w:r>
              <w:rPr>
                <w:sz w:val="24"/>
                <w:szCs w:val="24"/>
              </w:rPr>
              <w:t>.</w:t>
            </w:r>
          </w:p>
          <w:p w:rsidR="00D70E21" w:rsidRPr="00A914D4" w:rsidRDefault="00D70E21" w:rsidP="00D70E2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057B0F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57B0F">
              <w:rPr>
                <w:sz w:val="24"/>
                <w:szCs w:val="24"/>
                <w:u w:val="single"/>
              </w:rPr>
              <w:t>Pakiet nr 8, pozycja 3</w:t>
            </w:r>
          </w:p>
          <w:p w:rsidR="00582338" w:rsidRPr="00A914D4" w:rsidRDefault="00582338" w:rsidP="00D70E21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14. Czy Zamawiający dopuści igłę 24G bez prowadnicy w miejsce igły 25G bez prowadnicy?</w:t>
            </w:r>
          </w:p>
          <w:p w:rsidR="00057B0F" w:rsidRPr="00A914D4" w:rsidRDefault="00057B0F" w:rsidP="00D70E21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D70E21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</w:t>
            </w:r>
            <w:r w:rsidR="00F950D5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poz. </w:t>
            </w:r>
            <w:r w:rsidR="00F950D5">
              <w:rPr>
                <w:sz w:val="24"/>
                <w:szCs w:val="24"/>
              </w:rPr>
              <w:t>3 zaoferowanej igły.</w:t>
            </w:r>
          </w:p>
          <w:p w:rsidR="00D70E21" w:rsidRPr="00A914D4" w:rsidRDefault="00D70E21" w:rsidP="00F950D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057B0F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57B0F">
              <w:rPr>
                <w:sz w:val="24"/>
                <w:szCs w:val="24"/>
                <w:u w:val="single"/>
              </w:rPr>
              <w:t>Pakiet nr 9, pozycja 1</w:t>
            </w:r>
          </w:p>
          <w:p w:rsidR="00582338" w:rsidRPr="00A914D4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15. Czy Zamawiający dopuści kaniule bezpieczne o następujących parametrach: </w:t>
            </w:r>
          </w:p>
          <w:p w:rsidR="00582338" w:rsidRPr="00A914D4" w:rsidRDefault="00582338" w:rsidP="002C72F8">
            <w:pPr>
              <w:numPr>
                <w:ilvl w:val="0"/>
                <w:numId w:val="11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Posiada pasywne zabezpieczenie przed zakłuciem - ostra część igły (mandrynu) po wyciągnięciu zostanie samoistnie osłonięta elementem zabezpieczającym chroniąc użytkownika przed przypadkowym zakłuciem lub zranieniem</w:t>
            </w:r>
          </w:p>
          <w:p w:rsidR="00582338" w:rsidRPr="00A914D4" w:rsidRDefault="00582338" w:rsidP="002C72F8">
            <w:pPr>
              <w:numPr>
                <w:ilvl w:val="0"/>
                <w:numId w:val="11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Igła (mandryn) wykonana ze stali nierdzewnej z ostrzem typu </w:t>
            </w:r>
            <w:proofErr w:type="spellStart"/>
            <w:r w:rsidRPr="00A914D4">
              <w:rPr>
                <w:sz w:val="24"/>
                <w:szCs w:val="24"/>
              </w:rPr>
              <w:t>back-cut</w:t>
            </w:r>
            <w:proofErr w:type="spellEnd"/>
          </w:p>
          <w:p w:rsidR="00582338" w:rsidRPr="00A914D4" w:rsidRDefault="00582338" w:rsidP="002C72F8">
            <w:pPr>
              <w:numPr>
                <w:ilvl w:val="0"/>
                <w:numId w:val="11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Cewnik kaniuli wykonany z poliuretanu (PUR), wyposażony w 6 pasków kontrastujących </w:t>
            </w:r>
            <w:r w:rsidR="002C72F8">
              <w:rPr>
                <w:sz w:val="24"/>
                <w:szCs w:val="24"/>
              </w:rPr>
              <w:t>w</w:t>
            </w:r>
            <w:r w:rsidRPr="00A914D4">
              <w:rPr>
                <w:sz w:val="24"/>
                <w:szCs w:val="24"/>
              </w:rPr>
              <w:t xml:space="preserve"> RTG</w:t>
            </w:r>
          </w:p>
          <w:p w:rsidR="00582338" w:rsidRPr="00A914D4" w:rsidRDefault="00582338" w:rsidP="002C72F8">
            <w:pPr>
              <w:numPr>
                <w:ilvl w:val="0"/>
                <w:numId w:val="11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Kaniula wyposażona w kolorystycznie barwione skrzydełka z możliwością przyszycia do skóry oraz w </w:t>
            </w:r>
            <w:proofErr w:type="spellStart"/>
            <w:r w:rsidRPr="00A914D4">
              <w:rPr>
                <w:sz w:val="24"/>
                <w:szCs w:val="24"/>
              </w:rPr>
              <w:t>samodomykający</w:t>
            </w:r>
            <w:proofErr w:type="spellEnd"/>
            <w:r w:rsidRPr="00A914D4">
              <w:rPr>
                <w:sz w:val="24"/>
                <w:szCs w:val="24"/>
              </w:rPr>
              <w:t xml:space="preserve"> się koreczek portu górnego barwiony kolorystycznie zależnie od rozmiaru</w:t>
            </w:r>
          </w:p>
          <w:p w:rsidR="00582338" w:rsidRPr="00A914D4" w:rsidRDefault="00582338" w:rsidP="002C72F8">
            <w:pPr>
              <w:numPr>
                <w:ilvl w:val="0"/>
                <w:numId w:val="11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Uchwyt umożliwiający wykonanie wkłucia jedną ręką</w:t>
            </w:r>
          </w:p>
          <w:p w:rsidR="00582338" w:rsidRPr="00A914D4" w:rsidRDefault="00582338" w:rsidP="002C72F8">
            <w:pPr>
              <w:numPr>
                <w:ilvl w:val="0"/>
                <w:numId w:val="11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Filtr hydrofobowy zabezpieczający przed wypływem krwi po wprowadzeniu kaniuli do naczynia</w:t>
            </w:r>
          </w:p>
          <w:p w:rsidR="00582338" w:rsidRPr="00A914D4" w:rsidRDefault="00582338" w:rsidP="002C72F8">
            <w:pPr>
              <w:numPr>
                <w:ilvl w:val="0"/>
                <w:numId w:val="11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Jednorazowego użytku</w:t>
            </w:r>
          </w:p>
          <w:p w:rsidR="00582338" w:rsidRPr="00A914D4" w:rsidRDefault="00582338" w:rsidP="002C72F8">
            <w:pPr>
              <w:numPr>
                <w:ilvl w:val="0"/>
                <w:numId w:val="11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Nie zawiera lateksu oraz ftalanów</w:t>
            </w:r>
          </w:p>
          <w:p w:rsidR="00582338" w:rsidRPr="00A914D4" w:rsidRDefault="00582338" w:rsidP="002C72F8">
            <w:pPr>
              <w:numPr>
                <w:ilvl w:val="0"/>
                <w:numId w:val="11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Sterylizowana tlenkiem etylenu</w:t>
            </w:r>
          </w:p>
          <w:p w:rsidR="00582338" w:rsidRPr="00A914D4" w:rsidRDefault="00582338" w:rsidP="002C72F8">
            <w:pPr>
              <w:numPr>
                <w:ilvl w:val="0"/>
                <w:numId w:val="11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Pakowanie: 1 sztuka - twardy blister (PVC + TYVEC) z kolorowym zadrukiem zgodnym z identyfikacją kolorystyczną rozmiaru</w:t>
            </w:r>
          </w:p>
          <w:p w:rsidR="00582338" w:rsidRPr="00A914D4" w:rsidRDefault="00582338" w:rsidP="00DB50E1">
            <w:pPr>
              <w:numPr>
                <w:ilvl w:val="0"/>
                <w:numId w:val="11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Dostępne rozmiary: 0,7x19mm przepływ 23ml/min, 0,9x25mm przepływ 36ml/min, 1,1x32mm przepływ 61ml/min, 1,3x45mm przepływ 100ml/min, 1,5x45mm przepływ 142 ml/min, 1,7x45mm przepływ 200ml/min oraz 2,0x45mm przepływ 305 ml/min? </w:t>
            </w:r>
          </w:p>
          <w:p w:rsidR="001F6D3A" w:rsidRPr="00A914D4" w:rsidRDefault="001F6D3A" w:rsidP="00DB50E1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DB50E1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9 poz. 1 </w:t>
            </w:r>
            <w:r w:rsidRPr="00A914D4">
              <w:rPr>
                <w:sz w:val="24"/>
                <w:szCs w:val="24"/>
              </w:rPr>
              <w:t xml:space="preserve">kaniule bezpieczne o </w:t>
            </w:r>
            <w:r>
              <w:rPr>
                <w:sz w:val="24"/>
                <w:szCs w:val="24"/>
              </w:rPr>
              <w:t>zaoferowany</w:t>
            </w:r>
            <w:r w:rsidRPr="00A914D4">
              <w:rPr>
                <w:sz w:val="24"/>
                <w:szCs w:val="24"/>
              </w:rPr>
              <w:t>ch parametrach</w:t>
            </w:r>
            <w:r>
              <w:rPr>
                <w:sz w:val="24"/>
                <w:szCs w:val="24"/>
              </w:rPr>
              <w:t>.</w:t>
            </w:r>
          </w:p>
          <w:p w:rsidR="00DB50E1" w:rsidRPr="00A914D4" w:rsidRDefault="00DB50E1" w:rsidP="00DB50E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1F6D3A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F6D3A">
              <w:rPr>
                <w:sz w:val="24"/>
                <w:szCs w:val="24"/>
                <w:u w:val="single"/>
              </w:rPr>
              <w:t>Pakiet nr 9, pozycja 1</w:t>
            </w:r>
          </w:p>
          <w:p w:rsidR="00582338" w:rsidRPr="00A914D4" w:rsidRDefault="00582338" w:rsidP="00DB50E1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16. Czy Zamawiający dopuści wycenę za opak. a'50 szt. z odpowiednim przeliczeniem ilości? </w:t>
            </w:r>
          </w:p>
          <w:p w:rsidR="001F6D3A" w:rsidRPr="00A914D4" w:rsidRDefault="001F6D3A" w:rsidP="00DB50E1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DB50E1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9 poz. 1</w:t>
            </w:r>
            <w:r w:rsidRPr="00A914D4">
              <w:rPr>
                <w:sz w:val="24"/>
                <w:szCs w:val="24"/>
              </w:rPr>
              <w:t xml:space="preserve"> wycenę za opak. a'50 szt. z odpowiednim przeliczeniem ilości</w:t>
            </w:r>
            <w:r>
              <w:rPr>
                <w:sz w:val="24"/>
                <w:szCs w:val="24"/>
              </w:rPr>
              <w:t>.</w:t>
            </w:r>
          </w:p>
          <w:p w:rsidR="00DB50E1" w:rsidRPr="00A914D4" w:rsidRDefault="00DB50E1" w:rsidP="00DB50E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1F6D3A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F6D3A">
              <w:rPr>
                <w:sz w:val="24"/>
                <w:szCs w:val="24"/>
                <w:u w:val="single"/>
              </w:rPr>
              <w:t>Pakiet nr 9, pozycja 2</w:t>
            </w:r>
          </w:p>
          <w:p w:rsidR="00582338" w:rsidRPr="00A914D4" w:rsidRDefault="00582338" w:rsidP="00DB50E1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17. Czy Zamawiający dopuści wycenę za opak. a'100 szt. z odpowiednim przeliczeniem ilości i zaokrągleniem w górę do pełnych opakowań? </w:t>
            </w:r>
          </w:p>
          <w:p w:rsidR="001F6D3A" w:rsidRPr="00A914D4" w:rsidRDefault="001F6D3A" w:rsidP="00DB50E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2057BE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9 poz. 2 </w:t>
            </w:r>
            <w:r w:rsidRPr="00A914D4">
              <w:rPr>
                <w:sz w:val="24"/>
                <w:szCs w:val="24"/>
              </w:rPr>
              <w:t>wycenę za opak. a'100 szt. z odpowiednim przeliczeniem ilości i zaokrągleniem w górę do pełnych opakowań</w:t>
            </w:r>
            <w:r>
              <w:rPr>
                <w:sz w:val="24"/>
                <w:szCs w:val="24"/>
              </w:rPr>
              <w:t>.</w:t>
            </w:r>
          </w:p>
          <w:p w:rsidR="00DB50E1" w:rsidRPr="00A914D4" w:rsidRDefault="00DB50E1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582338" w:rsidRPr="001F6D3A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F6D3A">
              <w:rPr>
                <w:sz w:val="24"/>
                <w:szCs w:val="24"/>
                <w:u w:val="single"/>
              </w:rPr>
              <w:t>Pakiet nr 11, pozycja 1</w:t>
            </w:r>
          </w:p>
          <w:p w:rsidR="00582338" w:rsidRPr="00A914D4" w:rsidRDefault="00582338" w:rsidP="002057BE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18. Czy Zamawiający dopuści wycenę za opak. a'100 szt. z odpowiednim przeliczeniem ilości?</w:t>
            </w:r>
          </w:p>
          <w:p w:rsidR="001F6D3A" w:rsidRPr="00A914D4" w:rsidRDefault="001F6D3A" w:rsidP="002057BE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2057BE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11 poz. 1</w:t>
            </w:r>
            <w:r w:rsidRPr="00A914D4">
              <w:rPr>
                <w:sz w:val="24"/>
                <w:szCs w:val="24"/>
              </w:rPr>
              <w:t xml:space="preserve"> wycenę za opak. a'100 szt. z odpowiednim przeliczeniem ilości</w:t>
            </w:r>
            <w:r>
              <w:rPr>
                <w:sz w:val="24"/>
                <w:szCs w:val="24"/>
              </w:rPr>
              <w:t>.</w:t>
            </w:r>
          </w:p>
          <w:p w:rsidR="002057BE" w:rsidRPr="00A914D4" w:rsidRDefault="002057BE" w:rsidP="002057B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1F6D3A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F6D3A">
              <w:rPr>
                <w:sz w:val="24"/>
                <w:szCs w:val="24"/>
                <w:u w:val="single"/>
              </w:rPr>
              <w:t>Pakiet nr 12, pozycja 1-2</w:t>
            </w:r>
          </w:p>
          <w:p w:rsidR="00582338" w:rsidRPr="00A914D4" w:rsidRDefault="00582338" w:rsidP="002057BE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19. Czy Zamawiający dopuści przyrząd do przetaczania płynów infuzyjnych z igłą biorczą ściętą w czterech płaszczyznach? </w:t>
            </w:r>
          </w:p>
          <w:p w:rsidR="001F6D3A" w:rsidRPr="00A914D4" w:rsidRDefault="001F6D3A" w:rsidP="002057BE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2057BE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12 poz. 1-2 </w:t>
            </w:r>
            <w:r w:rsidRPr="00A914D4">
              <w:rPr>
                <w:sz w:val="24"/>
                <w:szCs w:val="24"/>
              </w:rPr>
              <w:t>przyrząd do przetaczania płynów infuzyjnych z igłą biorczą ściętą w czterech płaszczyznach</w:t>
            </w:r>
            <w:r>
              <w:rPr>
                <w:sz w:val="24"/>
                <w:szCs w:val="24"/>
              </w:rPr>
              <w:t>.</w:t>
            </w:r>
          </w:p>
          <w:p w:rsidR="002057BE" w:rsidRPr="00A914D4" w:rsidRDefault="002057BE" w:rsidP="002057B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1F6D3A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F6D3A">
              <w:rPr>
                <w:sz w:val="24"/>
                <w:szCs w:val="24"/>
                <w:u w:val="single"/>
              </w:rPr>
              <w:t>Pakiet nr 12, pozycja 1-2</w:t>
            </w:r>
          </w:p>
          <w:p w:rsidR="00582338" w:rsidRPr="00A914D4" w:rsidRDefault="00582338" w:rsidP="002057BE">
            <w:pPr>
              <w:ind w:left="318" w:right="-74" w:hanging="28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20. Czy Zamawiający dopuści przyrząd do przetaczania płynów infuzyjnych z komorą wykonaną z PCV o długości całkowitej 60mm (część przezroczysta 55mm)? </w:t>
            </w:r>
          </w:p>
          <w:p w:rsidR="001F6D3A" w:rsidRPr="00A914D4" w:rsidRDefault="001F6D3A" w:rsidP="002057BE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0B3C5E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12 poz. 1-2</w:t>
            </w:r>
            <w:r w:rsidRPr="00A914D4">
              <w:rPr>
                <w:sz w:val="24"/>
                <w:szCs w:val="24"/>
              </w:rPr>
              <w:t xml:space="preserve"> przyrząd do przetaczania płynów infuzyjnych z komorą wykonaną z PCV o długości całkowitej 60mm (część przezroczysta 55mm)</w:t>
            </w:r>
            <w:r>
              <w:rPr>
                <w:sz w:val="24"/>
                <w:szCs w:val="24"/>
              </w:rPr>
              <w:t>.</w:t>
            </w:r>
          </w:p>
          <w:p w:rsidR="000B3C5E" w:rsidRPr="00A914D4" w:rsidRDefault="000B3C5E" w:rsidP="000B3C5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BB0A68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B0A68">
              <w:rPr>
                <w:sz w:val="24"/>
                <w:szCs w:val="24"/>
                <w:u w:val="single"/>
              </w:rPr>
              <w:t>Pakiet nr 12, pozycja 2</w:t>
            </w:r>
          </w:p>
          <w:p w:rsidR="00582338" w:rsidRPr="00A914D4" w:rsidRDefault="00582338" w:rsidP="000B3C5E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21. Czy Zamawiający dopuści wycenę zestawu do przetaczania płynów i leków światłoczułych (przyrząd do infuzji + osłonka na butelkę / worek) jako dwie oddzielne pozycje ze względu na rozbieżną stawkę podatku VAT?</w:t>
            </w:r>
          </w:p>
          <w:p w:rsidR="001F6D3A" w:rsidRPr="00A914D4" w:rsidRDefault="001F6D3A" w:rsidP="000B3C5E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0B3C5E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12 poz. 2 </w:t>
            </w:r>
            <w:r w:rsidRPr="00A914D4">
              <w:rPr>
                <w:sz w:val="24"/>
                <w:szCs w:val="24"/>
              </w:rPr>
              <w:t xml:space="preserve">wycenę zestawu do przetaczania płynów </w:t>
            </w:r>
            <w:r>
              <w:rPr>
                <w:sz w:val="24"/>
                <w:szCs w:val="24"/>
              </w:rPr>
              <w:t xml:space="preserve">                      </w:t>
            </w:r>
            <w:r w:rsidRPr="00A914D4">
              <w:rPr>
                <w:sz w:val="24"/>
                <w:szCs w:val="24"/>
              </w:rPr>
              <w:t>i leków światłoczułych (przyrząd do infuzji + osłonka na butelkę / worek) jako dwie oddzielne pozycje ze względu na rozbieżną stawkę podatku VAT</w:t>
            </w:r>
            <w:r>
              <w:rPr>
                <w:sz w:val="24"/>
                <w:szCs w:val="24"/>
              </w:rPr>
              <w:t>.</w:t>
            </w:r>
          </w:p>
          <w:p w:rsidR="000B3C5E" w:rsidRPr="00A914D4" w:rsidRDefault="000B3C5E" w:rsidP="000B3C5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BB0A68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B0A68">
              <w:rPr>
                <w:sz w:val="24"/>
                <w:szCs w:val="24"/>
                <w:u w:val="single"/>
              </w:rPr>
              <w:t>Pakiet nr 12, pozycja 2</w:t>
            </w:r>
          </w:p>
          <w:p w:rsidR="00582338" w:rsidRPr="00A914D4" w:rsidRDefault="00582338" w:rsidP="004420B3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22. Czy Zamawiający dopuści worki ochronne o wym. 20x30cm? </w:t>
            </w:r>
          </w:p>
          <w:p w:rsidR="00BB0A68" w:rsidRPr="00A914D4" w:rsidRDefault="00BB0A68" w:rsidP="004420B3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4420B3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12 poz. 2 </w:t>
            </w:r>
            <w:r w:rsidRPr="00A914D4">
              <w:rPr>
                <w:sz w:val="24"/>
                <w:szCs w:val="24"/>
              </w:rPr>
              <w:t>work</w:t>
            </w:r>
            <w:r>
              <w:rPr>
                <w:sz w:val="24"/>
                <w:szCs w:val="24"/>
              </w:rPr>
              <w:t>ów</w:t>
            </w:r>
            <w:r w:rsidRPr="00A914D4">
              <w:rPr>
                <w:sz w:val="24"/>
                <w:szCs w:val="24"/>
              </w:rPr>
              <w:t xml:space="preserve"> ochronn</w:t>
            </w:r>
            <w:r>
              <w:rPr>
                <w:sz w:val="24"/>
                <w:szCs w:val="24"/>
              </w:rPr>
              <w:t>ych</w:t>
            </w:r>
            <w:r w:rsidRPr="00A914D4">
              <w:rPr>
                <w:sz w:val="24"/>
                <w:szCs w:val="24"/>
              </w:rPr>
              <w:t xml:space="preserve"> o wym. 20x30cm</w:t>
            </w:r>
            <w:r>
              <w:rPr>
                <w:sz w:val="24"/>
                <w:szCs w:val="24"/>
              </w:rPr>
              <w:t>.</w:t>
            </w:r>
          </w:p>
          <w:p w:rsidR="004420B3" w:rsidRPr="00A914D4" w:rsidRDefault="004420B3" w:rsidP="004420B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BB0A68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B0A68">
              <w:rPr>
                <w:sz w:val="24"/>
                <w:szCs w:val="24"/>
                <w:u w:val="single"/>
              </w:rPr>
              <w:t>Pakiet nr 13, pozycja 1</w:t>
            </w:r>
          </w:p>
          <w:p w:rsidR="00582338" w:rsidRPr="00A914D4" w:rsidRDefault="00582338" w:rsidP="004420B3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23. Czy Zamawiający dopuści przyrząd do przetaczania krwi z kolcem komory ściętym w 4 płaszczyznach? </w:t>
            </w:r>
          </w:p>
          <w:p w:rsidR="00BB0A68" w:rsidRPr="00A914D4" w:rsidRDefault="00BB0A68" w:rsidP="004420B3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4420B3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13 poz. 1</w:t>
            </w:r>
            <w:r w:rsidRPr="00A914D4">
              <w:rPr>
                <w:sz w:val="24"/>
                <w:szCs w:val="24"/>
              </w:rPr>
              <w:t xml:space="preserve"> przyrząd do przetaczania krwi z kolcem komory ściętym w 4 płaszczyznach</w:t>
            </w:r>
            <w:r>
              <w:rPr>
                <w:sz w:val="24"/>
                <w:szCs w:val="24"/>
              </w:rPr>
              <w:t>.</w:t>
            </w:r>
          </w:p>
          <w:p w:rsidR="004420B3" w:rsidRPr="00A914D4" w:rsidRDefault="004420B3" w:rsidP="004420B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BB0A68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B0A68">
              <w:rPr>
                <w:sz w:val="24"/>
                <w:szCs w:val="24"/>
                <w:u w:val="single"/>
              </w:rPr>
              <w:t>Pakiet nr 13, pozycja 2</w:t>
            </w:r>
          </w:p>
          <w:p w:rsidR="00582338" w:rsidRPr="00A914D4" w:rsidRDefault="00582338" w:rsidP="004420B3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24. Czy Zamawiający dopuści przyrządy z regulatorem w zakresie regulacji 5-250ml, dren </w:t>
            </w:r>
            <w:r w:rsidR="004420B3">
              <w:rPr>
                <w:sz w:val="24"/>
                <w:szCs w:val="24"/>
              </w:rPr>
              <w:t xml:space="preserve">                   </w:t>
            </w:r>
            <w:r w:rsidRPr="00A914D4">
              <w:rPr>
                <w:sz w:val="24"/>
                <w:szCs w:val="24"/>
              </w:rPr>
              <w:t>o długości 145cm?</w:t>
            </w:r>
          </w:p>
          <w:p w:rsidR="00BB0A68" w:rsidRPr="00A914D4" w:rsidRDefault="00BB0A68" w:rsidP="004420B3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Pr="00A914D4" w:rsidRDefault="004420B3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13 poz. 2 </w:t>
            </w:r>
            <w:r w:rsidRPr="00A914D4">
              <w:rPr>
                <w:sz w:val="24"/>
                <w:szCs w:val="24"/>
              </w:rPr>
              <w:t>przyrządy z regulatorem w zakresie regulacji 5-250ml, dren o długości 145cm</w:t>
            </w:r>
            <w:r>
              <w:rPr>
                <w:sz w:val="24"/>
                <w:szCs w:val="24"/>
              </w:rPr>
              <w:t>.</w:t>
            </w:r>
          </w:p>
          <w:p w:rsidR="00994ACA" w:rsidRDefault="00994ACA" w:rsidP="00994ACA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582338" w:rsidRPr="00BB0A68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B0A68">
              <w:rPr>
                <w:sz w:val="24"/>
                <w:szCs w:val="24"/>
                <w:u w:val="single"/>
              </w:rPr>
              <w:t>Pakiet nr 13, pozycja 3</w:t>
            </w:r>
          </w:p>
          <w:p w:rsidR="00582338" w:rsidRPr="00A914D4" w:rsidRDefault="00582338" w:rsidP="004420B3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25. Czy Zamawiający dopuści przyrządy o dł. 285cm? </w:t>
            </w:r>
          </w:p>
          <w:p w:rsidR="00BB0A68" w:rsidRPr="00A914D4" w:rsidRDefault="00BB0A68" w:rsidP="004420B3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11517E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13 poz. 3</w:t>
            </w:r>
            <w:r w:rsidRPr="00A914D4">
              <w:rPr>
                <w:sz w:val="24"/>
                <w:szCs w:val="24"/>
              </w:rPr>
              <w:t xml:space="preserve"> przyrządy o dł. 285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A914D4">
              <w:rPr>
                <w:sz w:val="24"/>
                <w:szCs w:val="24"/>
              </w:rPr>
              <w:t>cm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4420B3" w:rsidRPr="00A914D4" w:rsidRDefault="004420B3" w:rsidP="0011517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BB0A68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B0A68">
              <w:rPr>
                <w:sz w:val="24"/>
                <w:szCs w:val="24"/>
                <w:u w:val="single"/>
              </w:rPr>
              <w:t>Pakiet nr 14, pozycja 3-4</w:t>
            </w:r>
          </w:p>
          <w:p w:rsidR="00582338" w:rsidRPr="00A914D4" w:rsidRDefault="00582338" w:rsidP="0011517E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26. Czy Zamawiający dopuści wycenę za opak. a'50 szt. z odpowiednim przeliczeniem ilości? </w:t>
            </w:r>
          </w:p>
          <w:p w:rsidR="00BB0A68" w:rsidRPr="00A914D4" w:rsidRDefault="00BB0A68" w:rsidP="0011517E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11517E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14 poz. 3-4 </w:t>
            </w:r>
            <w:r w:rsidRPr="00A914D4">
              <w:rPr>
                <w:sz w:val="24"/>
                <w:szCs w:val="24"/>
              </w:rPr>
              <w:t>wycenę za opak. a'50 szt. z odpowiednim przeliczeniem ilości</w:t>
            </w:r>
            <w:r w:rsidR="005C7BA5">
              <w:rPr>
                <w:sz w:val="24"/>
                <w:szCs w:val="24"/>
              </w:rPr>
              <w:t>.</w:t>
            </w:r>
          </w:p>
          <w:p w:rsidR="0011517E" w:rsidRPr="00A914D4" w:rsidRDefault="0011517E" w:rsidP="005C7BA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BB0A68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B0A68">
              <w:rPr>
                <w:sz w:val="24"/>
                <w:szCs w:val="24"/>
                <w:u w:val="single"/>
              </w:rPr>
              <w:t>Pakiet nr 14, pozycja 8</w:t>
            </w:r>
          </w:p>
          <w:p w:rsidR="00582338" w:rsidRPr="00A914D4" w:rsidRDefault="00582338" w:rsidP="005C7BA5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27. Czy Zamawiający dopuści koreczki w opak. zbiorczym a'250 szt. oraz ich wycenę za opak. z odpowiednim przeliczeniem ilości? </w:t>
            </w:r>
          </w:p>
          <w:p w:rsidR="00BB0A68" w:rsidRPr="00A914D4" w:rsidRDefault="00BB0A68" w:rsidP="005C7BA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5C7BA5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14 poz. 8</w:t>
            </w:r>
            <w:r w:rsidRPr="00A914D4">
              <w:rPr>
                <w:sz w:val="24"/>
                <w:szCs w:val="24"/>
              </w:rPr>
              <w:t xml:space="preserve"> koreczki w opak. zbiorczym a'250 szt. </w:t>
            </w:r>
            <w:r>
              <w:rPr>
                <w:sz w:val="24"/>
                <w:szCs w:val="24"/>
              </w:rPr>
              <w:t xml:space="preserve">                    </w:t>
            </w:r>
            <w:r w:rsidRPr="00A914D4">
              <w:rPr>
                <w:sz w:val="24"/>
                <w:szCs w:val="24"/>
              </w:rPr>
              <w:t>oraz ich wycenę za opak. z odpowiednim przeliczeniem ilości</w:t>
            </w:r>
            <w:r>
              <w:rPr>
                <w:sz w:val="24"/>
                <w:szCs w:val="24"/>
              </w:rPr>
              <w:t>.</w:t>
            </w:r>
          </w:p>
          <w:p w:rsidR="005C7BA5" w:rsidRPr="00A914D4" w:rsidRDefault="005C7BA5" w:rsidP="005C7BA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BB0A68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B0A68">
              <w:rPr>
                <w:sz w:val="24"/>
                <w:szCs w:val="24"/>
                <w:u w:val="single"/>
              </w:rPr>
              <w:t>Pakiet nr 16, pozycja 14</w:t>
            </w:r>
          </w:p>
          <w:p w:rsidR="00582338" w:rsidRPr="00A914D4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28. Czy Zamawiający dopuści termometr z wyświetlaczem ciekłokrystalicznym bez możliwości zanurzenia urządzenia w wodzie lub innych cieczach - z następującymi zaleceniami producenta odnośnie czyszczenia i dezynfekcji: </w:t>
            </w:r>
          </w:p>
          <w:p w:rsidR="00582338" w:rsidRPr="00A914D4" w:rsidRDefault="00582338" w:rsidP="002C72F8">
            <w:pPr>
              <w:numPr>
                <w:ilvl w:val="0"/>
                <w:numId w:val="10"/>
              </w:numPr>
              <w:ind w:left="748" w:right="-74" w:hanging="357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Wytrzyj termometr miękką czystą szmatką. W przypadku uciążliwych zabrudzeń wytrzyj termometr zwilżoną szmatką w wodzie lub obojętnym roztworze detergentu. Na koniec wytrzyj miękką i sucha szmatką.</w:t>
            </w:r>
          </w:p>
          <w:p w:rsidR="00582338" w:rsidRPr="00A914D4" w:rsidRDefault="00582338" w:rsidP="002C72F8">
            <w:pPr>
              <w:numPr>
                <w:ilvl w:val="0"/>
                <w:numId w:val="10"/>
              </w:numPr>
              <w:ind w:left="748" w:right="-74" w:hanging="357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Do czyszczenia termometru nie używaj benzenu, rozcieńczalnika, benzyny ani żadnego innego mocnego rozpuszczalnika.</w:t>
            </w:r>
          </w:p>
          <w:p w:rsidR="00582338" w:rsidRPr="00A914D4" w:rsidRDefault="00582338" w:rsidP="002C72F8">
            <w:pPr>
              <w:numPr>
                <w:ilvl w:val="0"/>
                <w:numId w:val="10"/>
              </w:numPr>
              <w:ind w:left="748" w:right="-74" w:hanging="357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Nie zanurzaj części pomiarowej w alkoholu przez dłuższy okres czasu, ani nie sterylizuj przy użyciu gorącej wody (woda o temperaturze 50°C (122°F) i wyższa).</w:t>
            </w:r>
          </w:p>
          <w:p w:rsidR="00582338" w:rsidRPr="00A914D4" w:rsidRDefault="00582338" w:rsidP="005C7BA5">
            <w:pPr>
              <w:numPr>
                <w:ilvl w:val="0"/>
                <w:numId w:val="10"/>
              </w:numPr>
              <w:ind w:left="748" w:right="-74" w:hanging="357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Nie czyść termometru metodą ultradźwiękową?</w:t>
            </w:r>
          </w:p>
          <w:p w:rsidR="00BB0A68" w:rsidRPr="00A914D4" w:rsidRDefault="00BB0A68" w:rsidP="005C7BA5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5C7BA5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16 poz. 14 zaoferowany termometr.</w:t>
            </w:r>
          </w:p>
          <w:p w:rsidR="005C7BA5" w:rsidRPr="00A914D4" w:rsidRDefault="005C7BA5" w:rsidP="005C7BA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BB0A68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B0A68">
              <w:rPr>
                <w:sz w:val="24"/>
                <w:szCs w:val="24"/>
                <w:u w:val="single"/>
              </w:rPr>
              <w:t>Pakiet nr 16, pozycja 18</w:t>
            </w:r>
          </w:p>
          <w:p w:rsidR="00582338" w:rsidRPr="00A914D4" w:rsidRDefault="00582338" w:rsidP="00C2675E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29. Czy Zamawiający dopuści wycenę za opak. a'144 szt. z odpowiednim przeliczeniem ilości </w:t>
            </w:r>
            <w:r w:rsidR="00C2675E">
              <w:rPr>
                <w:sz w:val="24"/>
                <w:szCs w:val="24"/>
              </w:rPr>
              <w:t xml:space="preserve">         </w:t>
            </w:r>
            <w:r w:rsidRPr="00A914D4">
              <w:rPr>
                <w:sz w:val="24"/>
                <w:szCs w:val="24"/>
              </w:rPr>
              <w:t xml:space="preserve">i zaokrągleniem w górę do pełnych opakowań? </w:t>
            </w:r>
          </w:p>
          <w:p w:rsidR="00BB0A68" w:rsidRPr="00A914D4" w:rsidRDefault="00BB0A68" w:rsidP="00C2675E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C2675E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16 poz. 18</w:t>
            </w:r>
            <w:r w:rsidRPr="00A914D4">
              <w:rPr>
                <w:sz w:val="24"/>
                <w:szCs w:val="24"/>
              </w:rPr>
              <w:t xml:space="preserve"> wycenę za opak. a'144 szt. z odpowiednim przeliczeniem ilości</w:t>
            </w:r>
            <w:r>
              <w:rPr>
                <w:sz w:val="24"/>
                <w:szCs w:val="24"/>
              </w:rPr>
              <w:t xml:space="preserve"> </w:t>
            </w:r>
            <w:r w:rsidRPr="00A914D4">
              <w:rPr>
                <w:sz w:val="24"/>
                <w:szCs w:val="24"/>
              </w:rPr>
              <w:t>i zaokrągleniem w górę do pełnych opakowań</w:t>
            </w:r>
            <w:r>
              <w:rPr>
                <w:sz w:val="24"/>
                <w:szCs w:val="24"/>
              </w:rPr>
              <w:t>.</w:t>
            </w:r>
          </w:p>
          <w:p w:rsidR="0040486A" w:rsidRDefault="0040486A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582338" w:rsidRPr="00BB0A68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B0A68">
              <w:rPr>
                <w:sz w:val="24"/>
                <w:szCs w:val="24"/>
                <w:u w:val="single"/>
              </w:rPr>
              <w:t>Pakiet nr 16, pozycja 25</w:t>
            </w:r>
          </w:p>
          <w:p w:rsidR="00582338" w:rsidRPr="00A914D4" w:rsidRDefault="00582338" w:rsidP="00C2675E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30. Czy Zamawiający dopuści sterylne schodkowe łączniki uniwersalne o średnicy 6-15-6mm?</w:t>
            </w:r>
          </w:p>
          <w:p w:rsidR="00BB0A68" w:rsidRPr="00A914D4" w:rsidRDefault="00BB0A68" w:rsidP="00C2675E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Pr="00A914D4" w:rsidRDefault="00C2675E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16 poz. 25</w:t>
            </w:r>
            <w:r w:rsidRPr="00A914D4">
              <w:rPr>
                <w:sz w:val="24"/>
                <w:szCs w:val="24"/>
              </w:rPr>
              <w:t xml:space="preserve"> sterylne schodkowe łączniki uniwersalne </w:t>
            </w:r>
            <w:r>
              <w:rPr>
                <w:sz w:val="24"/>
                <w:szCs w:val="24"/>
              </w:rPr>
              <w:t xml:space="preserve">                  </w:t>
            </w:r>
            <w:r w:rsidRPr="00A914D4">
              <w:rPr>
                <w:sz w:val="24"/>
                <w:szCs w:val="24"/>
              </w:rPr>
              <w:t>o średnicy 6-15-6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A914D4"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C2675E" w:rsidRDefault="00C2675E" w:rsidP="00C2675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40486A" w:rsidRDefault="0040486A" w:rsidP="00C2675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40486A" w:rsidRPr="00A914D4" w:rsidRDefault="0040486A" w:rsidP="00C2675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808B8" w:rsidRDefault="008808B8" w:rsidP="008808B8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582338" w:rsidRPr="00BB0A68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B0A68">
              <w:rPr>
                <w:sz w:val="24"/>
                <w:szCs w:val="24"/>
                <w:u w:val="single"/>
              </w:rPr>
              <w:t>Pakiet nr 16, pozycja 26</w:t>
            </w:r>
          </w:p>
          <w:p w:rsidR="00582338" w:rsidRPr="00A914D4" w:rsidRDefault="00582338" w:rsidP="00C2675E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31. Czy Zamawiający dopuści worek do lewatywy o pojemności 1500ml, spełniający pozostałe wymagania SWZ?</w:t>
            </w:r>
          </w:p>
          <w:p w:rsidR="00BB0A68" w:rsidRPr="00A914D4" w:rsidRDefault="00BB0A68" w:rsidP="00C2675E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190C50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16 poz. 26</w:t>
            </w:r>
            <w:r w:rsidRPr="00A914D4">
              <w:rPr>
                <w:sz w:val="24"/>
                <w:szCs w:val="24"/>
              </w:rPr>
              <w:t xml:space="preserve"> worek do lewatywy o pojemności 1500ml, spełniający pozostałe wymagania SWZ</w:t>
            </w:r>
            <w:r>
              <w:rPr>
                <w:sz w:val="24"/>
                <w:szCs w:val="24"/>
              </w:rPr>
              <w:t>.</w:t>
            </w:r>
          </w:p>
          <w:p w:rsidR="00C2675E" w:rsidRPr="00A914D4" w:rsidRDefault="00C2675E" w:rsidP="00190C50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BB0A68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B0A68">
              <w:rPr>
                <w:sz w:val="24"/>
                <w:szCs w:val="24"/>
                <w:u w:val="single"/>
              </w:rPr>
              <w:t>Pakiet nr 16, pozycja 29</w:t>
            </w:r>
          </w:p>
          <w:p w:rsidR="00582338" w:rsidRPr="00A914D4" w:rsidRDefault="00582338" w:rsidP="00190C50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32. Czy Zamawiający dopuści utrwalacz cytologiczny w formie aerozolu </w:t>
            </w:r>
            <w:proofErr w:type="spellStart"/>
            <w:r w:rsidRPr="00A914D4">
              <w:rPr>
                <w:sz w:val="24"/>
                <w:szCs w:val="24"/>
              </w:rPr>
              <w:t>poj</w:t>
            </w:r>
            <w:proofErr w:type="spellEnd"/>
            <w:r w:rsidRPr="00A914D4">
              <w:rPr>
                <w:sz w:val="24"/>
                <w:szCs w:val="24"/>
              </w:rPr>
              <w:t>. 150</w:t>
            </w:r>
            <w:r w:rsidR="00A96AAD">
              <w:rPr>
                <w:sz w:val="24"/>
                <w:szCs w:val="24"/>
              </w:rPr>
              <w:t xml:space="preserve"> </w:t>
            </w:r>
            <w:r w:rsidRPr="00A914D4">
              <w:rPr>
                <w:sz w:val="24"/>
                <w:szCs w:val="24"/>
              </w:rPr>
              <w:t xml:space="preserve">ml? </w:t>
            </w:r>
          </w:p>
          <w:p w:rsidR="00BB0A68" w:rsidRPr="00A914D4" w:rsidRDefault="00BB0A68" w:rsidP="00190C50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190C50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16 poz. 29 </w:t>
            </w:r>
            <w:r w:rsidR="008808B8" w:rsidRPr="00A914D4">
              <w:rPr>
                <w:sz w:val="24"/>
                <w:szCs w:val="24"/>
              </w:rPr>
              <w:t xml:space="preserve">utrwalacz cytologiczny w formie aerozolu </w:t>
            </w:r>
            <w:proofErr w:type="spellStart"/>
            <w:r w:rsidR="008808B8" w:rsidRPr="00A914D4">
              <w:rPr>
                <w:sz w:val="24"/>
                <w:szCs w:val="24"/>
              </w:rPr>
              <w:t>poj</w:t>
            </w:r>
            <w:proofErr w:type="spellEnd"/>
            <w:r w:rsidR="008808B8" w:rsidRPr="00A914D4">
              <w:rPr>
                <w:sz w:val="24"/>
                <w:szCs w:val="24"/>
              </w:rPr>
              <w:t>. 150</w:t>
            </w:r>
            <w:r w:rsidR="008808B8">
              <w:rPr>
                <w:sz w:val="24"/>
                <w:szCs w:val="24"/>
              </w:rPr>
              <w:t xml:space="preserve"> </w:t>
            </w:r>
            <w:r w:rsidR="008808B8" w:rsidRPr="00A914D4">
              <w:rPr>
                <w:sz w:val="24"/>
                <w:szCs w:val="24"/>
              </w:rPr>
              <w:t>ml</w:t>
            </w:r>
            <w:r w:rsidR="00B447C1">
              <w:rPr>
                <w:sz w:val="24"/>
                <w:szCs w:val="24"/>
              </w:rPr>
              <w:t>.</w:t>
            </w:r>
          </w:p>
          <w:p w:rsidR="00190C50" w:rsidRPr="00A914D4" w:rsidRDefault="00190C50" w:rsidP="00B447C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9A0582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A0582">
              <w:rPr>
                <w:sz w:val="24"/>
                <w:szCs w:val="24"/>
                <w:u w:val="single"/>
              </w:rPr>
              <w:t>Pakiet nr 17, pozycja 1</w:t>
            </w:r>
          </w:p>
          <w:p w:rsidR="00582338" w:rsidRPr="00A914D4" w:rsidRDefault="00582338" w:rsidP="00DC3F39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33. Czy Zamawiający dopuści wycenę za opak. a'90 szt. z odpowiednim przeliczeniem ilości </w:t>
            </w:r>
            <w:r w:rsidR="00DC3F39">
              <w:rPr>
                <w:sz w:val="24"/>
                <w:szCs w:val="24"/>
              </w:rPr>
              <w:t xml:space="preserve">                  </w:t>
            </w:r>
            <w:r w:rsidRPr="00A914D4">
              <w:rPr>
                <w:sz w:val="24"/>
                <w:szCs w:val="24"/>
              </w:rPr>
              <w:t xml:space="preserve">i zaokrągleniem w górę do pełnych opakowań? </w:t>
            </w:r>
          </w:p>
          <w:p w:rsidR="00BB0A68" w:rsidRPr="00A914D4" w:rsidRDefault="00BB0A68" w:rsidP="00DC3F39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Pr="00A914D4" w:rsidRDefault="00B447C1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17 poz. 1 </w:t>
            </w:r>
            <w:r w:rsidRPr="00A914D4">
              <w:rPr>
                <w:sz w:val="24"/>
                <w:szCs w:val="24"/>
              </w:rPr>
              <w:t>wycenę za opak. a'90 szt. z odpowiednim przeliczeniem ilości i zaokrągleniem w górę do pełnych opakowań</w:t>
            </w:r>
            <w:r w:rsidR="00D04B9B">
              <w:rPr>
                <w:sz w:val="24"/>
                <w:szCs w:val="24"/>
              </w:rPr>
              <w:t>.</w:t>
            </w:r>
          </w:p>
          <w:p w:rsidR="00BB0A68" w:rsidRDefault="00BB0A68" w:rsidP="00D04B9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9A0582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A0582">
              <w:rPr>
                <w:sz w:val="24"/>
                <w:szCs w:val="24"/>
                <w:u w:val="single"/>
              </w:rPr>
              <w:t>Pakiet nr 17, pozycja 2</w:t>
            </w:r>
          </w:p>
          <w:p w:rsidR="00582338" w:rsidRPr="00A914D4" w:rsidRDefault="00582338" w:rsidP="00D04B9B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34. Czy Zamawiający dopuści kubki na mocz sterylne tylko wewnątrz?</w:t>
            </w:r>
          </w:p>
          <w:p w:rsidR="00BB0A68" w:rsidRPr="00A914D4" w:rsidRDefault="00BB0A68" w:rsidP="00D04B9B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D04B9B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17 poz. 2 zaoferowanych kubków na mocz.</w:t>
            </w:r>
          </w:p>
          <w:p w:rsidR="00D04B9B" w:rsidRPr="00A914D4" w:rsidRDefault="00D04B9B" w:rsidP="00D04B9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9A0582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A0582">
              <w:rPr>
                <w:sz w:val="24"/>
                <w:szCs w:val="24"/>
                <w:u w:val="single"/>
              </w:rPr>
              <w:t>Pakiet nr 17, pozycja 5</w:t>
            </w:r>
          </w:p>
          <w:p w:rsidR="00582338" w:rsidRPr="00A914D4" w:rsidRDefault="00582338" w:rsidP="00D04B9B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35. Czy Zamawiający dopuści wycenę za opak. a'50 szt. z odpowiednim przeliczeniem ilości? </w:t>
            </w:r>
          </w:p>
          <w:p w:rsidR="00BB0A68" w:rsidRPr="00A914D4" w:rsidRDefault="00BB0A68" w:rsidP="00D04B9B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D04B9B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17 poz. 5 </w:t>
            </w:r>
            <w:r w:rsidRPr="00A914D4">
              <w:rPr>
                <w:sz w:val="24"/>
                <w:szCs w:val="24"/>
              </w:rPr>
              <w:t>wycenę za opak. a'50 szt. z odpowiednim przeliczeniem ilości</w:t>
            </w:r>
            <w:r>
              <w:rPr>
                <w:sz w:val="24"/>
                <w:szCs w:val="24"/>
              </w:rPr>
              <w:t>.</w:t>
            </w:r>
          </w:p>
          <w:p w:rsidR="00D04B9B" w:rsidRPr="00A914D4" w:rsidRDefault="00D04B9B" w:rsidP="00D04B9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9A0582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A0582">
              <w:rPr>
                <w:sz w:val="24"/>
                <w:szCs w:val="24"/>
                <w:u w:val="single"/>
              </w:rPr>
              <w:t>Pakiet nr 18, pozycja 1-2</w:t>
            </w:r>
          </w:p>
          <w:p w:rsidR="00582338" w:rsidRPr="00A914D4" w:rsidRDefault="00582338" w:rsidP="00D04B9B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36. Czy Zamawiający dopuści wycenę za opak. a'50 szt. z odpowiednim przeliczeniem ilości? </w:t>
            </w:r>
          </w:p>
          <w:p w:rsidR="00BB0A68" w:rsidRPr="00A914D4" w:rsidRDefault="00BB0A68" w:rsidP="00D04B9B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D04B9B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18 poz. 1-2 </w:t>
            </w:r>
            <w:r w:rsidRPr="00A914D4">
              <w:rPr>
                <w:sz w:val="24"/>
                <w:szCs w:val="24"/>
              </w:rPr>
              <w:t>wycenę za opak. a'50 szt. z odpowiednim przeliczeniem ilości</w:t>
            </w:r>
            <w:r w:rsidR="001E5B10">
              <w:rPr>
                <w:sz w:val="24"/>
                <w:szCs w:val="24"/>
              </w:rPr>
              <w:t>.</w:t>
            </w:r>
          </w:p>
          <w:p w:rsidR="00D04B9B" w:rsidRPr="00A914D4" w:rsidRDefault="00D04B9B" w:rsidP="001E5B10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9A0582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A0582">
              <w:rPr>
                <w:sz w:val="24"/>
                <w:szCs w:val="24"/>
                <w:u w:val="single"/>
              </w:rPr>
              <w:t>Pakiet nr 18, pozycja 2</w:t>
            </w:r>
          </w:p>
          <w:p w:rsidR="00582338" w:rsidRPr="00A914D4" w:rsidRDefault="00582338" w:rsidP="001E5B10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37. Czy Zamawiający dopuści elektrody w </w:t>
            </w:r>
            <w:proofErr w:type="spellStart"/>
            <w:r w:rsidRPr="00A914D4">
              <w:rPr>
                <w:sz w:val="24"/>
                <w:szCs w:val="24"/>
              </w:rPr>
              <w:t>rozm</w:t>
            </w:r>
            <w:proofErr w:type="spellEnd"/>
            <w:r w:rsidRPr="00A914D4">
              <w:rPr>
                <w:sz w:val="24"/>
                <w:szCs w:val="24"/>
              </w:rPr>
              <w:t xml:space="preserve">. 36x48mm lub 42x56mm? </w:t>
            </w:r>
          </w:p>
          <w:p w:rsidR="00BB0A68" w:rsidRPr="00A914D4" w:rsidRDefault="00BB0A68" w:rsidP="001E5B10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1E5B10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18 poz. 2 </w:t>
            </w:r>
            <w:r w:rsidRPr="00A914D4">
              <w:rPr>
                <w:sz w:val="24"/>
                <w:szCs w:val="24"/>
              </w:rPr>
              <w:t>elektrody w rozm</w:t>
            </w:r>
            <w:r>
              <w:rPr>
                <w:sz w:val="24"/>
                <w:szCs w:val="24"/>
              </w:rPr>
              <w:t>iarze</w:t>
            </w:r>
            <w:r w:rsidRPr="00A914D4">
              <w:rPr>
                <w:sz w:val="24"/>
                <w:szCs w:val="24"/>
              </w:rPr>
              <w:t xml:space="preserve"> 36</w:t>
            </w:r>
            <w:r w:rsidR="008808B8">
              <w:rPr>
                <w:sz w:val="24"/>
                <w:szCs w:val="24"/>
              </w:rPr>
              <w:t xml:space="preserve"> </w:t>
            </w:r>
            <w:r w:rsidRPr="00A914D4">
              <w:rPr>
                <w:sz w:val="24"/>
                <w:szCs w:val="24"/>
              </w:rPr>
              <w:t>x</w:t>
            </w:r>
            <w:r w:rsidR="008808B8">
              <w:rPr>
                <w:sz w:val="24"/>
                <w:szCs w:val="24"/>
              </w:rPr>
              <w:t xml:space="preserve"> </w:t>
            </w:r>
            <w:r w:rsidRPr="00A914D4">
              <w:rPr>
                <w:sz w:val="24"/>
                <w:szCs w:val="24"/>
              </w:rPr>
              <w:t>48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A914D4"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1E5B10" w:rsidRPr="00A914D4" w:rsidRDefault="001E5B10" w:rsidP="001E5B10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9A0582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A0582">
              <w:rPr>
                <w:sz w:val="24"/>
                <w:szCs w:val="24"/>
                <w:u w:val="single"/>
              </w:rPr>
              <w:t>Pakiet nr 18, pozycja 5</w:t>
            </w:r>
          </w:p>
          <w:p w:rsidR="00582338" w:rsidRPr="00A914D4" w:rsidRDefault="00582338" w:rsidP="001E5B10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38. Czy Zamawiający dopuści papier </w:t>
            </w:r>
            <w:proofErr w:type="spellStart"/>
            <w:r w:rsidRPr="00A914D4">
              <w:rPr>
                <w:sz w:val="24"/>
                <w:szCs w:val="24"/>
              </w:rPr>
              <w:t>Mr.Gold</w:t>
            </w:r>
            <w:proofErr w:type="spellEnd"/>
            <w:r w:rsidRPr="00A914D4">
              <w:rPr>
                <w:sz w:val="24"/>
                <w:szCs w:val="24"/>
              </w:rPr>
              <w:t xml:space="preserve"> o wymiarach 210x20m oraz jego wycenę </w:t>
            </w:r>
            <w:r w:rsidR="008808B8">
              <w:rPr>
                <w:sz w:val="24"/>
                <w:szCs w:val="24"/>
              </w:rPr>
              <w:t xml:space="preserve">                      </w:t>
            </w:r>
            <w:r w:rsidRPr="00A914D4">
              <w:rPr>
                <w:sz w:val="24"/>
                <w:szCs w:val="24"/>
              </w:rPr>
              <w:t>z odpowiednim przeliczeniem wymaganych ilości?</w:t>
            </w:r>
          </w:p>
          <w:p w:rsidR="00BB0A68" w:rsidRPr="00A914D4" w:rsidRDefault="00BB0A68" w:rsidP="001E5B10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1E5B10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18 poz. 5 papieru</w:t>
            </w:r>
            <w:r w:rsidR="00B57A65">
              <w:rPr>
                <w:sz w:val="24"/>
                <w:szCs w:val="24"/>
              </w:rPr>
              <w:t xml:space="preserve"> o wymiarze </w:t>
            </w:r>
            <w:r w:rsidR="00B57A65" w:rsidRPr="00A914D4">
              <w:rPr>
                <w:sz w:val="24"/>
                <w:szCs w:val="24"/>
              </w:rPr>
              <w:t>210x20</w:t>
            </w:r>
            <w:r w:rsidR="00B57A65">
              <w:rPr>
                <w:sz w:val="24"/>
                <w:szCs w:val="24"/>
              </w:rPr>
              <w:t xml:space="preserve"> </w:t>
            </w:r>
            <w:r w:rsidR="00B57A65" w:rsidRPr="00A914D4">
              <w:rPr>
                <w:sz w:val="24"/>
                <w:szCs w:val="24"/>
              </w:rPr>
              <w:t>m</w:t>
            </w:r>
            <w:r w:rsidR="00B57A65">
              <w:rPr>
                <w:sz w:val="24"/>
                <w:szCs w:val="24"/>
              </w:rPr>
              <w:t>.</w:t>
            </w:r>
          </w:p>
          <w:p w:rsidR="00582338" w:rsidRPr="009A0582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A0582">
              <w:rPr>
                <w:sz w:val="24"/>
                <w:szCs w:val="24"/>
                <w:u w:val="single"/>
              </w:rPr>
              <w:lastRenderedPageBreak/>
              <w:t>Pakiet nr 18, pozycja 6</w:t>
            </w:r>
          </w:p>
          <w:p w:rsidR="00582338" w:rsidRPr="00A914D4" w:rsidRDefault="00582338" w:rsidP="00B57A65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39. Czy Zamawiający dopuści papier w opak. a'10 szt. oraz jego wycenę z odpowiednim przeliczeniem ilości? </w:t>
            </w:r>
          </w:p>
          <w:p w:rsidR="00BB0A68" w:rsidRPr="00A914D4" w:rsidRDefault="00BB0A68" w:rsidP="00B57A6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6A38F4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18 poz. 6</w:t>
            </w:r>
            <w:r w:rsidRPr="00A914D4">
              <w:rPr>
                <w:sz w:val="24"/>
                <w:szCs w:val="24"/>
              </w:rPr>
              <w:t xml:space="preserve"> papier w opak. a'10 szt. oraz jego wycenę </w:t>
            </w:r>
            <w:r>
              <w:rPr>
                <w:sz w:val="24"/>
                <w:szCs w:val="24"/>
              </w:rPr>
              <w:t xml:space="preserve">                </w:t>
            </w:r>
            <w:r w:rsidRPr="00A914D4">
              <w:rPr>
                <w:sz w:val="24"/>
                <w:szCs w:val="24"/>
              </w:rPr>
              <w:t>z odpowiednim przeliczeniem ilości</w:t>
            </w:r>
            <w:r>
              <w:rPr>
                <w:sz w:val="24"/>
                <w:szCs w:val="24"/>
              </w:rPr>
              <w:t>.</w:t>
            </w:r>
          </w:p>
          <w:p w:rsidR="00B57A65" w:rsidRPr="00A914D4" w:rsidRDefault="00B57A65" w:rsidP="006A38F4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9A0582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A0582">
              <w:rPr>
                <w:sz w:val="24"/>
                <w:szCs w:val="24"/>
                <w:u w:val="single"/>
              </w:rPr>
              <w:t>Pakiet nr 18, pozycja 7</w:t>
            </w:r>
          </w:p>
          <w:p w:rsidR="00582338" w:rsidRPr="00A914D4" w:rsidRDefault="00582338" w:rsidP="006A38F4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40. Czy Zamawiający oczekuje papierów oryginalnych, gwarantujących najwyższą jakość wydruku? </w:t>
            </w:r>
          </w:p>
          <w:p w:rsidR="00BB0A68" w:rsidRPr="00A914D4" w:rsidRDefault="00BB0A68" w:rsidP="006A38F4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DD5793" w:rsidRDefault="00DD5793" w:rsidP="00DD579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precyzuje wymagań w tym zakresie.</w:t>
            </w:r>
          </w:p>
          <w:p w:rsidR="006A38F4" w:rsidRPr="00A914D4" w:rsidRDefault="006A38F4" w:rsidP="00AC37F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9A0582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A0582">
              <w:rPr>
                <w:sz w:val="24"/>
                <w:szCs w:val="24"/>
                <w:u w:val="single"/>
              </w:rPr>
              <w:t>Pakiet nr 20, pozycja 2-3</w:t>
            </w:r>
          </w:p>
          <w:p w:rsidR="00582338" w:rsidRPr="00A914D4" w:rsidRDefault="00582338" w:rsidP="00AC37F8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41. Czy Zamawiający dopuści cewniki pakowane w opakowanie podwójne- wew. folia, zew. papier/folia?</w:t>
            </w:r>
          </w:p>
          <w:p w:rsidR="00BB0A68" w:rsidRPr="00A914D4" w:rsidRDefault="00BB0A68" w:rsidP="00AC37F8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AF0452" w:rsidP="00AC37F8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20 poz. 2-3 </w:t>
            </w:r>
            <w:r w:rsidR="00BA7217" w:rsidRPr="00A914D4">
              <w:rPr>
                <w:sz w:val="24"/>
                <w:szCs w:val="24"/>
              </w:rPr>
              <w:t>cewniki pakowane w opakowanie podwójne- wew. folia, zew. papier/folia</w:t>
            </w:r>
            <w:r w:rsidR="00BA7217">
              <w:rPr>
                <w:sz w:val="24"/>
                <w:szCs w:val="24"/>
              </w:rPr>
              <w:t>.</w:t>
            </w:r>
          </w:p>
          <w:p w:rsidR="00AC37F8" w:rsidRPr="00A914D4" w:rsidRDefault="00AC37F8" w:rsidP="00AC37F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9A0582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A0582">
              <w:rPr>
                <w:sz w:val="24"/>
                <w:szCs w:val="24"/>
                <w:u w:val="single"/>
              </w:rPr>
              <w:t>Pakiet nr 20, pozycja 5</w:t>
            </w:r>
          </w:p>
          <w:p w:rsidR="00582338" w:rsidRPr="00A914D4" w:rsidRDefault="00582338" w:rsidP="00AC37F8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42. Czy Zamawiający dopuści wycenę za opak. a'10 szt. z odpowiednim przeliczeniem ilości? </w:t>
            </w:r>
          </w:p>
          <w:p w:rsidR="00BB0A68" w:rsidRPr="00A914D4" w:rsidRDefault="00BB0A68" w:rsidP="00AC37F8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BA7217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20 poz. </w:t>
            </w:r>
            <w:r w:rsidR="00B30064">
              <w:rPr>
                <w:sz w:val="24"/>
                <w:szCs w:val="24"/>
              </w:rPr>
              <w:t xml:space="preserve">5 </w:t>
            </w:r>
            <w:r w:rsidR="00B30064" w:rsidRPr="00A914D4">
              <w:rPr>
                <w:sz w:val="24"/>
                <w:szCs w:val="24"/>
              </w:rPr>
              <w:t>wycenę za opak. a'10 szt. z odpowiednim przeliczeniem ilości</w:t>
            </w:r>
            <w:r w:rsidR="00B30064">
              <w:rPr>
                <w:sz w:val="24"/>
                <w:szCs w:val="24"/>
              </w:rPr>
              <w:t>.</w:t>
            </w:r>
          </w:p>
          <w:p w:rsidR="00B30064" w:rsidRPr="00A914D4" w:rsidRDefault="00B30064" w:rsidP="00B30064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9A0582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A0582">
              <w:rPr>
                <w:sz w:val="24"/>
                <w:szCs w:val="24"/>
                <w:u w:val="single"/>
              </w:rPr>
              <w:t>Pakiet nr 20, pozycja 9</w:t>
            </w:r>
          </w:p>
          <w:p w:rsidR="00582338" w:rsidRPr="00A914D4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43. Czy Zamawiający dopuści zestaw o następującym opisie:</w:t>
            </w:r>
          </w:p>
          <w:p w:rsidR="00582338" w:rsidRPr="00A914D4" w:rsidRDefault="00582338" w:rsidP="002C72F8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Cewnik wykonany z 100% </w:t>
            </w:r>
            <w:proofErr w:type="spellStart"/>
            <w:r w:rsidRPr="00A914D4">
              <w:rPr>
                <w:sz w:val="24"/>
                <w:szCs w:val="24"/>
              </w:rPr>
              <w:t>biokompatybilnego</w:t>
            </w:r>
            <w:proofErr w:type="spellEnd"/>
            <w:r w:rsidRPr="00A914D4">
              <w:rPr>
                <w:sz w:val="24"/>
                <w:szCs w:val="24"/>
              </w:rPr>
              <w:t xml:space="preserve"> silikonu medycznego</w:t>
            </w:r>
          </w:p>
          <w:p w:rsidR="00582338" w:rsidRPr="00A914D4" w:rsidRDefault="00582338" w:rsidP="002C72F8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Cewnik przeźroczysty z linią kontrastującą w RTG</w:t>
            </w:r>
          </w:p>
          <w:p w:rsidR="00582338" w:rsidRPr="00A914D4" w:rsidRDefault="00582338" w:rsidP="002C72F8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Wyposażony w miękki, symetryczny, jednolicie wypełniany balon o pojemności 5-10 cc/ml</w:t>
            </w:r>
          </w:p>
          <w:p w:rsidR="00582338" w:rsidRPr="00A914D4" w:rsidRDefault="00582338" w:rsidP="002C72F8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Gładka, dokładnie wyprofilowana powierzchnia zewnętrzna cewnika sprzyja ograniczeniu urazów przy zakładaniu i wycofywaniu cewnika</w:t>
            </w:r>
          </w:p>
          <w:p w:rsidR="00582338" w:rsidRPr="00A914D4" w:rsidRDefault="00582338" w:rsidP="002C72F8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Dostępny w dwóch rozmiarach: CH 12 oraz CH14</w:t>
            </w:r>
          </w:p>
          <w:p w:rsidR="00582338" w:rsidRPr="00A914D4" w:rsidRDefault="00582338" w:rsidP="002C72F8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Dostępny także w wersji "</w:t>
            </w:r>
            <w:proofErr w:type="spellStart"/>
            <w:r w:rsidRPr="00A914D4">
              <w:rPr>
                <w:sz w:val="24"/>
                <w:szCs w:val="24"/>
              </w:rPr>
              <w:t>pig-tail</w:t>
            </w:r>
            <w:proofErr w:type="spellEnd"/>
            <w:r w:rsidRPr="00A914D4">
              <w:rPr>
                <w:sz w:val="24"/>
                <w:szCs w:val="24"/>
              </w:rPr>
              <w:t>"</w:t>
            </w:r>
          </w:p>
          <w:p w:rsidR="00582338" w:rsidRPr="00A914D4" w:rsidRDefault="00582338" w:rsidP="002C72F8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W zestawie również: </w:t>
            </w:r>
            <w:proofErr w:type="spellStart"/>
            <w:r w:rsidRPr="00A914D4">
              <w:rPr>
                <w:sz w:val="24"/>
                <w:szCs w:val="24"/>
              </w:rPr>
              <w:t>rozdzieralny</w:t>
            </w:r>
            <w:proofErr w:type="spellEnd"/>
            <w:r w:rsidRPr="00A914D4">
              <w:rPr>
                <w:sz w:val="24"/>
                <w:szCs w:val="24"/>
              </w:rPr>
              <w:t xml:space="preserve"> trokar, znacznik głębokości, zacisk na cewnik, zatyczka cewnika</w:t>
            </w:r>
          </w:p>
          <w:p w:rsidR="00582338" w:rsidRPr="00A914D4" w:rsidRDefault="00582338" w:rsidP="002C72F8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Wyrób sterylizowany tlenkiem etylenu</w:t>
            </w:r>
          </w:p>
          <w:p w:rsidR="00582338" w:rsidRPr="00A914D4" w:rsidRDefault="00582338" w:rsidP="00B30064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Podwójnie pakowany: wewnętrznie folia, zewnętrznie papier/folia?</w:t>
            </w:r>
          </w:p>
          <w:p w:rsidR="00BB0A68" w:rsidRPr="00A914D4" w:rsidRDefault="00BB0A68" w:rsidP="00B30064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B30064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20 poz. 9 zestaw o zaoferowanych parametrach.</w:t>
            </w:r>
          </w:p>
          <w:p w:rsidR="00B30064" w:rsidRPr="00A914D4" w:rsidRDefault="00B30064" w:rsidP="00B30064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9A0582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A0582">
              <w:rPr>
                <w:sz w:val="24"/>
                <w:szCs w:val="24"/>
                <w:u w:val="single"/>
              </w:rPr>
              <w:t>Pakiet nr 21, pozycja 1-2</w:t>
            </w:r>
          </w:p>
          <w:p w:rsidR="00582338" w:rsidRPr="00A914D4" w:rsidRDefault="00582338" w:rsidP="00B30064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44. Czy Zamawiający dopuści cewniki </w:t>
            </w:r>
            <w:proofErr w:type="spellStart"/>
            <w:r w:rsidRPr="00A914D4">
              <w:rPr>
                <w:sz w:val="24"/>
                <w:szCs w:val="24"/>
              </w:rPr>
              <w:t>Pezzer</w:t>
            </w:r>
            <w:proofErr w:type="spellEnd"/>
            <w:r w:rsidRPr="00A914D4">
              <w:rPr>
                <w:sz w:val="24"/>
                <w:szCs w:val="24"/>
              </w:rPr>
              <w:t xml:space="preserve"> pakowane w opakowania podwójne - wew. folia, zew. papier/folia?</w:t>
            </w:r>
          </w:p>
          <w:p w:rsidR="0040486A" w:rsidRDefault="0040486A" w:rsidP="00B30064">
            <w:pPr>
              <w:ind w:left="28" w:right="-74"/>
              <w:jc w:val="both"/>
              <w:rPr>
                <w:b/>
                <w:sz w:val="24"/>
                <w:szCs w:val="24"/>
              </w:rPr>
            </w:pPr>
          </w:p>
          <w:p w:rsidR="0040486A" w:rsidRDefault="0040486A" w:rsidP="00B30064">
            <w:pPr>
              <w:ind w:left="28" w:right="-74"/>
              <w:jc w:val="both"/>
              <w:rPr>
                <w:b/>
                <w:sz w:val="24"/>
                <w:szCs w:val="24"/>
              </w:rPr>
            </w:pPr>
          </w:p>
          <w:p w:rsidR="0040486A" w:rsidRDefault="0040486A" w:rsidP="00B30064">
            <w:pPr>
              <w:ind w:left="28" w:right="-74"/>
              <w:jc w:val="both"/>
              <w:rPr>
                <w:b/>
                <w:sz w:val="24"/>
                <w:szCs w:val="24"/>
              </w:rPr>
            </w:pPr>
          </w:p>
          <w:p w:rsidR="0040486A" w:rsidRDefault="0040486A" w:rsidP="00B30064">
            <w:pPr>
              <w:ind w:left="28" w:right="-74"/>
              <w:jc w:val="both"/>
              <w:rPr>
                <w:b/>
                <w:sz w:val="24"/>
                <w:szCs w:val="24"/>
              </w:rPr>
            </w:pPr>
          </w:p>
          <w:p w:rsidR="00DD5793" w:rsidRDefault="00DD5793" w:rsidP="00B30064">
            <w:pPr>
              <w:ind w:left="28" w:right="-74"/>
              <w:jc w:val="both"/>
              <w:rPr>
                <w:b/>
                <w:sz w:val="24"/>
                <w:szCs w:val="24"/>
              </w:rPr>
            </w:pPr>
          </w:p>
          <w:p w:rsidR="00BB0A68" w:rsidRPr="00A914D4" w:rsidRDefault="00BB0A68" w:rsidP="00B30064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B30064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21 poz. 1-2 </w:t>
            </w:r>
            <w:r w:rsidR="00B24B6E" w:rsidRPr="00A914D4">
              <w:rPr>
                <w:sz w:val="24"/>
                <w:szCs w:val="24"/>
              </w:rPr>
              <w:t xml:space="preserve">cewniki </w:t>
            </w:r>
            <w:proofErr w:type="spellStart"/>
            <w:r w:rsidR="00B24B6E" w:rsidRPr="00A914D4">
              <w:rPr>
                <w:sz w:val="24"/>
                <w:szCs w:val="24"/>
              </w:rPr>
              <w:t>Pezzer</w:t>
            </w:r>
            <w:proofErr w:type="spellEnd"/>
            <w:r w:rsidR="00B24B6E" w:rsidRPr="00A914D4">
              <w:rPr>
                <w:sz w:val="24"/>
                <w:szCs w:val="24"/>
              </w:rPr>
              <w:t xml:space="preserve"> pakowane w opakowania podwójne - wew. folia, zew. papier/folia</w:t>
            </w:r>
            <w:r w:rsidR="00B24B6E">
              <w:rPr>
                <w:sz w:val="24"/>
                <w:szCs w:val="24"/>
              </w:rPr>
              <w:t>.</w:t>
            </w:r>
          </w:p>
          <w:p w:rsidR="00B30064" w:rsidRPr="00A914D4" w:rsidRDefault="00B30064" w:rsidP="00B24B6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2C72F8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2C72F8">
              <w:rPr>
                <w:sz w:val="24"/>
                <w:szCs w:val="24"/>
                <w:u w:val="single"/>
              </w:rPr>
              <w:t>Pakiet nr 23, pozycja 1</w:t>
            </w:r>
          </w:p>
          <w:p w:rsidR="00582338" w:rsidRPr="00A914D4" w:rsidRDefault="00582338" w:rsidP="00B24B6E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45. Czy Zamawiający dopuści zgłębniki żołądkowe bez prowadnicy?</w:t>
            </w:r>
          </w:p>
          <w:p w:rsidR="00BB0A68" w:rsidRPr="00A914D4" w:rsidRDefault="00BB0A68" w:rsidP="00B24B6E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B24B6E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23 poz. 1</w:t>
            </w:r>
            <w:r w:rsidRPr="00A914D4">
              <w:rPr>
                <w:sz w:val="24"/>
                <w:szCs w:val="24"/>
              </w:rPr>
              <w:t xml:space="preserve"> zg</w:t>
            </w:r>
            <w:r>
              <w:rPr>
                <w:sz w:val="24"/>
                <w:szCs w:val="24"/>
              </w:rPr>
              <w:t>łębników</w:t>
            </w:r>
            <w:r w:rsidRPr="00A914D4">
              <w:rPr>
                <w:sz w:val="24"/>
                <w:szCs w:val="24"/>
              </w:rPr>
              <w:t xml:space="preserve"> żołądkow</w:t>
            </w:r>
            <w:r>
              <w:rPr>
                <w:sz w:val="24"/>
                <w:szCs w:val="24"/>
              </w:rPr>
              <w:t>ych</w:t>
            </w:r>
            <w:r w:rsidRPr="00A914D4">
              <w:rPr>
                <w:sz w:val="24"/>
                <w:szCs w:val="24"/>
              </w:rPr>
              <w:t xml:space="preserve"> bez prowadnicy</w:t>
            </w:r>
            <w:r>
              <w:rPr>
                <w:sz w:val="24"/>
                <w:szCs w:val="24"/>
              </w:rPr>
              <w:t>.</w:t>
            </w:r>
          </w:p>
          <w:p w:rsidR="00B24B6E" w:rsidRPr="00A914D4" w:rsidRDefault="00B24B6E" w:rsidP="00B24B6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9A0582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A0582">
              <w:rPr>
                <w:sz w:val="24"/>
                <w:szCs w:val="24"/>
                <w:u w:val="single"/>
              </w:rPr>
              <w:t>Pakiet nr 23, pozycja 1</w:t>
            </w:r>
          </w:p>
          <w:p w:rsidR="00582338" w:rsidRPr="00A914D4" w:rsidRDefault="00582338" w:rsidP="00B24B6E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46. Czy Zamawiający dopuści rozmiar CH24 zamiast CH25?</w:t>
            </w:r>
          </w:p>
          <w:p w:rsidR="00BB0A68" w:rsidRPr="00A914D4" w:rsidRDefault="00BB0A68" w:rsidP="00B24B6E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B24B6E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23 poz. 1</w:t>
            </w:r>
            <w:r w:rsidRPr="00A914D4">
              <w:rPr>
                <w:sz w:val="24"/>
                <w:szCs w:val="24"/>
              </w:rPr>
              <w:t xml:space="preserve"> rozmiar CH24</w:t>
            </w:r>
            <w:r>
              <w:rPr>
                <w:sz w:val="24"/>
                <w:szCs w:val="24"/>
              </w:rPr>
              <w:t>.</w:t>
            </w:r>
          </w:p>
          <w:p w:rsidR="00B24B6E" w:rsidRPr="00A914D4" w:rsidRDefault="00B24B6E" w:rsidP="00B24B6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9A0582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A0582">
              <w:rPr>
                <w:sz w:val="24"/>
                <w:szCs w:val="24"/>
                <w:u w:val="single"/>
              </w:rPr>
              <w:t>Pakiet nr 24, pozycja 1</w:t>
            </w:r>
          </w:p>
          <w:p w:rsidR="00582338" w:rsidRPr="00A914D4" w:rsidRDefault="00582338" w:rsidP="00B24B6E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47. Czy Zamawiający oczekuje sond wykonanych z silikonu? </w:t>
            </w:r>
          </w:p>
          <w:p w:rsidR="00BB0A68" w:rsidRPr="00A914D4" w:rsidRDefault="00BB0A68" w:rsidP="00B24B6E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077165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24 poz. 1</w:t>
            </w:r>
            <w:r w:rsidRPr="00A914D4">
              <w:rPr>
                <w:sz w:val="24"/>
                <w:szCs w:val="24"/>
              </w:rPr>
              <w:t xml:space="preserve"> sond</w:t>
            </w:r>
            <w:r>
              <w:rPr>
                <w:sz w:val="24"/>
                <w:szCs w:val="24"/>
              </w:rPr>
              <w:t>y</w:t>
            </w:r>
            <w:r w:rsidRPr="00A914D4">
              <w:rPr>
                <w:sz w:val="24"/>
                <w:szCs w:val="24"/>
              </w:rPr>
              <w:t xml:space="preserve"> wykonan</w:t>
            </w:r>
            <w:r>
              <w:rPr>
                <w:sz w:val="24"/>
                <w:szCs w:val="24"/>
              </w:rPr>
              <w:t>e</w:t>
            </w:r>
            <w:r w:rsidRPr="00A914D4">
              <w:rPr>
                <w:sz w:val="24"/>
                <w:szCs w:val="24"/>
              </w:rPr>
              <w:t xml:space="preserve"> z silikonu</w:t>
            </w:r>
            <w:r>
              <w:rPr>
                <w:sz w:val="24"/>
                <w:szCs w:val="24"/>
              </w:rPr>
              <w:t>.</w:t>
            </w:r>
          </w:p>
          <w:p w:rsidR="00B24B6E" w:rsidRPr="00A914D4" w:rsidRDefault="00B24B6E" w:rsidP="0007716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9A0582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A0582">
              <w:rPr>
                <w:sz w:val="24"/>
                <w:szCs w:val="24"/>
                <w:u w:val="single"/>
              </w:rPr>
              <w:t>Pakiet nr 25, pozycja 2</w:t>
            </w:r>
          </w:p>
          <w:p w:rsidR="00582338" w:rsidRPr="00A914D4" w:rsidRDefault="00582338" w:rsidP="00077165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48. Czy Zamawiający dopuści butelki 200ml?</w:t>
            </w:r>
          </w:p>
          <w:p w:rsidR="00BB0A68" w:rsidRPr="00A914D4" w:rsidRDefault="00BB0A68" w:rsidP="0007716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077165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25 poz. 2 </w:t>
            </w:r>
            <w:r w:rsidRPr="00A914D4">
              <w:rPr>
                <w:sz w:val="24"/>
                <w:szCs w:val="24"/>
              </w:rPr>
              <w:t>butelki 200ml</w:t>
            </w:r>
            <w:r>
              <w:rPr>
                <w:sz w:val="24"/>
                <w:szCs w:val="24"/>
              </w:rPr>
              <w:t>.</w:t>
            </w:r>
          </w:p>
          <w:p w:rsidR="00077165" w:rsidRPr="00A914D4" w:rsidRDefault="00077165" w:rsidP="0007716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9A0582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A0582">
              <w:rPr>
                <w:sz w:val="24"/>
                <w:szCs w:val="24"/>
                <w:u w:val="single"/>
              </w:rPr>
              <w:t>Pakiet nr 26, pozycja 1-3</w:t>
            </w:r>
          </w:p>
          <w:p w:rsidR="00582338" w:rsidRPr="00A914D4" w:rsidRDefault="00582338" w:rsidP="00077165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49. Czy Zamawiający dopuści rozmiar drenu 24Ch?</w:t>
            </w:r>
          </w:p>
          <w:p w:rsidR="00BB0A68" w:rsidRPr="00A914D4" w:rsidRDefault="00BB0A68" w:rsidP="0007716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Pr="00A914D4" w:rsidRDefault="00013474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26 poz. 1-3 </w:t>
            </w:r>
            <w:r w:rsidRPr="00A914D4">
              <w:rPr>
                <w:sz w:val="24"/>
                <w:szCs w:val="24"/>
              </w:rPr>
              <w:t>rozmiar drenu 24Ch</w:t>
            </w:r>
            <w:r>
              <w:rPr>
                <w:sz w:val="24"/>
                <w:szCs w:val="24"/>
              </w:rPr>
              <w:t>.</w:t>
            </w:r>
          </w:p>
          <w:p w:rsidR="009A0582" w:rsidRDefault="009A0582" w:rsidP="00013474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582338" w:rsidRPr="009A0582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A0582">
              <w:rPr>
                <w:sz w:val="24"/>
                <w:szCs w:val="24"/>
                <w:u w:val="single"/>
              </w:rPr>
              <w:t>Pakiet nr 27, pozycja 5, 8</w:t>
            </w:r>
          </w:p>
          <w:p w:rsidR="00582338" w:rsidRPr="00A914D4" w:rsidRDefault="00582338" w:rsidP="00013474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50. Czy Zamawiający oczekuje wyrobu sterylnego (jałowego) pozbawionego zdolnych do życia drobnoustrojów w ich formach wegetatywnych jak i przetrwalnikowych, którego jałowość osiągana jest poprzez proces sterylizacji (tlenkiem etylenu), tym samym bezpiecznego dla pacjenta, minimalizującego ryzyko wprowadzenia zakażenia w drogi oddechowe?</w:t>
            </w:r>
          </w:p>
          <w:p w:rsidR="00BB0A68" w:rsidRPr="00A914D4" w:rsidRDefault="00BB0A68" w:rsidP="00013474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013474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27 poz. </w:t>
            </w:r>
            <w:r w:rsidR="00596D02">
              <w:rPr>
                <w:sz w:val="24"/>
                <w:szCs w:val="24"/>
              </w:rPr>
              <w:t xml:space="preserve">5,8 </w:t>
            </w:r>
            <w:r w:rsidR="005D1911">
              <w:rPr>
                <w:sz w:val="24"/>
                <w:szCs w:val="24"/>
              </w:rPr>
              <w:t>aby asortyment był jałowy.</w:t>
            </w:r>
          </w:p>
          <w:p w:rsidR="00013474" w:rsidRPr="00A914D4" w:rsidRDefault="00013474" w:rsidP="00596D0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9A0582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A0582">
              <w:rPr>
                <w:sz w:val="24"/>
                <w:szCs w:val="24"/>
                <w:u w:val="single"/>
              </w:rPr>
              <w:t>Pakiet nr 30, pozycja 1-2</w:t>
            </w:r>
          </w:p>
          <w:p w:rsidR="00582338" w:rsidRPr="00A914D4" w:rsidRDefault="00582338" w:rsidP="005D1911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51. Czy Zamawiający dopuści pojemniki wykonane metodą rozdmuchu z polietylenu wysokiej gęstości(HDPE), pokrywa z wiekiem wykonana z polipropylenu (PP)?</w:t>
            </w:r>
          </w:p>
          <w:p w:rsidR="009A0582" w:rsidRPr="00A914D4" w:rsidRDefault="009A0582" w:rsidP="005D1911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5D1911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30 poz. 1-2 </w:t>
            </w:r>
            <w:r w:rsidR="00C07ACB">
              <w:rPr>
                <w:sz w:val="24"/>
                <w:szCs w:val="24"/>
              </w:rPr>
              <w:t>zaoferowane pojemniki.</w:t>
            </w:r>
          </w:p>
          <w:p w:rsidR="005D1911" w:rsidRDefault="005D1911" w:rsidP="0040486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D5793" w:rsidRDefault="00DD5793" w:rsidP="0040486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D5793" w:rsidRDefault="00DD5793" w:rsidP="0040486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D5793" w:rsidRDefault="00DD5793" w:rsidP="0040486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D5793" w:rsidRDefault="00DD5793" w:rsidP="0040486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9A0582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A0582">
              <w:rPr>
                <w:sz w:val="24"/>
                <w:szCs w:val="24"/>
                <w:u w:val="single"/>
              </w:rPr>
              <w:t>Pakiet nr 30, pozycja 3</w:t>
            </w:r>
          </w:p>
          <w:p w:rsidR="00582338" w:rsidRPr="00A914D4" w:rsidRDefault="00582338" w:rsidP="00C07ACB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52. Czy Zamawiający dopuści pojemniki wykonane z polipropylenu? </w:t>
            </w:r>
          </w:p>
          <w:p w:rsidR="009A0582" w:rsidRPr="00A914D4" w:rsidRDefault="009A0582" w:rsidP="00C07ACB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Pr="00A914D4" w:rsidRDefault="00C07ACB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30 poz. 3 pokrywę</w:t>
            </w:r>
            <w:r w:rsidR="008E1FB5">
              <w:rPr>
                <w:sz w:val="24"/>
                <w:szCs w:val="24"/>
              </w:rPr>
              <w:t xml:space="preserve"> z wiekiem</w:t>
            </w:r>
            <w:r>
              <w:rPr>
                <w:sz w:val="24"/>
                <w:szCs w:val="24"/>
              </w:rPr>
              <w:t xml:space="preserve"> pojemnika </w:t>
            </w:r>
            <w:r w:rsidRPr="00A914D4">
              <w:rPr>
                <w:sz w:val="24"/>
                <w:szCs w:val="24"/>
              </w:rPr>
              <w:t>wykonan</w:t>
            </w:r>
            <w:r>
              <w:rPr>
                <w:sz w:val="24"/>
                <w:szCs w:val="24"/>
              </w:rPr>
              <w:t>ą</w:t>
            </w:r>
            <w:r w:rsidRPr="00A914D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          </w:t>
            </w:r>
            <w:r w:rsidRPr="00A914D4">
              <w:rPr>
                <w:sz w:val="24"/>
                <w:szCs w:val="24"/>
              </w:rPr>
              <w:t>z polipropylenu</w:t>
            </w:r>
            <w:r w:rsidR="006F07DB">
              <w:rPr>
                <w:sz w:val="24"/>
                <w:szCs w:val="24"/>
              </w:rPr>
              <w:t xml:space="preserve">. </w:t>
            </w:r>
            <w:r w:rsidR="00DD5793">
              <w:rPr>
                <w:sz w:val="24"/>
                <w:szCs w:val="24"/>
              </w:rPr>
              <w:t>Opis p</w:t>
            </w:r>
            <w:r w:rsidR="006F07DB">
              <w:rPr>
                <w:sz w:val="24"/>
                <w:szCs w:val="24"/>
              </w:rPr>
              <w:t>ojemnik</w:t>
            </w:r>
            <w:r w:rsidR="00DD5793">
              <w:rPr>
                <w:sz w:val="24"/>
                <w:szCs w:val="24"/>
              </w:rPr>
              <w:t>a</w:t>
            </w:r>
            <w:r w:rsidR="006F07DB">
              <w:rPr>
                <w:sz w:val="24"/>
                <w:szCs w:val="24"/>
              </w:rPr>
              <w:t xml:space="preserve"> zgodny z SWZ.</w:t>
            </w:r>
          </w:p>
          <w:p w:rsidR="00C07ACB" w:rsidRDefault="00C07ACB" w:rsidP="00C07ACB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582338" w:rsidRPr="009A0582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A0582">
              <w:rPr>
                <w:sz w:val="24"/>
                <w:szCs w:val="24"/>
                <w:u w:val="single"/>
              </w:rPr>
              <w:t>Pakiet nr 31, pozycja 1</w:t>
            </w:r>
          </w:p>
          <w:p w:rsidR="00582338" w:rsidRPr="00A914D4" w:rsidRDefault="00582338" w:rsidP="006F07DB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53. Czy Zamawiający dopuści pojemniki wykonane metodą rozdmuchu z polietylenu wysokiej gęstości(HDPE), pokrywa z wiekiem wykonana z polipropylenu (PP)?</w:t>
            </w:r>
          </w:p>
          <w:p w:rsidR="009A0582" w:rsidRPr="00A914D4" w:rsidRDefault="009A0582" w:rsidP="006F07DB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6F07DB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30 poz. 3</w:t>
            </w:r>
            <w:r w:rsidR="008E1FB5">
              <w:rPr>
                <w:sz w:val="24"/>
                <w:szCs w:val="24"/>
              </w:rPr>
              <w:t xml:space="preserve"> zaoferowane pojemniki.</w:t>
            </w:r>
          </w:p>
          <w:p w:rsidR="006F07DB" w:rsidRPr="00A914D4" w:rsidRDefault="006F07DB" w:rsidP="008E1FB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9A0582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A0582">
              <w:rPr>
                <w:sz w:val="24"/>
                <w:szCs w:val="24"/>
                <w:u w:val="single"/>
              </w:rPr>
              <w:t>Pakiet nr 31, pozycja 1</w:t>
            </w:r>
          </w:p>
          <w:p w:rsidR="00582338" w:rsidRPr="00A914D4" w:rsidRDefault="00582338" w:rsidP="008E1FB5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54. Czy Zamawiający dopuści pojemniki o średnicy dolnej 95mm oraz średnicy górnej 109mm? </w:t>
            </w:r>
          </w:p>
          <w:p w:rsidR="009A0582" w:rsidRPr="00A914D4" w:rsidRDefault="009A0582" w:rsidP="008E1FB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8E1FB5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31 poz. 1 </w:t>
            </w:r>
            <w:r w:rsidR="00E971F8">
              <w:rPr>
                <w:sz w:val="24"/>
                <w:szCs w:val="24"/>
              </w:rPr>
              <w:t xml:space="preserve">zaoferowanych </w:t>
            </w:r>
            <w:r>
              <w:rPr>
                <w:sz w:val="24"/>
                <w:szCs w:val="24"/>
              </w:rPr>
              <w:t xml:space="preserve">pojemników. </w:t>
            </w:r>
          </w:p>
          <w:p w:rsidR="008E1FB5" w:rsidRPr="00A914D4" w:rsidRDefault="008E1FB5" w:rsidP="008E1FB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9A0582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A0582">
              <w:rPr>
                <w:sz w:val="24"/>
                <w:szCs w:val="24"/>
                <w:u w:val="single"/>
              </w:rPr>
              <w:t>Pakiet nr 34, pozycja 1</w:t>
            </w:r>
          </w:p>
          <w:p w:rsidR="00582338" w:rsidRPr="00A914D4" w:rsidRDefault="00582338" w:rsidP="008E1FB5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55. Czy Zamawiający dopuści dwuwarstwową, jednorazową myjkę do mycia ciała w formie prostokątnej rękawicy nasączoną obustronnie środkami myjącymi o neutralnym PH 5,5, wykonaną w 100% z włókien poliestrowych. Obie warstwy myjki nie </w:t>
            </w:r>
            <w:proofErr w:type="spellStart"/>
            <w:r w:rsidRPr="00A914D4">
              <w:rPr>
                <w:sz w:val="24"/>
                <w:szCs w:val="24"/>
              </w:rPr>
              <w:t>podfoliowane</w:t>
            </w:r>
            <w:proofErr w:type="spellEnd"/>
            <w:r w:rsidRPr="00A914D4">
              <w:rPr>
                <w:sz w:val="24"/>
                <w:szCs w:val="24"/>
              </w:rPr>
              <w:t xml:space="preserve">. Rozmiar 15cm x 22cm, gramatura 60g/m2. Produkowana zgodnie z wymaganiami ISO 22716:2007 oraz ISO 9001:2015 (certyfikaty dołączone do oferty). Czystość mikrobiologiczna potwierdzona badaniami nie starszymi niż 2017 rok na brak zawartości </w:t>
            </w:r>
            <w:proofErr w:type="spellStart"/>
            <w:r w:rsidRPr="00A914D4">
              <w:rPr>
                <w:sz w:val="24"/>
                <w:szCs w:val="24"/>
              </w:rPr>
              <w:t>Pseudomonas</w:t>
            </w:r>
            <w:proofErr w:type="spellEnd"/>
            <w:r w:rsidRPr="00A914D4">
              <w:rPr>
                <w:sz w:val="24"/>
                <w:szCs w:val="24"/>
              </w:rPr>
              <w:t xml:space="preserve"> </w:t>
            </w:r>
            <w:proofErr w:type="spellStart"/>
            <w:r w:rsidRPr="00A914D4">
              <w:rPr>
                <w:sz w:val="24"/>
                <w:szCs w:val="24"/>
              </w:rPr>
              <w:t>aeruginosa</w:t>
            </w:r>
            <w:proofErr w:type="spellEnd"/>
            <w:r w:rsidRPr="00A914D4">
              <w:rPr>
                <w:sz w:val="24"/>
                <w:szCs w:val="24"/>
              </w:rPr>
              <w:t xml:space="preserve">, Candida </w:t>
            </w:r>
            <w:proofErr w:type="spellStart"/>
            <w:r w:rsidRPr="00A914D4">
              <w:rPr>
                <w:sz w:val="24"/>
                <w:szCs w:val="24"/>
              </w:rPr>
              <w:t>albicans</w:t>
            </w:r>
            <w:proofErr w:type="spellEnd"/>
            <w:r w:rsidRPr="00A914D4">
              <w:rPr>
                <w:sz w:val="24"/>
                <w:szCs w:val="24"/>
              </w:rPr>
              <w:t xml:space="preserve">, </w:t>
            </w:r>
            <w:proofErr w:type="spellStart"/>
            <w:r w:rsidRPr="00A914D4">
              <w:rPr>
                <w:sz w:val="24"/>
                <w:szCs w:val="24"/>
              </w:rPr>
              <w:t>Staphylococcus</w:t>
            </w:r>
            <w:proofErr w:type="spellEnd"/>
            <w:r w:rsidRPr="00A914D4">
              <w:rPr>
                <w:sz w:val="24"/>
                <w:szCs w:val="24"/>
              </w:rPr>
              <w:t xml:space="preserve"> </w:t>
            </w:r>
            <w:proofErr w:type="spellStart"/>
            <w:r w:rsidRPr="00A914D4">
              <w:rPr>
                <w:sz w:val="24"/>
                <w:szCs w:val="24"/>
              </w:rPr>
              <w:t>aureus</w:t>
            </w:r>
            <w:proofErr w:type="spellEnd"/>
            <w:r w:rsidRPr="00A914D4">
              <w:rPr>
                <w:sz w:val="24"/>
                <w:szCs w:val="24"/>
              </w:rPr>
              <w:t xml:space="preserve"> oraz </w:t>
            </w:r>
            <w:proofErr w:type="spellStart"/>
            <w:r w:rsidRPr="00A914D4">
              <w:rPr>
                <w:sz w:val="24"/>
                <w:szCs w:val="24"/>
              </w:rPr>
              <w:t>Escherichia</w:t>
            </w:r>
            <w:proofErr w:type="spellEnd"/>
            <w:r w:rsidRPr="00A914D4">
              <w:rPr>
                <w:sz w:val="24"/>
                <w:szCs w:val="24"/>
              </w:rPr>
              <w:t xml:space="preserve"> coli. Opakowanie jednostkowe a'12 sztuk </w:t>
            </w:r>
            <w:r w:rsidR="002C72F8">
              <w:rPr>
                <w:sz w:val="24"/>
                <w:szCs w:val="24"/>
              </w:rPr>
              <w:t xml:space="preserve">                    </w:t>
            </w:r>
            <w:r w:rsidRPr="00A914D4">
              <w:rPr>
                <w:sz w:val="24"/>
                <w:szCs w:val="24"/>
              </w:rPr>
              <w:t xml:space="preserve">z graficzną instrukcją stosowania oraz składem  Produkt pozbawiony </w:t>
            </w:r>
            <w:proofErr w:type="spellStart"/>
            <w:r w:rsidRPr="00A914D4">
              <w:rPr>
                <w:sz w:val="24"/>
                <w:szCs w:val="24"/>
              </w:rPr>
              <w:t>latexu</w:t>
            </w:r>
            <w:proofErr w:type="spellEnd"/>
            <w:r w:rsidRPr="00A914D4">
              <w:rPr>
                <w:sz w:val="24"/>
                <w:szCs w:val="24"/>
              </w:rPr>
              <w:t xml:space="preserve">. Termin ważności: 5 lat od daty produkcji, wyrób należy zużyć do 12 </w:t>
            </w:r>
            <w:proofErr w:type="spellStart"/>
            <w:r w:rsidRPr="00A914D4">
              <w:rPr>
                <w:sz w:val="24"/>
                <w:szCs w:val="24"/>
              </w:rPr>
              <w:t>m-cy</w:t>
            </w:r>
            <w:proofErr w:type="spellEnd"/>
            <w:r w:rsidRPr="00A914D4">
              <w:rPr>
                <w:sz w:val="24"/>
                <w:szCs w:val="24"/>
              </w:rPr>
              <w:t xml:space="preserve"> po otwarciu opakowania. Opakowanie foliowe.</w:t>
            </w:r>
          </w:p>
          <w:p w:rsidR="009A0582" w:rsidRPr="00A914D4" w:rsidRDefault="009A0582" w:rsidP="008E1FB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E971F8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34 poz. 1 </w:t>
            </w:r>
            <w:r w:rsidRPr="00A914D4">
              <w:rPr>
                <w:sz w:val="24"/>
                <w:szCs w:val="24"/>
              </w:rPr>
              <w:t>dwuwarstwową, jednorazową myjkę do mycia ciała</w:t>
            </w:r>
            <w:r>
              <w:rPr>
                <w:sz w:val="24"/>
                <w:szCs w:val="24"/>
              </w:rPr>
              <w:t xml:space="preserve"> o zaoferowanych parametrach.</w:t>
            </w:r>
          </w:p>
          <w:p w:rsidR="008E1FB5" w:rsidRPr="00A914D4" w:rsidRDefault="008E1FB5" w:rsidP="00E971F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9A0582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A0582">
              <w:rPr>
                <w:sz w:val="24"/>
                <w:szCs w:val="24"/>
                <w:u w:val="single"/>
              </w:rPr>
              <w:t>Pakiet nr 34, pozycja 1</w:t>
            </w:r>
          </w:p>
          <w:p w:rsidR="00582338" w:rsidRPr="00A914D4" w:rsidRDefault="00582338" w:rsidP="00E971F8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56. Czy Zamawiający dopuści wycenę za oferowane opakowanie z przeliczeniem podanych ilości?</w:t>
            </w:r>
          </w:p>
          <w:p w:rsidR="009A0582" w:rsidRPr="00A914D4" w:rsidRDefault="009A0582" w:rsidP="00E971F8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E971F8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34 poz. 1</w:t>
            </w:r>
            <w:r w:rsidRPr="00A914D4">
              <w:rPr>
                <w:sz w:val="24"/>
                <w:szCs w:val="24"/>
              </w:rPr>
              <w:t xml:space="preserve"> wycenę za oferowane opakowanie </w:t>
            </w:r>
            <w:r w:rsidR="009C07D7">
              <w:rPr>
                <w:sz w:val="24"/>
                <w:szCs w:val="24"/>
              </w:rPr>
              <w:t xml:space="preserve">                            </w:t>
            </w:r>
            <w:r w:rsidRPr="00A914D4">
              <w:rPr>
                <w:sz w:val="24"/>
                <w:szCs w:val="24"/>
              </w:rPr>
              <w:t>z przeliczeniem podanych ilości</w:t>
            </w:r>
            <w:r w:rsidR="009C07D7">
              <w:rPr>
                <w:sz w:val="24"/>
                <w:szCs w:val="24"/>
              </w:rPr>
              <w:t>.</w:t>
            </w:r>
          </w:p>
          <w:p w:rsidR="00E971F8" w:rsidRPr="00A914D4" w:rsidRDefault="00E971F8" w:rsidP="009C07D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9A0582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A0582">
              <w:rPr>
                <w:sz w:val="24"/>
                <w:szCs w:val="24"/>
                <w:u w:val="single"/>
              </w:rPr>
              <w:t>Pakiet nr 72, pozycja 1</w:t>
            </w:r>
          </w:p>
          <w:p w:rsidR="00582338" w:rsidRPr="00A914D4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57. Czy Zamawiający dopuści worek o następujących parametrach: </w:t>
            </w:r>
          </w:p>
          <w:p w:rsidR="00582338" w:rsidRPr="00A914D4" w:rsidRDefault="00582338" w:rsidP="009A058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Wyrób przeznaczony do 14-dniowego, pozaustrojowego zbierania moczu i innych płynów ustrojowych w systemie zamkniętym</w:t>
            </w:r>
          </w:p>
          <w:p w:rsidR="00582338" w:rsidRPr="00A914D4" w:rsidRDefault="00582338" w:rsidP="009A058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Worek o pojemności 2000ml wykonany z medycznego PCV</w:t>
            </w:r>
          </w:p>
          <w:p w:rsidR="00582338" w:rsidRPr="00A914D4" w:rsidRDefault="00582338" w:rsidP="009A058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Biała, tylna ścianka ułatwiająca wizualną ocenę moczu</w:t>
            </w:r>
          </w:p>
          <w:p w:rsidR="00582338" w:rsidRPr="00A914D4" w:rsidRDefault="00582338" w:rsidP="009A058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Skuteczna zastawka </w:t>
            </w:r>
            <w:proofErr w:type="spellStart"/>
            <w:r w:rsidRPr="00A914D4">
              <w:rPr>
                <w:sz w:val="24"/>
                <w:szCs w:val="24"/>
              </w:rPr>
              <w:t>antyrefluksyjna</w:t>
            </w:r>
            <w:proofErr w:type="spellEnd"/>
            <w:r w:rsidRPr="00A914D4">
              <w:rPr>
                <w:sz w:val="24"/>
                <w:szCs w:val="24"/>
              </w:rPr>
              <w:t xml:space="preserve"> (bezzwrotna) </w:t>
            </w:r>
          </w:p>
          <w:p w:rsidR="00582338" w:rsidRPr="00A914D4" w:rsidRDefault="00582338" w:rsidP="009A058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Szczelny zawór spustowy szybkiego opróżniania typu poprzecznego (T), obsługiwany jedną ręką z możliwością podwieszenia w twardej pochewce </w:t>
            </w:r>
          </w:p>
          <w:p w:rsidR="00582338" w:rsidRPr="00A914D4" w:rsidRDefault="00582338" w:rsidP="009A058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lastRenderedPageBreak/>
              <w:t xml:space="preserve">Komora kroplowa typu </w:t>
            </w:r>
            <w:proofErr w:type="spellStart"/>
            <w:r w:rsidRPr="00A914D4">
              <w:rPr>
                <w:sz w:val="24"/>
                <w:szCs w:val="24"/>
              </w:rPr>
              <w:t>Pasteur'a</w:t>
            </w:r>
            <w:proofErr w:type="spellEnd"/>
            <w:r w:rsidRPr="00A914D4">
              <w:rPr>
                <w:sz w:val="24"/>
                <w:szCs w:val="24"/>
              </w:rPr>
              <w:t xml:space="preserve"> tworząca "suchą" barierę powietrzną </w:t>
            </w:r>
          </w:p>
          <w:p w:rsidR="00582338" w:rsidRPr="00A914D4" w:rsidRDefault="00582338" w:rsidP="009A058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 Dwa filtry hydrofobowe (w worku i komorze), zapobiegające zasysaniu, wyrównujące ciśnienie wewnątrz systemu</w:t>
            </w:r>
          </w:p>
          <w:p w:rsidR="00582338" w:rsidRPr="00A914D4" w:rsidRDefault="00582338" w:rsidP="009A058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Dren długości 120 cm o dużej średnicy, zapewniający swobodny i skuteczny odpływ moczu zakończony uniwersalnym łącznikiem schodkowym</w:t>
            </w:r>
          </w:p>
          <w:p w:rsidR="00582338" w:rsidRPr="00A914D4" w:rsidRDefault="00582338" w:rsidP="009A058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Samouszczelniający się, bezigłowy port do pobierania próbek na zakończeniu drenu</w:t>
            </w:r>
          </w:p>
          <w:p w:rsidR="00582338" w:rsidRPr="00A914D4" w:rsidRDefault="00582338" w:rsidP="009A058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W miejscu połączenia drenu z komorą dodatkowy element wzmacniający zapobiegający zaginaniu i skręcaniu drenu</w:t>
            </w:r>
          </w:p>
          <w:p w:rsidR="00582338" w:rsidRPr="00A914D4" w:rsidRDefault="00582338" w:rsidP="009A058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Czytelna, łatwa do odczytu skala worka, adekwatna do pomiaru diurezy, o wysokiej dokładności pomiaru co 25ml od 25 do 100ml i co 100ml od 100 do 2000ml</w:t>
            </w:r>
          </w:p>
          <w:p w:rsidR="00582338" w:rsidRPr="00A914D4" w:rsidRDefault="00582338" w:rsidP="009A058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Na worku nazwa producenta, miejsce do opisu danych pacjenta oraz daty</w:t>
            </w:r>
          </w:p>
          <w:p w:rsidR="00582338" w:rsidRPr="00A914D4" w:rsidRDefault="00582338" w:rsidP="009A058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Zintegrowany, uniwersalny wieszak pasujący do okrągłych i kwadratowych ram łóżka</w:t>
            </w:r>
          </w:p>
          <w:p w:rsidR="00582338" w:rsidRPr="00A914D4" w:rsidRDefault="00582338" w:rsidP="009A058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Dodatkowe mocowanie za pomocą sznurka</w:t>
            </w:r>
          </w:p>
          <w:p w:rsidR="00582338" w:rsidRPr="00A914D4" w:rsidRDefault="00582338" w:rsidP="009A058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Jednorazowego użytku</w:t>
            </w:r>
          </w:p>
          <w:p w:rsidR="00582338" w:rsidRPr="00A914D4" w:rsidRDefault="00582338" w:rsidP="009A0582">
            <w:pPr>
              <w:numPr>
                <w:ilvl w:val="0"/>
                <w:numId w:val="8"/>
              </w:numPr>
              <w:ind w:left="743" w:right="-74" w:hanging="357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Nie zawiera lateksu</w:t>
            </w:r>
          </w:p>
          <w:p w:rsidR="00582338" w:rsidRPr="00A914D4" w:rsidRDefault="00582338" w:rsidP="009A0582">
            <w:pPr>
              <w:numPr>
                <w:ilvl w:val="0"/>
                <w:numId w:val="8"/>
              </w:numPr>
              <w:ind w:left="743" w:right="-74" w:hanging="357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Sterylizowany tlenkiem etylenu</w:t>
            </w:r>
          </w:p>
          <w:p w:rsidR="00582338" w:rsidRPr="00A914D4" w:rsidRDefault="009A0582" w:rsidP="009C07D7">
            <w:pPr>
              <w:numPr>
                <w:ilvl w:val="0"/>
                <w:numId w:val="8"/>
              </w:numPr>
              <w:ind w:left="743" w:right="-74" w:hanging="3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582338" w:rsidRPr="00A914D4">
              <w:rPr>
                <w:sz w:val="24"/>
                <w:szCs w:val="24"/>
              </w:rPr>
              <w:t xml:space="preserve">akowanie: 1 sztuka/papier-folia? </w:t>
            </w:r>
          </w:p>
          <w:p w:rsidR="009A0582" w:rsidRPr="00A914D4" w:rsidRDefault="009A0582" w:rsidP="009C07D7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9C07D7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72 poz. 1</w:t>
            </w:r>
            <w:r w:rsidRPr="00A914D4">
              <w:rPr>
                <w:sz w:val="24"/>
                <w:szCs w:val="24"/>
              </w:rPr>
              <w:t xml:space="preserve"> worek o </w:t>
            </w:r>
            <w:r>
              <w:rPr>
                <w:sz w:val="24"/>
                <w:szCs w:val="24"/>
              </w:rPr>
              <w:t>zaoferowan</w:t>
            </w:r>
            <w:r w:rsidRPr="00A914D4">
              <w:rPr>
                <w:sz w:val="24"/>
                <w:szCs w:val="24"/>
              </w:rPr>
              <w:t>ych parametrach</w:t>
            </w:r>
            <w:r>
              <w:rPr>
                <w:sz w:val="24"/>
                <w:szCs w:val="24"/>
              </w:rPr>
              <w:t>.</w:t>
            </w:r>
          </w:p>
          <w:p w:rsidR="009C07D7" w:rsidRPr="00A914D4" w:rsidRDefault="009C07D7" w:rsidP="009C07D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2C72F8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2C72F8">
              <w:rPr>
                <w:sz w:val="24"/>
                <w:szCs w:val="24"/>
                <w:u w:val="single"/>
              </w:rPr>
              <w:t>Pakiet nr 73, pozycja 1</w:t>
            </w:r>
          </w:p>
          <w:p w:rsidR="00582338" w:rsidRPr="00A914D4" w:rsidRDefault="002C72F8" w:rsidP="009C07D7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58. </w:t>
            </w:r>
            <w:r w:rsidR="00582338" w:rsidRPr="00A914D4">
              <w:rPr>
                <w:sz w:val="24"/>
                <w:szCs w:val="24"/>
              </w:rPr>
              <w:t xml:space="preserve">Czy Zamawiający dopuści jednorazowy system do kontrolowanej zbiórki luźnego stolca wyposażony w silikonowy rękaw o długości 167 cm z wbudowaną w strukturę silikonu na całej długości substancją neutralizującą nieprzyjemne zapachy; niskociśnieniowy balonik retencyjny; port do napełniania balonika retencyjnego, oraz port do irygacji umożliwiający także doodbytnicze podanie leków, z klamrą zamykającą światło drenu w celu utrzymania leku w miejscu. Czas utrzymania do 29 dni. W zestawie 3 worki do zbiórki stolca, o pojemności 1500 ml z zastawką zabezpieczającą przed wylaniem zawartości skalowane linearnie co 100 ml, numerycznie co 500 ml, z filtrem węglowym zawierające wewnątrz saszetkę </w:t>
            </w:r>
            <w:r>
              <w:rPr>
                <w:sz w:val="24"/>
                <w:szCs w:val="24"/>
              </w:rPr>
              <w:t xml:space="preserve">                                   </w:t>
            </w:r>
            <w:r w:rsidR="00582338" w:rsidRPr="00A914D4">
              <w:rPr>
                <w:sz w:val="24"/>
                <w:szCs w:val="24"/>
              </w:rPr>
              <w:t>z absorbentem cieczy?</w:t>
            </w:r>
          </w:p>
          <w:p w:rsidR="002C72F8" w:rsidRPr="00A914D4" w:rsidRDefault="002C72F8" w:rsidP="009C07D7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582338" w:rsidRDefault="009C07D7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73 poz. 1</w:t>
            </w:r>
            <w:r w:rsidR="007602D2" w:rsidRPr="00A914D4">
              <w:rPr>
                <w:sz w:val="24"/>
                <w:szCs w:val="24"/>
              </w:rPr>
              <w:t xml:space="preserve"> system do kontrolowanej zbiórki luźnego stolca</w:t>
            </w:r>
            <w:r w:rsidR="007602D2">
              <w:rPr>
                <w:sz w:val="24"/>
                <w:szCs w:val="24"/>
              </w:rPr>
              <w:t xml:space="preserve"> o zaoferowanych parametrach.</w:t>
            </w:r>
          </w:p>
          <w:p w:rsidR="009C07D7" w:rsidRPr="00A914D4" w:rsidRDefault="009C07D7" w:rsidP="007602D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9C07D7" w:rsidRDefault="00582338" w:rsidP="002C72F8">
            <w:pPr>
              <w:tabs>
                <w:tab w:val="left" w:pos="2676"/>
              </w:tabs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C07D7">
              <w:rPr>
                <w:sz w:val="24"/>
                <w:szCs w:val="24"/>
                <w:u w:val="single"/>
              </w:rPr>
              <w:t>Pakiet nr 73, pozycja 2</w:t>
            </w:r>
            <w:r w:rsidR="002C72F8" w:rsidRPr="009C07D7">
              <w:rPr>
                <w:sz w:val="24"/>
                <w:szCs w:val="24"/>
                <w:u w:val="single"/>
              </w:rPr>
              <w:tab/>
            </w:r>
          </w:p>
          <w:p w:rsidR="00582338" w:rsidRPr="00A914D4" w:rsidRDefault="00582338" w:rsidP="007602D2">
            <w:pPr>
              <w:ind w:left="28" w:right="-74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 xml:space="preserve">59. Czy Zamawiający dopuści worki  wymienne kompatybilne z zestawem  do kontrolowanej zbiórki stolca o pojemności 1500 ml skalowane linearnie co 100 ml, numerycznie co 500 ml, przednia część przeźroczysta, tylna biała, z zastawką zabezpieczającą przed wylaniem zawartości i filtrem węglowym (do wyboru z filtrem lub bez) pochłaniającym nieprzyjemne zapachy i zapobiegającym  </w:t>
            </w:r>
            <w:proofErr w:type="spellStart"/>
            <w:r w:rsidRPr="00A914D4">
              <w:rPr>
                <w:sz w:val="24"/>
                <w:szCs w:val="24"/>
              </w:rPr>
              <w:t>balonowaniu</w:t>
            </w:r>
            <w:proofErr w:type="spellEnd"/>
            <w:r w:rsidRPr="00A914D4">
              <w:rPr>
                <w:sz w:val="24"/>
                <w:szCs w:val="24"/>
              </w:rPr>
              <w:t xml:space="preserve"> worka, w opakowaniu po 3 sztuki bez filtra </w:t>
            </w:r>
            <w:r w:rsidR="002C72F8">
              <w:rPr>
                <w:sz w:val="24"/>
                <w:szCs w:val="24"/>
              </w:rPr>
              <w:t xml:space="preserve">                         </w:t>
            </w:r>
            <w:r w:rsidRPr="00A914D4">
              <w:rPr>
                <w:sz w:val="24"/>
                <w:szCs w:val="24"/>
              </w:rPr>
              <w:t>z absorbentem cieczy lub 2 sztuki z filtrem węglowym i absorbentem cieczy?</w:t>
            </w:r>
          </w:p>
          <w:p w:rsidR="002C72F8" w:rsidRPr="00A914D4" w:rsidRDefault="002C72F8" w:rsidP="007602D2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2C72F8" w:rsidRDefault="00D0052B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73 poz. 2 </w:t>
            </w:r>
            <w:r w:rsidRPr="00A914D4">
              <w:rPr>
                <w:sz w:val="24"/>
                <w:szCs w:val="24"/>
              </w:rPr>
              <w:t>worki  wymienne kompatybilne z zestawem  do kontrolowanej zbiórki stolca</w:t>
            </w:r>
            <w:r>
              <w:rPr>
                <w:sz w:val="24"/>
                <w:szCs w:val="24"/>
              </w:rPr>
              <w:t xml:space="preserve"> o zaoferowanych parametrach.</w:t>
            </w:r>
          </w:p>
          <w:p w:rsidR="002C72F8" w:rsidRDefault="002C72F8" w:rsidP="00D0052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2338" w:rsidRPr="002C72F8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2C72F8">
              <w:rPr>
                <w:sz w:val="24"/>
                <w:szCs w:val="24"/>
                <w:u w:val="single"/>
              </w:rPr>
              <w:t>Pakiet nr 76, pozycja 2</w:t>
            </w:r>
          </w:p>
          <w:p w:rsidR="00582338" w:rsidRPr="00A914D4" w:rsidRDefault="00582338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14D4">
              <w:rPr>
                <w:sz w:val="24"/>
                <w:szCs w:val="24"/>
              </w:rPr>
              <w:t>60. Czy Zamawiający dopuści prowadnicę do rurek intubacyjnych dostępną w trzech rozmiarach:</w:t>
            </w:r>
          </w:p>
          <w:p w:rsidR="00E0562A" w:rsidRPr="00A914D4" w:rsidRDefault="00932149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5189220" cy="1805940"/>
                  <wp:effectExtent l="19050" t="0" r="0" b="0"/>
                  <wp:docPr id="1" name="Obraz 1" descr="Obraz zawierający tekst, zrzut ekranu, Czcionka, numer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Obraz zawierający tekst, zrzut ekranu, Czcionka, numer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1103" r="6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9220" cy="1805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72F8" w:rsidRPr="00A914D4" w:rsidRDefault="002C72F8" w:rsidP="00D0052B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914D4">
              <w:rPr>
                <w:b/>
                <w:sz w:val="24"/>
                <w:szCs w:val="24"/>
              </w:rPr>
              <w:t>Odp.:</w:t>
            </w:r>
          </w:p>
          <w:p w:rsidR="00E0562A" w:rsidRPr="00A914D4" w:rsidRDefault="0081193E" w:rsidP="00D0052B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76 poz. 2</w:t>
            </w:r>
            <w:r w:rsidR="00D61C6C" w:rsidRPr="00A914D4">
              <w:rPr>
                <w:sz w:val="24"/>
                <w:szCs w:val="24"/>
              </w:rPr>
              <w:t xml:space="preserve"> prowadnicę do rurek intubacyjnych w trzech </w:t>
            </w:r>
            <w:r w:rsidR="00D61C6C">
              <w:rPr>
                <w:sz w:val="24"/>
                <w:szCs w:val="24"/>
              </w:rPr>
              <w:t xml:space="preserve">zaoferowanych </w:t>
            </w:r>
            <w:r w:rsidR="00D61C6C" w:rsidRPr="00A914D4">
              <w:rPr>
                <w:sz w:val="24"/>
                <w:szCs w:val="24"/>
              </w:rPr>
              <w:t>rozmiarach</w:t>
            </w:r>
            <w:r w:rsidR="00D61C6C">
              <w:rPr>
                <w:sz w:val="24"/>
                <w:szCs w:val="24"/>
              </w:rPr>
              <w:t>.</w:t>
            </w:r>
          </w:p>
          <w:p w:rsidR="00E0562A" w:rsidRPr="00A914D4" w:rsidRDefault="00E0562A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582338" w:rsidRDefault="00582338" w:rsidP="000307A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  <w:p w:rsidR="00D61C6C" w:rsidRPr="00A914D4" w:rsidRDefault="00D61C6C" w:rsidP="000307A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41495F" w:rsidRPr="00E346E6" w:rsidRDefault="0041495F" w:rsidP="0041495F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lastRenderedPageBreak/>
        <w:t xml:space="preserve">Zamawiający </w:t>
      </w:r>
    </w:p>
    <w:p w:rsidR="0041495F" w:rsidRPr="00E346E6" w:rsidRDefault="0041495F" w:rsidP="0041495F">
      <w:pPr>
        <w:jc w:val="right"/>
        <w:rPr>
          <w:i/>
          <w:sz w:val="24"/>
          <w:szCs w:val="24"/>
        </w:rPr>
      </w:pPr>
    </w:p>
    <w:p w:rsidR="0041495F" w:rsidRPr="00E346E6" w:rsidRDefault="0041495F" w:rsidP="0041495F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t xml:space="preserve"> Dyrektor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41495F" w:rsidRPr="00E346E6" w:rsidTr="000307AF">
        <w:tc>
          <w:tcPr>
            <w:tcW w:w="9356" w:type="dxa"/>
            <w:shd w:val="clear" w:color="auto" w:fill="auto"/>
          </w:tcPr>
          <w:p w:rsidR="0041495F" w:rsidRPr="00E346E6" w:rsidRDefault="0041495F" w:rsidP="000307AF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E346E6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E346E6">
              <w:rPr>
                <w:i/>
                <w:sz w:val="24"/>
                <w:szCs w:val="24"/>
              </w:rPr>
              <w:t>Trzebinczyk</w:t>
            </w:r>
            <w:proofErr w:type="spellEnd"/>
            <w:r w:rsidRPr="00E346E6">
              <w:rPr>
                <w:i/>
                <w:sz w:val="24"/>
                <w:szCs w:val="24"/>
              </w:rPr>
              <w:t xml:space="preserve">  </w:t>
            </w:r>
          </w:p>
        </w:tc>
      </w:tr>
    </w:tbl>
    <w:p w:rsidR="00BE7BFD" w:rsidRPr="00A914D4" w:rsidRDefault="00BE7BFD" w:rsidP="00520165">
      <w:pPr>
        <w:jc w:val="both"/>
        <w:rPr>
          <w:sz w:val="24"/>
          <w:szCs w:val="24"/>
        </w:rPr>
      </w:pPr>
    </w:p>
    <w:sectPr w:rsidR="00BE7BFD" w:rsidRPr="00A914D4" w:rsidSect="00057B0F">
      <w:footerReference w:type="even" r:id="rId8"/>
      <w:footerReference w:type="default" r:id="rId9"/>
      <w:footerReference w:type="first" r:id="rId10"/>
      <w:pgSz w:w="11906" w:h="16838" w:code="9"/>
      <w:pgMar w:top="567" w:right="1418" w:bottom="851" w:left="1418" w:header="708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2D5" w:rsidRDefault="001722D5">
      <w:r>
        <w:separator/>
      </w:r>
    </w:p>
  </w:endnote>
  <w:endnote w:type="continuationSeparator" w:id="0">
    <w:p w:rsidR="001722D5" w:rsidRDefault="001722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C23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C2380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C238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75843" w:rsidRPr="00175843">
        <w:rPr>
          <w:rStyle w:val="Numerstrony"/>
          <w:noProof/>
        </w:rPr>
        <w:t>11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2D5" w:rsidRDefault="001722D5">
      <w:r>
        <w:separator/>
      </w:r>
    </w:p>
  </w:footnote>
  <w:footnote w:type="continuationSeparator" w:id="0">
    <w:p w:rsidR="001722D5" w:rsidRDefault="001722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8136E"/>
    <w:multiLevelType w:val="hybridMultilevel"/>
    <w:tmpl w:val="4274F0BE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D457EE"/>
    <w:multiLevelType w:val="hybridMultilevel"/>
    <w:tmpl w:val="AEF2052A"/>
    <w:lvl w:ilvl="0" w:tplc="0415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D557DA1"/>
    <w:multiLevelType w:val="hybridMultilevel"/>
    <w:tmpl w:val="B7664B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2697E95"/>
    <w:multiLevelType w:val="hybridMultilevel"/>
    <w:tmpl w:val="F74A9BC4"/>
    <w:lvl w:ilvl="0" w:tplc="0415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8"/>
  </w:num>
  <w:num w:numId="5">
    <w:abstractNumId w:val="1"/>
  </w:num>
  <w:num w:numId="6">
    <w:abstractNumId w:val="2"/>
  </w:num>
  <w:num w:numId="7">
    <w:abstractNumId w:val="7"/>
  </w:num>
  <w:num w:numId="8">
    <w:abstractNumId w:val="4"/>
  </w:num>
  <w:num w:numId="9">
    <w:abstractNumId w:val="10"/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82338"/>
    <w:rsid w:val="00013474"/>
    <w:rsid w:val="00031374"/>
    <w:rsid w:val="00057B0F"/>
    <w:rsid w:val="00077165"/>
    <w:rsid w:val="000A1097"/>
    <w:rsid w:val="000B3C5E"/>
    <w:rsid w:val="000B709F"/>
    <w:rsid w:val="000C2A39"/>
    <w:rsid w:val="000D5ACE"/>
    <w:rsid w:val="000E2A8F"/>
    <w:rsid w:val="0011517E"/>
    <w:rsid w:val="0012774F"/>
    <w:rsid w:val="0013347A"/>
    <w:rsid w:val="00144B7A"/>
    <w:rsid w:val="001722D5"/>
    <w:rsid w:val="00175843"/>
    <w:rsid w:val="00180C6E"/>
    <w:rsid w:val="00190C50"/>
    <w:rsid w:val="001E5B10"/>
    <w:rsid w:val="001F6D3A"/>
    <w:rsid w:val="002057BE"/>
    <w:rsid w:val="002531AE"/>
    <w:rsid w:val="0029606A"/>
    <w:rsid w:val="002A49A2"/>
    <w:rsid w:val="002C72F8"/>
    <w:rsid w:val="0030535A"/>
    <w:rsid w:val="00336F05"/>
    <w:rsid w:val="0040486A"/>
    <w:rsid w:val="0041495F"/>
    <w:rsid w:val="0043130D"/>
    <w:rsid w:val="004420B3"/>
    <w:rsid w:val="00470928"/>
    <w:rsid w:val="004848F3"/>
    <w:rsid w:val="004A52F0"/>
    <w:rsid w:val="004A75F2"/>
    <w:rsid w:val="005144A9"/>
    <w:rsid w:val="00520165"/>
    <w:rsid w:val="0054736E"/>
    <w:rsid w:val="00582338"/>
    <w:rsid w:val="00596D02"/>
    <w:rsid w:val="005B1B08"/>
    <w:rsid w:val="005C7BA5"/>
    <w:rsid w:val="005D1911"/>
    <w:rsid w:val="005D1F89"/>
    <w:rsid w:val="00632C3C"/>
    <w:rsid w:val="00662BDB"/>
    <w:rsid w:val="006A38F4"/>
    <w:rsid w:val="006A5DF1"/>
    <w:rsid w:val="006B5DF1"/>
    <w:rsid w:val="006B7198"/>
    <w:rsid w:val="006D1AD8"/>
    <w:rsid w:val="006D4AB3"/>
    <w:rsid w:val="006F07DB"/>
    <w:rsid w:val="006F3B81"/>
    <w:rsid w:val="007602D2"/>
    <w:rsid w:val="007D7198"/>
    <w:rsid w:val="0081193E"/>
    <w:rsid w:val="00864A4B"/>
    <w:rsid w:val="00870F9F"/>
    <w:rsid w:val="008804B6"/>
    <w:rsid w:val="008808B8"/>
    <w:rsid w:val="00897AB0"/>
    <w:rsid w:val="008A0BB7"/>
    <w:rsid w:val="008A3553"/>
    <w:rsid w:val="008E1FB5"/>
    <w:rsid w:val="00903BAC"/>
    <w:rsid w:val="00932149"/>
    <w:rsid w:val="00994ACA"/>
    <w:rsid w:val="00996F43"/>
    <w:rsid w:val="009A0582"/>
    <w:rsid w:val="009C07D7"/>
    <w:rsid w:val="00A52279"/>
    <w:rsid w:val="00A905AC"/>
    <w:rsid w:val="00A914D4"/>
    <w:rsid w:val="00A96AAD"/>
    <w:rsid w:val="00AA6805"/>
    <w:rsid w:val="00AC37F8"/>
    <w:rsid w:val="00AE2FD4"/>
    <w:rsid w:val="00AF0452"/>
    <w:rsid w:val="00B24B6E"/>
    <w:rsid w:val="00B30064"/>
    <w:rsid w:val="00B447C1"/>
    <w:rsid w:val="00B57A65"/>
    <w:rsid w:val="00BA6584"/>
    <w:rsid w:val="00BA7217"/>
    <w:rsid w:val="00BB0A68"/>
    <w:rsid w:val="00BB1E14"/>
    <w:rsid w:val="00BE7BFD"/>
    <w:rsid w:val="00C07ACB"/>
    <w:rsid w:val="00C2675E"/>
    <w:rsid w:val="00C370F2"/>
    <w:rsid w:val="00C44EEC"/>
    <w:rsid w:val="00C47F1C"/>
    <w:rsid w:val="00CC2380"/>
    <w:rsid w:val="00D0052B"/>
    <w:rsid w:val="00D04B9B"/>
    <w:rsid w:val="00D05057"/>
    <w:rsid w:val="00D22FFA"/>
    <w:rsid w:val="00D4369E"/>
    <w:rsid w:val="00D61C6C"/>
    <w:rsid w:val="00D70E21"/>
    <w:rsid w:val="00D8461B"/>
    <w:rsid w:val="00D915F2"/>
    <w:rsid w:val="00DB50E1"/>
    <w:rsid w:val="00DC3F39"/>
    <w:rsid w:val="00DD5793"/>
    <w:rsid w:val="00DF32E8"/>
    <w:rsid w:val="00DF53CA"/>
    <w:rsid w:val="00E0562A"/>
    <w:rsid w:val="00E21B49"/>
    <w:rsid w:val="00E2789F"/>
    <w:rsid w:val="00E72428"/>
    <w:rsid w:val="00E74BC3"/>
    <w:rsid w:val="00E81EC6"/>
    <w:rsid w:val="00E935D6"/>
    <w:rsid w:val="00E971F8"/>
    <w:rsid w:val="00EA14B3"/>
    <w:rsid w:val="00EA416E"/>
    <w:rsid w:val="00F950D5"/>
    <w:rsid w:val="00FA79BA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C2A39"/>
  </w:style>
  <w:style w:type="paragraph" w:styleId="Nagwek1">
    <w:name w:val="heading 1"/>
    <w:basedOn w:val="Normalny"/>
    <w:next w:val="Normalny"/>
    <w:link w:val="Nagwek1Znak"/>
    <w:qFormat/>
    <w:rsid w:val="000C2A3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C2A3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C2A3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C2A3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C2A39"/>
  </w:style>
  <w:style w:type="paragraph" w:styleId="Tekstpodstawowywcity">
    <w:name w:val="Body Text Indent"/>
    <w:basedOn w:val="Normalny"/>
    <w:rsid w:val="000C2A3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C2A3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C2A3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C2A39"/>
    <w:rPr>
      <w:sz w:val="28"/>
    </w:rPr>
  </w:style>
  <w:style w:type="paragraph" w:styleId="Tekstpodstawowywcity3">
    <w:name w:val="Body Text Indent 3"/>
    <w:basedOn w:val="Normalny"/>
    <w:rsid w:val="000C2A39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A914D4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A914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11</Pages>
  <Words>2963</Words>
  <Characters>17716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2023-07-26T06:59:00Z</cp:lastPrinted>
  <dcterms:created xsi:type="dcterms:W3CDTF">2023-07-26T13:38:00Z</dcterms:created>
  <dcterms:modified xsi:type="dcterms:W3CDTF">2023-07-26T13:38:00Z</dcterms:modified>
</cp:coreProperties>
</file>