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692" w:rsidRPr="00DA2AC1" w:rsidRDefault="00EF3692" w:rsidP="00EF3692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EF3692" w:rsidRPr="00DA2AC1" w:rsidRDefault="00EF3692" w:rsidP="00EF3692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EF3692" w:rsidRPr="00DA2AC1" w:rsidRDefault="00EF3692" w:rsidP="00EF3692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EF3692" w:rsidRPr="00DA2AC1" w:rsidRDefault="00EF3692" w:rsidP="00EF3692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EF3692" w:rsidRPr="00DA2AC1" w:rsidRDefault="00EF3692" w:rsidP="00EF3692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981BF2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86470C">
        <w:rPr>
          <w:sz w:val="24"/>
          <w:szCs w:val="24"/>
        </w:rPr>
        <w:t>2</w:t>
      </w:r>
      <w:r w:rsidR="004B695F">
        <w:rPr>
          <w:sz w:val="24"/>
          <w:szCs w:val="24"/>
        </w:rPr>
        <w:t>6</w:t>
      </w:r>
    </w:p>
    <w:p w:rsidR="00EF3692" w:rsidRDefault="00EF3692" w:rsidP="00EF3692"/>
    <w:p w:rsidR="004B695F" w:rsidRDefault="004B695F" w:rsidP="00EF3692"/>
    <w:p w:rsidR="00210850" w:rsidRDefault="00210850" w:rsidP="00EF3692"/>
    <w:p w:rsidR="00EF3692" w:rsidRPr="001566D5" w:rsidRDefault="00EF3692" w:rsidP="00EF3692"/>
    <w:p w:rsidR="00EF3692" w:rsidRDefault="00EF3692" w:rsidP="00EF369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EF3692" w:rsidRDefault="00EF3692" w:rsidP="00EF369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EF3692" w:rsidRDefault="00EF3692" w:rsidP="00EF3692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EF3692" w:rsidRDefault="00EF3692" w:rsidP="00EF3692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210850" w:rsidRDefault="00210850" w:rsidP="00EF3692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EF3692" w:rsidRDefault="00EF3692" w:rsidP="00EF369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EF3692" w:rsidRDefault="00EF3692" w:rsidP="00EF369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- 21</w:t>
      </w:r>
    </w:p>
    <w:p w:rsidR="00EF3692" w:rsidRDefault="00EF3692" w:rsidP="00EF3692">
      <w:pPr>
        <w:jc w:val="both"/>
        <w:rPr>
          <w:i/>
          <w:sz w:val="22"/>
          <w:szCs w:val="22"/>
        </w:rPr>
      </w:pPr>
    </w:p>
    <w:p w:rsidR="00EF3692" w:rsidRDefault="00EF3692" w:rsidP="00EF3692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EF3692" w:rsidRDefault="00EF3692" w:rsidP="00EF3692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EF3692" w:rsidRPr="00ED5EA5" w:rsidRDefault="00EF3692" w:rsidP="00EF3692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EF3692" w:rsidRDefault="00EF3692" w:rsidP="00EF3692">
      <w:pPr>
        <w:jc w:val="both"/>
        <w:rPr>
          <w:b/>
          <w:sz w:val="22"/>
          <w:szCs w:val="22"/>
        </w:rPr>
      </w:pPr>
    </w:p>
    <w:p w:rsidR="00EF3692" w:rsidRDefault="00EF3692" w:rsidP="00EF3692">
      <w:pPr>
        <w:jc w:val="both"/>
        <w:rPr>
          <w:sz w:val="24"/>
          <w:szCs w:val="24"/>
        </w:rPr>
      </w:pPr>
    </w:p>
    <w:p w:rsidR="00EF3692" w:rsidRPr="001566D5" w:rsidRDefault="00EF3692" w:rsidP="00EF3692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874C78" w:rsidRPr="00EF3692" w:rsidTr="0037611C">
        <w:tc>
          <w:tcPr>
            <w:tcW w:w="9356" w:type="dxa"/>
            <w:shd w:val="clear" w:color="auto" w:fill="auto"/>
          </w:tcPr>
          <w:p w:rsidR="00874C78" w:rsidRPr="00EF3692" w:rsidRDefault="00874C78" w:rsidP="0037611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F3692">
              <w:rPr>
                <w:sz w:val="24"/>
                <w:szCs w:val="24"/>
                <w:u w:val="single"/>
              </w:rPr>
              <w:t>Pakiet 68</w:t>
            </w:r>
            <w:r w:rsidRPr="00EF3692">
              <w:rPr>
                <w:sz w:val="24"/>
                <w:szCs w:val="24"/>
              </w:rPr>
              <w:t xml:space="preserve">: </w:t>
            </w:r>
          </w:p>
          <w:p w:rsidR="00874C78" w:rsidRPr="00EF3692" w:rsidRDefault="00874C78" w:rsidP="00981BF2">
            <w:pPr>
              <w:ind w:left="28" w:right="-74"/>
              <w:jc w:val="both"/>
              <w:rPr>
                <w:sz w:val="24"/>
                <w:szCs w:val="24"/>
              </w:rPr>
            </w:pPr>
            <w:r w:rsidRPr="00EF3692">
              <w:rPr>
                <w:sz w:val="24"/>
                <w:szCs w:val="24"/>
              </w:rPr>
              <w:t xml:space="preserve">1. Czy Zamawiający dopuści opakowania </w:t>
            </w:r>
            <w:proofErr w:type="spellStart"/>
            <w:r w:rsidRPr="00EF3692">
              <w:rPr>
                <w:sz w:val="24"/>
                <w:szCs w:val="24"/>
              </w:rPr>
              <w:t>posterylizacyjne</w:t>
            </w:r>
            <w:proofErr w:type="spellEnd"/>
            <w:r w:rsidRPr="00EF3692">
              <w:rPr>
                <w:sz w:val="24"/>
                <w:szCs w:val="24"/>
              </w:rPr>
              <w:t xml:space="preserve"> które nie są wyrobem medycznym?</w:t>
            </w:r>
          </w:p>
          <w:p w:rsidR="00874C78" w:rsidRPr="00EF3692" w:rsidRDefault="00EF3692" w:rsidP="00981BF2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EF3692">
              <w:rPr>
                <w:b/>
                <w:sz w:val="24"/>
                <w:szCs w:val="24"/>
              </w:rPr>
              <w:t>Odp.:</w:t>
            </w:r>
            <w:r w:rsidR="00874C78" w:rsidRPr="00EF3692">
              <w:rPr>
                <w:b/>
                <w:sz w:val="24"/>
                <w:szCs w:val="24"/>
              </w:rPr>
              <w:t xml:space="preserve"> </w:t>
            </w:r>
          </w:p>
          <w:p w:rsidR="00EF3692" w:rsidRDefault="00981BF2" w:rsidP="0037611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68 </w:t>
            </w:r>
            <w:r w:rsidRPr="00EF3692">
              <w:rPr>
                <w:sz w:val="24"/>
                <w:szCs w:val="24"/>
              </w:rPr>
              <w:t xml:space="preserve">opakowania </w:t>
            </w:r>
            <w:proofErr w:type="spellStart"/>
            <w:r w:rsidRPr="00EF3692">
              <w:rPr>
                <w:sz w:val="24"/>
                <w:szCs w:val="24"/>
              </w:rPr>
              <w:t>posterylizacyjne</w:t>
            </w:r>
            <w:proofErr w:type="spellEnd"/>
            <w:r w:rsidRPr="00EF3692">
              <w:rPr>
                <w:sz w:val="24"/>
                <w:szCs w:val="24"/>
              </w:rPr>
              <w:t xml:space="preserve"> które nie są wyrobem medycznym</w:t>
            </w:r>
            <w:r>
              <w:rPr>
                <w:sz w:val="24"/>
                <w:szCs w:val="24"/>
              </w:rPr>
              <w:t>.</w:t>
            </w:r>
          </w:p>
          <w:p w:rsidR="00981BF2" w:rsidRDefault="00981BF2" w:rsidP="00981BF2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874C78" w:rsidRPr="00EF3692" w:rsidRDefault="00874C78" w:rsidP="0037611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F3692">
              <w:rPr>
                <w:sz w:val="24"/>
                <w:szCs w:val="24"/>
                <w:u w:val="single"/>
              </w:rPr>
              <w:t>Pakiet 81</w:t>
            </w:r>
            <w:r w:rsidRPr="00EF3692">
              <w:rPr>
                <w:sz w:val="24"/>
                <w:szCs w:val="24"/>
              </w:rPr>
              <w:t xml:space="preserve">: </w:t>
            </w:r>
          </w:p>
          <w:p w:rsidR="00874C78" w:rsidRPr="00EF3692" w:rsidRDefault="00EF3692" w:rsidP="00981BF2">
            <w:pPr>
              <w:ind w:left="318" w:right="-74" w:hanging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874C78" w:rsidRPr="00EF3692">
              <w:rPr>
                <w:sz w:val="24"/>
                <w:szCs w:val="24"/>
              </w:rPr>
              <w:t>Czy Zamawiający zgodzi się na zaoferowanie pianki o pojemności 500 ml z odpowiednim przeliczeniem ilości sztuk?</w:t>
            </w:r>
          </w:p>
          <w:p w:rsidR="00EF3692" w:rsidRPr="00EF3692" w:rsidRDefault="00EF3692" w:rsidP="00981BF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EF3692">
              <w:rPr>
                <w:b/>
                <w:sz w:val="24"/>
                <w:szCs w:val="24"/>
              </w:rPr>
              <w:t xml:space="preserve">Odp.: </w:t>
            </w:r>
          </w:p>
          <w:p w:rsidR="00874C78" w:rsidRPr="00EF3692" w:rsidRDefault="00981BF2" w:rsidP="0037611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81 </w:t>
            </w:r>
            <w:r w:rsidRPr="00EF3692">
              <w:rPr>
                <w:sz w:val="24"/>
                <w:szCs w:val="24"/>
              </w:rPr>
              <w:t>piank</w:t>
            </w:r>
            <w:r w:rsidR="00710437">
              <w:rPr>
                <w:sz w:val="24"/>
                <w:szCs w:val="24"/>
              </w:rPr>
              <w:t>ę</w:t>
            </w:r>
            <w:r w:rsidRPr="00EF3692">
              <w:rPr>
                <w:sz w:val="24"/>
                <w:szCs w:val="24"/>
              </w:rPr>
              <w:t xml:space="preserve"> o pojemności 500 ml z odpowiednim przeliczeniem ilości sztuk</w:t>
            </w:r>
            <w:r w:rsidR="00710437">
              <w:rPr>
                <w:sz w:val="24"/>
                <w:szCs w:val="24"/>
              </w:rPr>
              <w:t>.</w:t>
            </w:r>
          </w:p>
          <w:p w:rsidR="00874C78" w:rsidRPr="00EF3692" w:rsidRDefault="00874C78" w:rsidP="00710437">
            <w:pPr>
              <w:ind w:left="28" w:right="-74"/>
              <w:jc w:val="both"/>
              <w:rPr>
                <w:sz w:val="24"/>
                <w:szCs w:val="24"/>
              </w:rPr>
            </w:pPr>
            <w:r w:rsidRPr="00EF3692">
              <w:rPr>
                <w:sz w:val="24"/>
                <w:szCs w:val="24"/>
              </w:rPr>
              <w:t xml:space="preserve"> </w:t>
            </w:r>
          </w:p>
          <w:p w:rsidR="00874C78" w:rsidRPr="00EF3692" w:rsidRDefault="00874C78" w:rsidP="0037611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F3692">
              <w:rPr>
                <w:sz w:val="24"/>
                <w:szCs w:val="24"/>
                <w:u w:val="single"/>
              </w:rPr>
              <w:t>Pakiet 82 poz.</w:t>
            </w:r>
            <w:r w:rsidR="001707AA">
              <w:rPr>
                <w:sz w:val="24"/>
                <w:szCs w:val="24"/>
                <w:u w:val="single"/>
              </w:rPr>
              <w:t xml:space="preserve"> </w:t>
            </w:r>
            <w:r w:rsidRPr="00EF3692">
              <w:rPr>
                <w:sz w:val="24"/>
                <w:szCs w:val="24"/>
                <w:u w:val="single"/>
              </w:rPr>
              <w:t>2</w:t>
            </w:r>
            <w:r w:rsidRPr="00EF3692">
              <w:rPr>
                <w:sz w:val="24"/>
                <w:szCs w:val="24"/>
              </w:rPr>
              <w:t xml:space="preserve">: </w:t>
            </w:r>
          </w:p>
          <w:p w:rsidR="00874C78" w:rsidRPr="00EF3692" w:rsidRDefault="00874C78" w:rsidP="00710437">
            <w:pPr>
              <w:ind w:left="28" w:right="-74"/>
              <w:jc w:val="both"/>
              <w:rPr>
                <w:sz w:val="24"/>
                <w:szCs w:val="24"/>
              </w:rPr>
            </w:pPr>
            <w:r w:rsidRPr="00EF3692">
              <w:rPr>
                <w:sz w:val="24"/>
                <w:szCs w:val="24"/>
              </w:rPr>
              <w:t xml:space="preserve">3. Czy Zamawiający zgodzi się na zaoferowanie rękawów o gramaturze 64,5g/m2? </w:t>
            </w:r>
          </w:p>
          <w:p w:rsidR="001707AA" w:rsidRPr="00EF3692" w:rsidRDefault="001707AA" w:rsidP="00710437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EF3692">
              <w:rPr>
                <w:b/>
                <w:sz w:val="24"/>
                <w:szCs w:val="24"/>
              </w:rPr>
              <w:t xml:space="preserve">Odp.: </w:t>
            </w:r>
          </w:p>
          <w:p w:rsidR="00874C78" w:rsidRDefault="00710437" w:rsidP="0037611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82 poz. 2 </w:t>
            </w:r>
            <w:r w:rsidRPr="00EF3692">
              <w:rPr>
                <w:sz w:val="24"/>
                <w:szCs w:val="24"/>
              </w:rPr>
              <w:t>rękaw</w:t>
            </w:r>
            <w:r>
              <w:rPr>
                <w:sz w:val="24"/>
                <w:szCs w:val="24"/>
              </w:rPr>
              <w:t>y</w:t>
            </w:r>
            <w:r w:rsidRPr="00EF3692">
              <w:rPr>
                <w:sz w:val="24"/>
                <w:szCs w:val="24"/>
              </w:rPr>
              <w:t xml:space="preserve"> o gramaturze 64,5g/m2</w:t>
            </w:r>
            <w:r>
              <w:rPr>
                <w:sz w:val="24"/>
                <w:szCs w:val="24"/>
              </w:rPr>
              <w:t>.</w:t>
            </w:r>
          </w:p>
          <w:p w:rsidR="00710437" w:rsidRPr="00EF3692" w:rsidRDefault="00710437" w:rsidP="0071043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74C78" w:rsidRPr="00EF3692" w:rsidRDefault="00874C78" w:rsidP="0037611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07AA">
              <w:rPr>
                <w:sz w:val="24"/>
                <w:szCs w:val="24"/>
                <w:u w:val="single"/>
              </w:rPr>
              <w:t>Pakiet 82 poz.2a</w:t>
            </w:r>
            <w:r w:rsidRPr="00EF3692">
              <w:rPr>
                <w:sz w:val="24"/>
                <w:szCs w:val="24"/>
              </w:rPr>
              <w:t xml:space="preserve">: </w:t>
            </w:r>
          </w:p>
          <w:p w:rsidR="00874C78" w:rsidRPr="00EF3692" w:rsidRDefault="00874C78" w:rsidP="00710437">
            <w:pPr>
              <w:ind w:left="28" w:right="-74"/>
              <w:jc w:val="both"/>
              <w:rPr>
                <w:sz w:val="24"/>
                <w:szCs w:val="24"/>
              </w:rPr>
            </w:pPr>
            <w:r w:rsidRPr="00EF3692">
              <w:rPr>
                <w:sz w:val="24"/>
                <w:szCs w:val="24"/>
              </w:rPr>
              <w:t xml:space="preserve">4. Czy Zamawiający zgodzi się na zaoferowanie rękawa o szerokości 350 mm? </w:t>
            </w:r>
          </w:p>
          <w:p w:rsidR="001707AA" w:rsidRPr="00EF3692" w:rsidRDefault="001707AA" w:rsidP="00710437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EF3692">
              <w:rPr>
                <w:b/>
                <w:sz w:val="24"/>
                <w:szCs w:val="24"/>
              </w:rPr>
              <w:t xml:space="preserve">Odp.: </w:t>
            </w:r>
          </w:p>
          <w:p w:rsidR="00874C78" w:rsidRDefault="00710437" w:rsidP="0037611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82 poz. 2a </w:t>
            </w:r>
            <w:r w:rsidRPr="00EF3692">
              <w:rPr>
                <w:sz w:val="24"/>
                <w:szCs w:val="24"/>
              </w:rPr>
              <w:t xml:space="preserve">rękaw o szerokości 350 </w:t>
            </w:r>
            <w:proofErr w:type="spellStart"/>
            <w:r w:rsidRPr="00EF3692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710437" w:rsidRPr="00EF3692" w:rsidRDefault="00710437" w:rsidP="0071043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210850" w:rsidRDefault="00210850" w:rsidP="0037611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210850" w:rsidRDefault="00210850" w:rsidP="0037611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874C78" w:rsidRPr="00EF3692" w:rsidRDefault="00874C78" w:rsidP="0037611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707AA">
              <w:rPr>
                <w:sz w:val="24"/>
                <w:szCs w:val="24"/>
                <w:u w:val="single"/>
              </w:rPr>
              <w:t>Pakiet 82 poz.2a</w:t>
            </w:r>
            <w:r w:rsidRPr="00EF3692">
              <w:rPr>
                <w:sz w:val="24"/>
                <w:szCs w:val="24"/>
              </w:rPr>
              <w:t xml:space="preserve">: </w:t>
            </w:r>
          </w:p>
          <w:p w:rsidR="00874C78" w:rsidRPr="00EF3692" w:rsidRDefault="00874C78" w:rsidP="00710437">
            <w:pPr>
              <w:ind w:left="28" w:right="-74"/>
              <w:jc w:val="both"/>
              <w:rPr>
                <w:sz w:val="24"/>
                <w:szCs w:val="24"/>
              </w:rPr>
            </w:pPr>
            <w:r w:rsidRPr="00EF3692">
              <w:rPr>
                <w:sz w:val="24"/>
                <w:szCs w:val="24"/>
              </w:rPr>
              <w:t>5. Czy Zamawiający zgodzi się na zaoferowanie rękawa o szerokości 420 mm?</w:t>
            </w:r>
          </w:p>
          <w:p w:rsidR="001707AA" w:rsidRPr="00EF3692" w:rsidRDefault="001707AA" w:rsidP="00710437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EF3692">
              <w:rPr>
                <w:b/>
                <w:sz w:val="24"/>
                <w:szCs w:val="24"/>
              </w:rPr>
              <w:t xml:space="preserve">Odp.: </w:t>
            </w:r>
          </w:p>
          <w:p w:rsidR="00874C78" w:rsidRPr="00EF3692" w:rsidRDefault="00710437" w:rsidP="0037611C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>Zamawiający dopuszcza w Pakiecie nr 82 poz. 2a</w:t>
            </w:r>
            <w:r w:rsidR="00210850" w:rsidRPr="00EF3692">
              <w:rPr>
                <w:sz w:val="24"/>
                <w:szCs w:val="24"/>
              </w:rPr>
              <w:t xml:space="preserve"> </w:t>
            </w:r>
            <w:r w:rsidR="00210850">
              <w:rPr>
                <w:sz w:val="24"/>
                <w:szCs w:val="24"/>
              </w:rPr>
              <w:t xml:space="preserve">rękaw </w:t>
            </w:r>
            <w:r w:rsidR="00210850" w:rsidRPr="00EF3692">
              <w:rPr>
                <w:sz w:val="24"/>
                <w:szCs w:val="24"/>
              </w:rPr>
              <w:t xml:space="preserve">o szerokości 420 </w:t>
            </w:r>
            <w:proofErr w:type="spellStart"/>
            <w:r w:rsidR="00210850" w:rsidRPr="00EF3692">
              <w:rPr>
                <w:sz w:val="24"/>
                <w:szCs w:val="24"/>
              </w:rPr>
              <w:t>mm</w:t>
            </w:r>
            <w:proofErr w:type="spellEnd"/>
            <w:r w:rsidR="00210850">
              <w:rPr>
                <w:sz w:val="24"/>
                <w:szCs w:val="24"/>
              </w:rPr>
              <w:t>.</w:t>
            </w:r>
          </w:p>
        </w:tc>
      </w:tr>
    </w:tbl>
    <w:p w:rsidR="0088231C" w:rsidRDefault="0088231C" w:rsidP="0088231C">
      <w:pPr>
        <w:jc w:val="right"/>
        <w:rPr>
          <w:i/>
          <w:sz w:val="24"/>
          <w:szCs w:val="24"/>
        </w:rPr>
      </w:pPr>
    </w:p>
    <w:p w:rsidR="00210850" w:rsidRDefault="00210850" w:rsidP="0088231C">
      <w:pPr>
        <w:jc w:val="right"/>
        <w:rPr>
          <w:i/>
          <w:sz w:val="24"/>
          <w:szCs w:val="24"/>
        </w:rPr>
      </w:pPr>
    </w:p>
    <w:p w:rsidR="00210850" w:rsidRDefault="00210850" w:rsidP="0088231C">
      <w:pPr>
        <w:jc w:val="right"/>
        <w:rPr>
          <w:i/>
          <w:sz w:val="24"/>
          <w:szCs w:val="24"/>
        </w:rPr>
      </w:pPr>
    </w:p>
    <w:p w:rsidR="00210850" w:rsidRDefault="00210850" w:rsidP="0088231C">
      <w:pPr>
        <w:jc w:val="right"/>
        <w:rPr>
          <w:i/>
          <w:sz w:val="24"/>
          <w:szCs w:val="24"/>
        </w:rPr>
      </w:pPr>
    </w:p>
    <w:p w:rsidR="0088231C" w:rsidRPr="00E346E6" w:rsidRDefault="0088231C" w:rsidP="0088231C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Zamawiający </w:t>
      </w:r>
    </w:p>
    <w:p w:rsidR="0088231C" w:rsidRPr="00E346E6" w:rsidRDefault="0088231C" w:rsidP="0088231C">
      <w:pPr>
        <w:jc w:val="right"/>
        <w:rPr>
          <w:i/>
          <w:sz w:val="24"/>
          <w:szCs w:val="24"/>
        </w:rPr>
      </w:pPr>
    </w:p>
    <w:p w:rsidR="0088231C" w:rsidRPr="00E346E6" w:rsidRDefault="0088231C" w:rsidP="0088231C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8231C" w:rsidRPr="00E346E6" w:rsidTr="0037611C">
        <w:tc>
          <w:tcPr>
            <w:tcW w:w="9356" w:type="dxa"/>
            <w:shd w:val="clear" w:color="auto" w:fill="auto"/>
          </w:tcPr>
          <w:p w:rsidR="0088231C" w:rsidRPr="00E346E6" w:rsidRDefault="0088231C" w:rsidP="0037611C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E346E6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346E6">
              <w:rPr>
                <w:i/>
                <w:sz w:val="24"/>
                <w:szCs w:val="24"/>
              </w:rPr>
              <w:t>Trzebinczyk</w:t>
            </w:r>
            <w:proofErr w:type="spellEnd"/>
            <w:r w:rsidRPr="00E346E6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BE7BFD" w:rsidRPr="00EF3692" w:rsidRDefault="00BE7BFD" w:rsidP="00520165">
      <w:pPr>
        <w:jc w:val="both"/>
        <w:rPr>
          <w:sz w:val="24"/>
          <w:szCs w:val="24"/>
        </w:rPr>
      </w:pPr>
    </w:p>
    <w:sectPr w:rsidR="00BE7BFD" w:rsidRPr="00EF3692" w:rsidSect="0088231C">
      <w:footerReference w:type="even" r:id="rId7"/>
      <w:footerReference w:type="default" r:id="rId8"/>
      <w:footerReference w:type="first" r:id="rId9"/>
      <w:pgSz w:w="11906" w:h="16838" w:code="9"/>
      <w:pgMar w:top="567" w:right="1418" w:bottom="993" w:left="1418" w:header="708" w:footer="38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19E" w:rsidRDefault="00B2419E">
      <w:r>
        <w:separator/>
      </w:r>
    </w:p>
  </w:endnote>
  <w:endnote w:type="continuationSeparator" w:id="0">
    <w:p w:rsidR="00B2419E" w:rsidRDefault="00B241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E3D1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E3D1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E3D1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B695F" w:rsidRPr="004B695F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19E" w:rsidRDefault="00B2419E">
      <w:r>
        <w:separator/>
      </w:r>
    </w:p>
  </w:footnote>
  <w:footnote w:type="continuationSeparator" w:id="0">
    <w:p w:rsidR="00B2419E" w:rsidRDefault="00B241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874C78"/>
    <w:rsid w:val="00031374"/>
    <w:rsid w:val="000A1097"/>
    <w:rsid w:val="000E2A8F"/>
    <w:rsid w:val="0012774F"/>
    <w:rsid w:val="00144B7A"/>
    <w:rsid w:val="001707AA"/>
    <w:rsid w:val="00180C6E"/>
    <w:rsid w:val="00186C8D"/>
    <w:rsid w:val="00210850"/>
    <w:rsid w:val="0029606A"/>
    <w:rsid w:val="004848F3"/>
    <w:rsid w:val="004A75F2"/>
    <w:rsid w:val="004B695F"/>
    <w:rsid w:val="005144A9"/>
    <w:rsid w:val="00520165"/>
    <w:rsid w:val="005B1B08"/>
    <w:rsid w:val="0063019C"/>
    <w:rsid w:val="00632C3C"/>
    <w:rsid w:val="00662BDB"/>
    <w:rsid w:val="006A5DF1"/>
    <w:rsid w:val="006B7198"/>
    <w:rsid w:val="006D4AB3"/>
    <w:rsid w:val="006F3B81"/>
    <w:rsid w:val="00710437"/>
    <w:rsid w:val="007C1DF0"/>
    <w:rsid w:val="007D7198"/>
    <w:rsid w:val="0086470C"/>
    <w:rsid w:val="00864A4B"/>
    <w:rsid w:val="00870F9F"/>
    <w:rsid w:val="00874C78"/>
    <w:rsid w:val="008804B6"/>
    <w:rsid w:val="0088231C"/>
    <w:rsid w:val="00896545"/>
    <w:rsid w:val="00897AB0"/>
    <w:rsid w:val="008A3553"/>
    <w:rsid w:val="00942505"/>
    <w:rsid w:val="00981BF2"/>
    <w:rsid w:val="009E3D13"/>
    <w:rsid w:val="00A905AC"/>
    <w:rsid w:val="00B2419E"/>
    <w:rsid w:val="00B945D1"/>
    <w:rsid w:val="00BA6584"/>
    <w:rsid w:val="00BE7BFD"/>
    <w:rsid w:val="00C370F2"/>
    <w:rsid w:val="00C44EEC"/>
    <w:rsid w:val="00D22FFA"/>
    <w:rsid w:val="00D8461B"/>
    <w:rsid w:val="00D915F2"/>
    <w:rsid w:val="00DC2B51"/>
    <w:rsid w:val="00DF32E8"/>
    <w:rsid w:val="00DF53CA"/>
    <w:rsid w:val="00E12DCB"/>
    <w:rsid w:val="00E21B49"/>
    <w:rsid w:val="00E2789F"/>
    <w:rsid w:val="00E72428"/>
    <w:rsid w:val="00E74BC3"/>
    <w:rsid w:val="00E935D6"/>
    <w:rsid w:val="00EA14B3"/>
    <w:rsid w:val="00EA416E"/>
    <w:rsid w:val="00EF3692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96545"/>
  </w:style>
  <w:style w:type="paragraph" w:styleId="Nagwek1">
    <w:name w:val="heading 1"/>
    <w:basedOn w:val="Normalny"/>
    <w:next w:val="Normalny"/>
    <w:link w:val="Nagwek1Znak"/>
    <w:qFormat/>
    <w:rsid w:val="0089654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9654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9654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9654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96545"/>
  </w:style>
  <w:style w:type="paragraph" w:styleId="Tekstpodstawowywcity">
    <w:name w:val="Body Text Indent"/>
    <w:basedOn w:val="Normalny"/>
    <w:rsid w:val="0089654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9654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9654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96545"/>
    <w:rPr>
      <w:sz w:val="28"/>
    </w:rPr>
  </w:style>
  <w:style w:type="paragraph" w:styleId="Tekstpodstawowywcity3">
    <w:name w:val="Body Text Indent 3"/>
    <w:basedOn w:val="Normalny"/>
    <w:rsid w:val="0089654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EF3692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EF36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249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2023-07-26T07:12:00Z</cp:lastPrinted>
  <dcterms:created xsi:type="dcterms:W3CDTF">2023-07-26T13:38:00Z</dcterms:created>
  <dcterms:modified xsi:type="dcterms:W3CDTF">2023-07-26T13:38:00Z</dcterms:modified>
</cp:coreProperties>
</file>