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B2D" w:rsidRPr="00DA2AC1" w:rsidRDefault="00162B2D" w:rsidP="00162B2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62B2D" w:rsidRPr="00DA2AC1" w:rsidRDefault="00162B2D" w:rsidP="00162B2D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62B2D" w:rsidRPr="00DA2AC1" w:rsidRDefault="00162B2D" w:rsidP="00162B2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62B2D" w:rsidRPr="00DA2AC1" w:rsidRDefault="00162B2D" w:rsidP="00162B2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62B2D" w:rsidRPr="00DA2AC1" w:rsidRDefault="00162B2D" w:rsidP="00162B2D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53490F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4D4F42">
        <w:rPr>
          <w:sz w:val="24"/>
          <w:szCs w:val="24"/>
        </w:rPr>
        <w:t>6</w:t>
      </w:r>
    </w:p>
    <w:p w:rsidR="00162B2D" w:rsidRDefault="00162B2D" w:rsidP="00162B2D"/>
    <w:p w:rsidR="00162B2D" w:rsidRDefault="00162B2D" w:rsidP="00162B2D"/>
    <w:p w:rsidR="00162B2D" w:rsidRPr="001566D5" w:rsidRDefault="00162B2D" w:rsidP="00162B2D"/>
    <w:p w:rsidR="00162B2D" w:rsidRDefault="00162B2D" w:rsidP="00162B2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62B2D" w:rsidRDefault="00162B2D" w:rsidP="00162B2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62B2D" w:rsidRDefault="00162B2D" w:rsidP="00162B2D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162B2D" w:rsidRDefault="00162B2D" w:rsidP="00162B2D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162B2D" w:rsidRDefault="00162B2D" w:rsidP="00162B2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62B2D" w:rsidRDefault="00162B2D" w:rsidP="00162B2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- 25</w:t>
      </w:r>
    </w:p>
    <w:p w:rsidR="00162B2D" w:rsidRDefault="00162B2D" w:rsidP="00162B2D">
      <w:pPr>
        <w:jc w:val="both"/>
        <w:rPr>
          <w:i/>
          <w:sz w:val="22"/>
          <w:szCs w:val="22"/>
        </w:rPr>
      </w:pPr>
    </w:p>
    <w:p w:rsidR="00162B2D" w:rsidRDefault="00162B2D" w:rsidP="00162B2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162B2D" w:rsidRDefault="00162B2D" w:rsidP="00162B2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162B2D" w:rsidRPr="00ED5EA5" w:rsidRDefault="00162B2D" w:rsidP="00162B2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162B2D" w:rsidRDefault="00162B2D" w:rsidP="00162B2D">
      <w:pPr>
        <w:jc w:val="both"/>
        <w:rPr>
          <w:b/>
          <w:sz w:val="22"/>
          <w:szCs w:val="22"/>
        </w:rPr>
      </w:pPr>
    </w:p>
    <w:p w:rsidR="00162B2D" w:rsidRDefault="00162B2D" w:rsidP="00162B2D">
      <w:pPr>
        <w:jc w:val="both"/>
        <w:rPr>
          <w:sz w:val="24"/>
          <w:szCs w:val="24"/>
        </w:rPr>
      </w:pPr>
    </w:p>
    <w:p w:rsidR="00162B2D" w:rsidRPr="001566D5" w:rsidRDefault="00162B2D" w:rsidP="00162B2D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162B2D" w:rsidRPr="00E935D6" w:rsidRDefault="00162B2D" w:rsidP="00162B2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A5CA1" w:rsidRPr="00162B2D" w:rsidTr="00CD2186">
        <w:tc>
          <w:tcPr>
            <w:tcW w:w="9356" w:type="dxa"/>
            <w:shd w:val="clear" w:color="auto" w:fill="auto"/>
          </w:tcPr>
          <w:p w:rsidR="009A5CA1" w:rsidRPr="00162B2D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62B2D">
              <w:rPr>
                <w:sz w:val="24"/>
                <w:szCs w:val="24"/>
                <w:u w:val="single"/>
              </w:rPr>
              <w:t>Pakiet 1</w:t>
            </w:r>
            <w:r w:rsidR="00162B2D" w:rsidRPr="00162B2D">
              <w:rPr>
                <w:sz w:val="24"/>
                <w:szCs w:val="24"/>
                <w:u w:val="single"/>
              </w:rPr>
              <w:t xml:space="preserve"> p</w:t>
            </w:r>
            <w:r w:rsidRPr="00162B2D">
              <w:rPr>
                <w:sz w:val="24"/>
                <w:szCs w:val="24"/>
                <w:u w:val="single"/>
              </w:rPr>
              <w:t xml:space="preserve">oz. 2 </w:t>
            </w:r>
          </w:p>
          <w:p w:rsidR="009A5CA1" w:rsidRPr="00162B2D" w:rsidRDefault="009A5CA1" w:rsidP="00162B2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Prosimy Zamawiającego o dopuszczenie strzykawek 3 ml z końcówką wkręcaną </w:t>
            </w:r>
            <w:r w:rsidR="00162B2D">
              <w:rPr>
                <w:sz w:val="24"/>
                <w:szCs w:val="24"/>
              </w:rPr>
              <w:t xml:space="preserve">                        </w:t>
            </w:r>
            <w:r w:rsidRPr="00162B2D">
              <w:rPr>
                <w:sz w:val="24"/>
                <w:szCs w:val="24"/>
              </w:rPr>
              <w:t>z przeźroczystym tłokiem, w opakowaniu z wyraźnie zaznaczonym miejscem otwarcia (optyczne i wyczuwalne), które umożliwia bezpieczne otwarcie opakowania i wyjęcie strzykawki zawsze od strony tłoka</w:t>
            </w:r>
          </w:p>
          <w:p w:rsidR="009A5CA1" w:rsidRPr="00162B2D" w:rsidRDefault="00162B2D" w:rsidP="00162B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382D46" w:rsidRDefault="0053490F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2</w:t>
            </w:r>
            <w:r w:rsidR="00382D46">
              <w:rPr>
                <w:sz w:val="24"/>
                <w:szCs w:val="24"/>
              </w:rPr>
              <w:t xml:space="preserve"> zaoferowane strzykawki.</w:t>
            </w:r>
          </w:p>
          <w:p w:rsidR="00162B2D" w:rsidRPr="00162B2D" w:rsidRDefault="0053490F" w:rsidP="00382D46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9A5CA1" w:rsidRPr="00162B2D" w:rsidRDefault="00162B2D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62B2D">
              <w:rPr>
                <w:sz w:val="24"/>
                <w:szCs w:val="24"/>
                <w:u w:val="single"/>
              </w:rPr>
              <w:t>Pakiet 1 p</w:t>
            </w:r>
            <w:r w:rsidR="009A5CA1" w:rsidRPr="00162B2D">
              <w:rPr>
                <w:sz w:val="24"/>
                <w:szCs w:val="24"/>
                <w:u w:val="single"/>
              </w:rPr>
              <w:t>oz. 7 i 8</w:t>
            </w:r>
          </w:p>
          <w:p w:rsidR="009A5CA1" w:rsidRPr="00162B2D" w:rsidRDefault="009A5CA1" w:rsidP="00162B2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Prosimy Zamawiającego o wyjaśnienie jakie pompy </w:t>
            </w:r>
            <w:proofErr w:type="spellStart"/>
            <w:r w:rsidRPr="00162B2D">
              <w:rPr>
                <w:sz w:val="24"/>
                <w:szCs w:val="24"/>
              </w:rPr>
              <w:t>strzykawkowe</w:t>
            </w:r>
            <w:proofErr w:type="spellEnd"/>
            <w:r w:rsidRPr="00162B2D">
              <w:rPr>
                <w:sz w:val="24"/>
                <w:szCs w:val="24"/>
              </w:rPr>
              <w:t xml:space="preserve"> są na wyposażeniu </w:t>
            </w:r>
            <w:r w:rsidR="00162B2D">
              <w:rPr>
                <w:sz w:val="24"/>
                <w:szCs w:val="24"/>
              </w:rPr>
              <w:t xml:space="preserve">                     </w:t>
            </w:r>
            <w:r w:rsidRPr="00162B2D">
              <w:rPr>
                <w:sz w:val="24"/>
                <w:szCs w:val="24"/>
              </w:rPr>
              <w:t>i w eksploatacji szpitala</w:t>
            </w:r>
          </w:p>
          <w:p w:rsidR="009A5CA1" w:rsidRPr="00162B2D" w:rsidRDefault="00162B2D" w:rsidP="00162B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9A5CA1" w:rsidRDefault="00382D46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posiada pompy </w:t>
            </w:r>
            <w:proofErr w:type="spellStart"/>
            <w:r>
              <w:rPr>
                <w:sz w:val="24"/>
                <w:szCs w:val="24"/>
              </w:rPr>
              <w:t>Agilia</w:t>
            </w:r>
            <w:proofErr w:type="spellEnd"/>
            <w:r>
              <w:rPr>
                <w:sz w:val="24"/>
                <w:szCs w:val="24"/>
              </w:rPr>
              <w:t xml:space="preserve"> firmy </w:t>
            </w:r>
            <w:proofErr w:type="spellStart"/>
            <w:r>
              <w:rPr>
                <w:sz w:val="24"/>
                <w:szCs w:val="24"/>
              </w:rPr>
              <w:t>Fresenius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Kabi</w:t>
            </w:r>
            <w:proofErr w:type="spellEnd"/>
            <w:r>
              <w:rPr>
                <w:sz w:val="24"/>
                <w:szCs w:val="24"/>
              </w:rPr>
              <w:t xml:space="preserve">.   </w:t>
            </w:r>
          </w:p>
          <w:p w:rsidR="00382D46" w:rsidRPr="00162B2D" w:rsidRDefault="00382D46" w:rsidP="00382D4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9A5CA1" w:rsidP="0078492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Prosimy Zamawiającego o wyjaśnienie czy oczekuje, aby strzykawki do pomp były wymienione w instrukcji użycia infuzyjnych będących na wyposażeniu i w eksploatacji szpitala  </w:t>
            </w:r>
          </w:p>
          <w:p w:rsidR="00162B2D" w:rsidRPr="00162B2D" w:rsidRDefault="00162B2D" w:rsidP="0078492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482C64" w:rsidRPr="00162B2D" w:rsidRDefault="00482C64" w:rsidP="00482C64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oczekuje, </w:t>
            </w:r>
            <w:r w:rsidRPr="00162B2D">
              <w:rPr>
                <w:sz w:val="24"/>
                <w:szCs w:val="24"/>
              </w:rPr>
              <w:t>aby strzykawki do pomp były wymienione w instrukcji użycia infuzyjnych będących na wyposażeniu i w eksploatacji szpitala</w:t>
            </w:r>
            <w:r>
              <w:rPr>
                <w:sz w:val="24"/>
                <w:szCs w:val="24"/>
              </w:rPr>
              <w:t>.</w:t>
            </w:r>
            <w:r w:rsidRPr="00162B2D">
              <w:rPr>
                <w:sz w:val="24"/>
                <w:szCs w:val="24"/>
              </w:rPr>
              <w:t xml:space="preserve">  </w:t>
            </w:r>
          </w:p>
          <w:p w:rsidR="00162B2D" w:rsidRPr="00162B2D" w:rsidRDefault="00162B2D" w:rsidP="00482C6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784929" w:rsidRDefault="00784929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84929">
              <w:rPr>
                <w:sz w:val="24"/>
                <w:szCs w:val="24"/>
                <w:u w:val="single"/>
              </w:rPr>
              <w:t>Pakiet 1 p</w:t>
            </w:r>
            <w:r w:rsidR="009A5CA1" w:rsidRPr="00784929">
              <w:rPr>
                <w:sz w:val="24"/>
                <w:szCs w:val="24"/>
                <w:u w:val="single"/>
              </w:rPr>
              <w:t xml:space="preserve">oz. 9 </w:t>
            </w:r>
          </w:p>
          <w:p w:rsidR="009A5CA1" w:rsidRPr="00162B2D" w:rsidRDefault="009A5CA1" w:rsidP="0078492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Prosimy Zamawiającego o wyjaśnienie czy oczekuje zaoferowania strzykawki cewnikowej 100 ml z końcówką ściętą prosto, nie pod kątem</w:t>
            </w:r>
          </w:p>
          <w:p w:rsidR="00784929" w:rsidRPr="00162B2D" w:rsidRDefault="00784929" w:rsidP="0078492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9A5CA1" w:rsidRDefault="00553CCE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w Pakiecie nr 1 poz. 9 </w:t>
            </w:r>
            <w:r w:rsidRPr="00162B2D">
              <w:rPr>
                <w:sz w:val="24"/>
                <w:szCs w:val="24"/>
              </w:rPr>
              <w:t>oczekuje zaoferowania strzykawki cewnikowej 100 ml z końcówką ściętą prosto</w:t>
            </w:r>
            <w:r>
              <w:rPr>
                <w:sz w:val="24"/>
                <w:szCs w:val="24"/>
              </w:rPr>
              <w:t>.</w:t>
            </w:r>
          </w:p>
          <w:p w:rsidR="009A5CA1" w:rsidRPr="00162B2D" w:rsidRDefault="009A5CA1" w:rsidP="0078492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lastRenderedPageBreak/>
              <w:t>Prosimy Zamawiającego o wyjaśnienie czy oczekuje zaoferowania strzykawki cewnikowej 100 ml z nazwą producenta na cylindrze w celu jego łatwej identyfikacji</w:t>
            </w:r>
          </w:p>
          <w:p w:rsidR="00784929" w:rsidRPr="00162B2D" w:rsidRDefault="00784929" w:rsidP="0078492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553CCE" w:rsidRPr="00162B2D" w:rsidRDefault="00553CCE" w:rsidP="00553CCE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162443">
              <w:rPr>
                <w:sz w:val="24"/>
                <w:szCs w:val="24"/>
              </w:rPr>
              <w:t xml:space="preserve">dopuszcza w Pakiecie nr 1 poz. 9 </w:t>
            </w:r>
            <w:r w:rsidRPr="00162B2D">
              <w:rPr>
                <w:sz w:val="24"/>
                <w:szCs w:val="24"/>
              </w:rPr>
              <w:t>strzykawk</w:t>
            </w:r>
            <w:r w:rsidR="00162443">
              <w:rPr>
                <w:sz w:val="24"/>
                <w:szCs w:val="24"/>
              </w:rPr>
              <w:t>ę</w:t>
            </w:r>
            <w:r w:rsidRPr="00162B2D">
              <w:rPr>
                <w:sz w:val="24"/>
                <w:szCs w:val="24"/>
              </w:rPr>
              <w:t xml:space="preserve"> cewnikow</w:t>
            </w:r>
            <w:r w:rsidR="00162443">
              <w:rPr>
                <w:sz w:val="24"/>
                <w:szCs w:val="24"/>
              </w:rPr>
              <w:t>ą</w:t>
            </w:r>
            <w:r w:rsidRPr="00162B2D">
              <w:rPr>
                <w:sz w:val="24"/>
                <w:szCs w:val="24"/>
              </w:rPr>
              <w:t xml:space="preserve"> 100 ml z nazwą producenta na cylindrze w celu jego łatwej identyfikacji</w:t>
            </w:r>
            <w:r>
              <w:rPr>
                <w:sz w:val="24"/>
                <w:szCs w:val="24"/>
              </w:rPr>
              <w:t>.</w:t>
            </w:r>
          </w:p>
          <w:p w:rsidR="009A5CA1" w:rsidRPr="00162B2D" w:rsidRDefault="009A5CA1" w:rsidP="00905FC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784929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84929">
              <w:rPr>
                <w:sz w:val="24"/>
                <w:szCs w:val="24"/>
                <w:u w:val="single"/>
              </w:rPr>
              <w:t xml:space="preserve">Pakiet 5 </w:t>
            </w:r>
            <w:r w:rsidR="00784929" w:rsidRPr="00784929">
              <w:rPr>
                <w:sz w:val="24"/>
                <w:szCs w:val="24"/>
                <w:u w:val="single"/>
              </w:rPr>
              <w:t>p</w:t>
            </w:r>
            <w:r w:rsidRPr="00784929">
              <w:rPr>
                <w:sz w:val="24"/>
                <w:szCs w:val="24"/>
                <w:u w:val="single"/>
              </w:rPr>
              <w:t xml:space="preserve">oz.1 </w:t>
            </w:r>
          </w:p>
          <w:p w:rsidR="009A5CA1" w:rsidRPr="00162B2D" w:rsidRDefault="009A5CA1" w:rsidP="0078492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Prosimy Zamawiającego czy oczekuje zaoferowania igieł tępych z wbudowanym filtrem </w:t>
            </w:r>
            <w:r w:rsidR="00784929">
              <w:rPr>
                <w:sz w:val="24"/>
                <w:szCs w:val="24"/>
              </w:rPr>
              <w:t xml:space="preserve">                  </w:t>
            </w:r>
            <w:r w:rsidRPr="00162B2D">
              <w:rPr>
                <w:sz w:val="24"/>
                <w:szCs w:val="24"/>
              </w:rPr>
              <w:t xml:space="preserve">w rozmiarach: 1,2 x 40 mm i 1,2 x 50 mm -do wyboru Zamawiającego przy składaniu zamówienia, co pozwala na efektywne pobranie maksymalnej dawki preparatu bez straty </w:t>
            </w:r>
          </w:p>
          <w:p w:rsidR="00784929" w:rsidRPr="00162B2D" w:rsidRDefault="00784929" w:rsidP="0078492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9A5CA1" w:rsidRPr="00162B2D" w:rsidRDefault="00905FC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5 poz. 1 </w:t>
            </w:r>
            <w:r w:rsidRPr="00162B2D">
              <w:rPr>
                <w:sz w:val="24"/>
                <w:szCs w:val="24"/>
              </w:rPr>
              <w:t>igł</w:t>
            </w:r>
            <w:r>
              <w:rPr>
                <w:sz w:val="24"/>
                <w:szCs w:val="24"/>
              </w:rPr>
              <w:t>y</w:t>
            </w:r>
            <w:r w:rsidRPr="00162B2D">
              <w:rPr>
                <w:sz w:val="24"/>
                <w:szCs w:val="24"/>
              </w:rPr>
              <w:t xml:space="preserve"> tęp</w:t>
            </w:r>
            <w:r>
              <w:rPr>
                <w:sz w:val="24"/>
                <w:szCs w:val="24"/>
              </w:rPr>
              <w:t xml:space="preserve">e w zaoferowanych rozmiarach. </w:t>
            </w:r>
          </w:p>
          <w:p w:rsidR="009A5CA1" w:rsidRPr="00162B2D" w:rsidRDefault="009A5CA1" w:rsidP="00905FC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784929" w:rsidRDefault="00784929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84929">
              <w:rPr>
                <w:sz w:val="24"/>
                <w:szCs w:val="24"/>
                <w:u w:val="single"/>
              </w:rPr>
              <w:t>Pakiet 5 p</w:t>
            </w:r>
            <w:r w:rsidR="009A5CA1" w:rsidRPr="00784929">
              <w:rPr>
                <w:sz w:val="24"/>
                <w:szCs w:val="24"/>
                <w:u w:val="single"/>
              </w:rPr>
              <w:t>oz.2</w:t>
            </w:r>
          </w:p>
          <w:p w:rsidR="009A5CA1" w:rsidRPr="00162B2D" w:rsidRDefault="009A5CA1" w:rsidP="0078492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Prosimy Zamawiającego czy oczekuje zaoferowania igieł tępych bez filtra w rozmiarach: 1,2 x 25 mm, 1,2 x 40 mm i 1,2 x 50 mm -do wyboru Zamawiającego przy składaniu zamówienia, co pozwala na efektywne pobranie maksymalnej dawki preparatu bez straty</w:t>
            </w:r>
          </w:p>
          <w:p w:rsidR="00784929" w:rsidRPr="00162B2D" w:rsidRDefault="00784929" w:rsidP="0078492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784929" w:rsidRPr="00162B2D" w:rsidRDefault="00905FC1" w:rsidP="0078492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5 poz. 2 </w:t>
            </w:r>
            <w:r w:rsidRPr="00162B2D">
              <w:rPr>
                <w:sz w:val="24"/>
                <w:szCs w:val="24"/>
              </w:rPr>
              <w:t>igł</w:t>
            </w:r>
            <w:r>
              <w:rPr>
                <w:sz w:val="24"/>
                <w:szCs w:val="24"/>
              </w:rPr>
              <w:t>y</w:t>
            </w:r>
            <w:r w:rsidRPr="00162B2D">
              <w:rPr>
                <w:sz w:val="24"/>
                <w:szCs w:val="24"/>
              </w:rPr>
              <w:t xml:space="preserve"> tęp</w:t>
            </w:r>
            <w:r>
              <w:rPr>
                <w:sz w:val="24"/>
                <w:szCs w:val="24"/>
              </w:rPr>
              <w:t>e</w:t>
            </w:r>
            <w:r w:rsidR="006E3106">
              <w:rPr>
                <w:sz w:val="24"/>
                <w:szCs w:val="24"/>
              </w:rPr>
              <w:t xml:space="preserve"> w zaoferowanych rozmiarach.</w:t>
            </w:r>
          </w:p>
          <w:p w:rsidR="009A5CA1" w:rsidRPr="00162B2D" w:rsidRDefault="009A5CA1" w:rsidP="006E310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784929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84929">
              <w:rPr>
                <w:sz w:val="24"/>
                <w:szCs w:val="24"/>
                <w:u w:val="single"/>
              </w:rPr>
              <w:t xml:space="preserve">Pakiet 12 </w:t>
            </w:r>
            <w:r w:rsidR="00784929" w:rsidRPr="00784929">
              <w:rPr>
                <w:sz w:val="24"/>
                <w:szCs w:val="24"/>
                <w:u w:val="single"/>
              </w:rPr>
              <w:t>p</w:t>
            </w:r>
            <w:r w:rsidRPr="00784929">
              <w:rPr>
                <w:sz w:val="24"/>
                <w:szCs w:val="24"/>
                <w:u w:val="single"/>
              </w:rPr>
              <w:t xml:space="preserve">oz.1 </w:t>
            </w:r>
          </w:p>
          <w:p w:rsidR="009A5CA1" w:rsidRPr="00162B2D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8. Prosimy Zamawiającego o dopuszczenie przyrządu do przetoczeń o poniższych parametrach: </w:t>
            </w:r>
          </w:p>
          <w:p w:rsidR="009A5CA1" w:rsidRPr="00162B2D" w:rsidRDefault="009A5CA1" w:rsidP="006E3106">
            <w:pPr>
              <w:ind w:left="28"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Przyrząd do przetaczania płynów infuzyjnych, komora kroplowa z mię</w:t>
            </w:r>
            <w:r w:rsidR="00A62D55">
              <w:rPr>
                <w:sz w:val="24"/>
                <w:szCs w:val="24"/>
              </w:rPr>
              <w:t xml:space="preserve">kkiego elastycznego tworzywa, (bez PCV) </w:t>
            </w:r>
            <w:r w:rsidRPr="00162B2D">
              <w:rPr>
                <w:sz w:val="24"/>
                <w:szCs w:val="24"/>
              </w:rPr>
              <w:t>o długości min. 60 mm w części przezroczystej, cało</w:t>
            </w:r>
            <w:r w:rsidR="00A62D55">
              <w:rPr>
                <w:sz w:val="24"/>
                <w:szCs w:val="24"/>
              </w:rPr>
              <w:t>ść wolna od ftalanów i lateksu (</w:t>
            </w:r>
            <w:r w:rsidRPr="00162B2D">
              <w:rPr>
                <w:sz w:val="24"/>
                <w:szCs w:val="24"/>
              </w:rPr>
              <w:t>informacja fabrycznie nadrukow</w:t>
            </w:r>
            <w:r w:rsidR="00A62D55">
              <w:rPr>
                <w:sz w:val="24"/>
                <w:szCs w:val="24"/>
              </w:rPr>
              <w:t>ana na opakowaniu jednostkowym)</w:t>
            </w:r>
            <w:r w:rsidRPr="00162B2D">
              <w:rPr>
                <w:sz w:val="24"/>
                <w:szCs w:val="24"/>
              </w:rPr>
              <w:t>, igła biorcza stożkowa, dwukanałowa, z ABS zacisk rolkowy wyposażony w uchwyt na dren oraz możliwość zabezpieczenia igły biorczej po użyciu, nazwa producenta bezpośrednio na przyrządzie, dren o dł. 150 cm,  objętość wypełnienia drenu 11 ml, dren o średnicy 3 mm,  wyposażone w opaskę lub gumkę stabili</w:t>
            </w:r>
            <w:r w:rsidR="00A62D55">
              <w:rPr>
                <w:sz w:val="24"/>
                <w:szCs w:val="24"/>
              </w:rPr>
              <w:t>zującą dren wewnątrz opakowania</w:t>
            </w:r>
            <w:r w:rsidRPr="00162B2D">
              <w:rPr>
                <w:sz w:val="24"/>
                <w:szCs w:val="24"/>
              </w:rPr>
              <w:t>.</w:t>
            </w:r>
            <w:r w:rsidR="00A62D55">
              <w:rPr>
                <w:sz w:val="24"/>
                <w:szCs w:val="24"/>
              </w:rPr>
              <w:t xml:space="preserve"> </w:t>
            </w:r>
            <w:r w:rsidRPr="00162B2D">
              <w:rPr>
                <w:sz w:val="24"/>
                <w:szCs w:val="24"/>
              </w:rPr>
              <w:t>Opakowanie kolorystyczne folia-papier, sterylny, opakowanie 200 szt.</w:t>
            </w:r>
          </w:p>
          <w:p w:rsidR="00784929" w:rsidRPr="00162B2D" w:rsidRDefault="00784929" w:rsidP="006E310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9A5CA1" w:rsidRPr="00162B2D" w:rsidRDefault="006E3106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1 </w:t>
            </w:r>
            <w:r w:rsidRPr="00162B2D">
              <w:rPr>
                <w:sz w:val="24"/>
                <w:szCs w:val="24"/>
              </w:rPr>
              <w:t xml:space="preserve">przyrząd do przetoczeń o </w:t>
            </w:r>
            <w:r>
              <w:rPr>
                <w:sz w:val="24"/>
                <w:szCs w:val="24"/>
              </w:rPr>
              <w:t>zaoferowan</w:t>
            </w:r>
            <w:r w:rsidRPr="00162B2D">
              <w:rPr>
                <w:sz w:val="24"/>
                <w:szCs w:val="24"/>
              </w:rPr>
              <w:t>ych parametrach</w:t>
            </w:r>
            <w:r>
              <w:rPr>
                <w:sz w:val="24"/>
                <w:szCs w:val="24"/>
              </w:rPr>
              <w:t>.</w:t>
            </w:r>
          </w:p>
          <w:p w:rsidR="009A5CA1" w:rsidRPr="00162B2D" w:rsidRDefault="009A5CA1" w:rsidP="006E310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9. Prosimy Zamawiającego o dopuszczenie przyrządu do przetoczeń o poniższych parametrach:</w:t>
            </w:r>
          </w:p>
          <w:p w:rsidR="009A5CA1" w:rsidRPr="00162B2D" w:rsidRDefault="009A5CA1" w:rsidP="006E3106">
            <w:pPr>
              <w:ind w:left="28"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Przyrząd do przetaczania płynów infuzyjnych, komora kroplowa z miękkiego elastycznego tworzywa (bez PCV) o długości min. 60 mm w części przezroczystej, całość wolna od ftalanów i lateksu (informacja fabrycznie nadrukowana na opakowaniu jednostkowym), igła biorcza dwukanałowa, ścięta dwupłaszczyznowo z ABS. Odpowietrznik zaopatrzony w filtr powietrza o skuteczności filtracji bakterii (BFE) min 99,999994 %</w:t>
            </w:r>
            <w:r w:rsidR="00A62D55">
              <w:rPr>
                <w:sz w:val="24"/>
                <w:szCs w:val="24"/>
              </w:rPr>
              <w:t xml:space="preserve"> </w:t>
            </w:r>
            <w:r w:rsidRPr="00162B2D">
              <w:rPr>
                <w:sz w:val="24"/>
                <w:szCs w:val="24"/>
              </w:rPr>
              <w:t xml:space="preserve">- oraz </w:t>
            </w:r>
            <w:r w:rsidR="00A62D55">
              <w:rPr>
                <w:sz w:val="24"/>
                <w:szCs w:val="24"/>
              </w:rPr>
              <w:t xml:space="preserve">wirusów (VFE) min. 99,99964%. </w:t>
            </w:r>
            <w:r w:rsidRPr="00162B2D">
              <w:rPr>
                <w:sz w:val="24"/>
                <w:szCs w:val="24"/>
              </w:rPr>
              <w:t>(potwierdzona wynikiem badań z niezależnego laboratorium dołączonym do oferty) zacisk rolkowy wyposażony w uchwyt na dren oraz możliwość zabezpieczenia igły biorczej po użyciu, dren o dł. 150 cm, objętość wypełnienia drenu 11 ml, dren o średnicy 3 mm, wyposażone w opaskę lub gumkę stabilizującą dren wewnątrz opakowania, opakowanie kolorystyczne folia-papier, sterylny, opakowanie 200 szt.</w:t>
            </w:r>
          </w:p>
          <w:p w:rsidR="00784929" w:rsidRPr="00162B2D" w:rsidRDefault="00784929" w:rsidP="006E310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6E3106" w:rsidRPr="00162B2D" w:rsidRDefault="006E3106" w:rsidP="006E310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1 </w:t>
            </w:r>
            <w:r w:rsidRPr="00162B2D">
              <w:rPr>
                <w:sz w:val="24"/>
                <w:szCs w:val="24"/>
              </w:rPr>
              <w:t xml:space="preserve">przyrząd do przetoczeń o </w:t>
            </w:r>
            <w:r>
              <w:rPr>
                <w:sz w:val="24"/>
                <w:szCs w:val="24"/>
              </w:rPr>
              <w:t>zaoferowan</w:t>
            </w:r>
            <w:r w:rsidRPr="00162B2D">
              <w:rPr>
                <w:sz w:val="24"/>
                <w:szCs w:val="24"/>
              </w:rPr>
              <w:t>ych parametrach</w:t>
            </w:r>
            <w:r>
              <w:rPr>
                <w:sz w:val="24"/>
                <w:szCs w:val="24"/>
              </w:rPr>
              <w:t>.</w:t>
            </w:r>
          </w:p>
          <w:p w:rsidR="009A5CA1" w:rsidRPr="00A62D55" w:rsidRDefault="00A62D55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2D55">
              <w:rPr>
                <w:sz w:val="24"/>
                <w:szCs w:val="24"/>
                <w:u w:val="single"/>
              </w:rPr>
              <w:lastRenderedPageBreak/>
              <w:t>Pakiet 12 p</w:t>
            </w:r>
            <w:r w:rsidR="009A5CA1" w:rsidRPr="00A62D55">
              <w:rPr>
                <w:sz w:val="24"/>
                <w:szCs w:val="24"/>
                <w:u w:val="single"/>
              </w:rPr>
              <w:t>oz. 2</w:t>
            </w:r>
          </w:p>
          <w:p w:rsidR="009A5CA1" w:rsidRPr="00162B2D" w:rsidRDefault="00A62D55" w:rsidP="00A62D55">
            <w:pPr>
              <w:ind w:left="460" w:right="-72" w:hanging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</w:t>
            </w:r>
            <w:r w:rsidR="009A5CA1" w:rsidRPr="00162B2D">
              <w:rPr>
                <w:sz w:val="24"/>
                <w:szCs w:val="24"/>
              </w:rPr>
              <w:t>Prosimy Zamawiającego o dopuszczenie przyrządu do przetaczania płynów infuzyjnych bursztynowy z workiem pakowanym osobno oraz igłą biorczą dwukanałową typu stożek. Worek o wymiarach 210mm x</w:t>
            </w:r>
            <w:r>
              <w:rPr>
                <w:sz w:val="24"/>
                <w:szCs w:val="24"/>
              </w:rPr>
              <w:t xml:space="preserve"> </w:t>
            </w:r>
            <w:r w:rsidR="009A5CA1" w:rsidRPr="00162B2D">
              <w:rPr>
                <w:sz w:val="24"/>
                <w:szCs w:val="24"/>
              </w:rPr>
              <w:t>310mm, komora kroplowa wolna od PCV o dł. min. 60mm w części przeźroczystej. Na opakowaniu informacja o braku zawartości ftalanów. Zacisk rolkowy wyposażony w uchwyt na dren oraz możliwość zabezpieczenia igły biorczej po użyciu. Sterylny. Opakowanie typu folia - papier. Przyrząd do przetaczania płynów oraz worek ochronny pakowane osobno</w:t>
            </w:r>
          </w:p>
          <w:p w:rsidR="00784929" w:rsidRPr="00162B2D" w:rsidRDefault="00784929" w:rsidP="00A62D5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F92CD7" w:rsidRPr="00162B2D" w:rsidRDefault="00F92CD7" w:rsidP="00F92C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12 poz. 2 zaoferowanego </w:t>
            </w:r>
            <w:r w:rsidRPr="00162B2D">
              <w:rPr>
                <w:sz w:val="24"/>
                <w:szCs w:val="24"/>
              </w:rPr>
              <w:t>przyrząd</w:t>
            </w:r>
            <w:r>
              <w:rPr>
                <w:sz w:val="24"/>
                <w:szCs w:val="24"/>
              </w:rPr>
              <w:t>u</w:t>
            </w:r>
            <w:r w:rsidRPr="00162B2D">
              <w:rPr>
                <w:sz w:val="24"/>
                <w:szCs w:val="24"/>
              </w:rPr>
              <w:t xml:space="preserve"> do przetoczeń</w:t>
            </w:r>
            <w:r>
              <w:rPr>
                <w:sz w:val="24"/>
                <w:szCs w:val="24"/>
              </w:rPr>
              <w:t>.</w:t>
            </w:r>
          </w:p>
          <w:p w:rsidR="009A5CA1" w:rsidRPr="00162B2D" w:rsidRDefault="009A5CA1" w:rsidP="00F92CD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A62D55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2D55">
              <w:rPr>
                <w:sz w:val="24"/>
                <w:szCs w:val="24"/>
                <w:u w:val="single"/>
              </w:rPr>
              <w:t>Pakiet 13</w:t>
            </w:r>
            <w:r w:rsidR="00A62D55" w:rsidRPr="00A62D55">
              <w:rPr>
                <w:sz w:val="24"/>
                <w:szCs w:val="24"/>
                <w:u w:val="single"/>
              </w:rPr>
              <w:t xml:space="preserve"> po</w:t>
            </w:r>
            <w:r w:rsidRPr="00A62D55">
              <w:rPr>
                <w:sz w:val="24"/>
                <w:szCs w:val="24"/>
                <w:u w:val="single"/>
              </w:rPr>
              <w:t>z. 1</w:t>
            </w:r>
          </w:p>
          <w:p w:rsidR="009A5CA1" w:rsidRPr="00162B2D" w:rsidRDefault="00A62D55" w:rsidP="00A62D55">
            <w:pPr>
              <w:ind w:left="460" w:right="-72" w:hanging="4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  <w:r w:rsidR="009A5CA1" w:rsidRPr="00162B2D">
              <w:rPr>
                <w:sz w:val="24"/>
                <w:szCs w:val="24"/>
              </w:rPr>
              <w:t>Prosimy Zamawiającego o dopuszczenie przyrządu do przetaczania krwi z igłą biorczą dwukanałowa, typu stożek. Pozostałe parametry zgodne z SWZ</w:t>
            </w:r>
          </w:p>
          <w:p w:rsidR="00784929" w:rsidRPr="00162B2D" w:rsidRDefault="00784929" w:rsidP="00A62D5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F92CD7" w:rsidRPr="00162B2D" w:rsidRDefault="00F92CD7" w:rsidP="00F92CD7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13 poz. 1 </w:t>
            </w:r>
            <w:r w:rsidRPr="00162B2D">
              <w:rPr>
                <w:sz w:val="24"/>
                <w:szCs w:val="24"/>
              </w:rPr>
              <w:t>przyrząd do p</w:t>
            </w:r>
            <w:r>
              <w:rPr>
                <w:sz w:val="24"/>
                <w:szCs w:val="24"/>
              </w:rPr>
              <w:t xml:space="preserve">rzetaczania krwi z igłą biorczą </w:t>
            </w:r>
            <w:r w:rsidRPr="00162B2D">
              <w:rPr>
                <w:sz w:val="24"/>
                <w:szCs w:val="24"/>
              </w:rPr>
              <w:t>dwukanałow</w:t>
            </w:r>
            <w:r>
              <w:rPr>
                <w:sz w:val="24"/>
                <w:szCs w:val="24"/>
              </w:rPr>
              <w:t>ą</w:t>
            </w:r>
            <w:r w:rsidRPr="00162B2D">
              <w:rPr>
                <w:sz w:val="24"/>
                <w:szCs w:val="24"/>
              </w:rPr>
              <w:t>, typu stożek. Pozostałe parametry zgodne z SWZ</w:t>
            </w:r>
            <w:r>
              <w:rPr>
                <w:sz w:val="24"/>
                <w:szCs w:val="24"/>
              </w:rPr>
              <w:t>.</w:t>
            </w:r>
          </w:p>
          <w:p w:rsidR="009A5CA1" w:rsidRDefault="009A5CA1" w:rsidP="00F92CD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A62D55" w:rsidP="00A62D55">
            <w:pPr>
              <w:ind w:left="460" w:right="-72" w:hanging="4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 </w:t>
            </w:r>
            <w:r w:rsidR="009A5CA1" w:rsidRPr="00162B2D">
              <w:rPr>
                <w:sz w:val="24"/>
                <w:szCs w:val="24"/>
              </w:rPr>
              <w:t xml:space="preserve">Prosimy Zamawiającego o wyjaśnienie czy oczekuje zaoferowania przyrządów do przetaczania krwi z elastyczną komorą kroplową bez PCV </w:t>
            </w:r>
          </w:p>
          <w:p w:rsidR="00784929" w:rsidRPr="00162B2D" w:rsidRDefault="00784929" w:rsidP="00A62D5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9A5CA1" w:rsidRDefault="00825FEC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</w:t>
            </w:r>
            <w:r w:rsidRPr="00162B2D">
              <w:rPr>
                <w:sz w:val="24"/>
                <w:szCs w:val="24"/>
              </w:rPr>
              <w:t xml:space="preserve">oczekuje zaoferowania przyrządów do przetaczania krwi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Pr="00162B2D">
              <w:rPr>
                <w:sz w:val="24"/>
                <w:szCs w:val="24"/>
              </w:rPr>
              <w:t>z elastyczną komorą kroplową bez PCV</w:t>
            </w:r>
            <w:r>
              <w:rPr>
                <w:sz w:val="24"/>
                <w:szCs w:val="24"/>
              </w:rPr>
              <w:t>.</w:t>
            </w:r>
          </w:p>
          <w:p w:rsidR="00825FEC" w:rsidRPr="00162B2D" w:rsidRDefault="00825FEC" w:rsidP="00825FE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A62D55" w:rsidP="00A62D55">
            <w:pPr>
              <w:ind w:left="460" w:right="-72" w:hanging="4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 </w:t>
            </w:r>
            <w:r w:rsidR="009A5CA1" w:rsidRPr="00162B2D">
              <w:rPr>
                <w:sz w:val="24"/>
                <w:szCs w:val="24"/>
              </w:rPr>
              <w:t>Prosimy Zamawiającego o wyjaśnienie czy przyrządy do przetoczeń krwi mają być wyposażone w opaskę lub gumkę stabilizującą dren wewnątrz opakowania,</w:t>
            </w:r>
          </w:p>
          <w:p w:rsidR="00784929" w:rsidRPr="00162B2D" w:rsidRDefault="00784929" w:rsidP="00A62D5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825FEC" w:rsidRDefault="00825FEC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precyzuje </w:t>
            </w:r>
            <w:r w:rsidR="007469E3">
              <w:rPr>
                <w:sz w:val="24"/>
                <w:szCs w:val="24"/>
              </w:rPr>
              <w:t>wymagań</w:t>
            </w:r>
            <w:r>
              <w:rPr>
                <w:sz w:val="24"/>
                <w:szCs w:val="24"/>
              </w:rPr>
              <w:t xml:space="preserve"> w tym zakresie.</w:t>
            </w:r>
          </w:p>
          <w:p w:rsidR="009A5CA1" w:rsidRPr="00162B2D" w:rsidRDefault="00825FEC" w:rsidP="00825FEC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9A5CA1" w:rsidRPr="00A62D55" w:rsidRDefault="00A62D55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2D55">
              <w:rPr>
                <w:sz w:val="24"/>
                <w:szCs w:val="24"/>
                <w:u w:val="single"/>
              </w:rPr>
              <w:t>Pakiet 13 p</w:t>
            </w:r>
            <w:r w:rsidR="009A5CA1" w:rsidRPr="00A62D55">
              <w:rPr>
                <w:sz w:val="24"/>
                <w:szCs w:val="24"/>
                <w:u w:val="single"/>
              </w:rPr>
              <w:t>oz. 2</w:t>
            </w:r>
          </w:p>
          <w:p w:rsidR="009A5CA1" w:rsidRPr="00162B2D" w:rsidRDefault="00A62D55" w:rsidP="00A62D55">
            <w:pPr>
              <w:ind w:left="460" w:right="-72" w:hanging="4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 </w:t>
            </w:r>
            <w:r w:rsidR="009A5CA1" w:rsidRPr="00162B2D">
              <w:rPr>
                <w:sz w:val="24"/>
                <w:szCs w:val="24"/>
              </w:rPr>
              <w:t xml:space="preserve">Prosimy Zamawiającego o dopuszczenie przyrządu do precyzyjnej podaży płynów </w:t>
            </w:r>
            <w:r>
              <w:rPr>
                <w:sz w:val="24"/>
                <w:szCs w:val="24"/>
              </w:rPr>
              <w:t xml:space="preserve">                        </w:t>
            </w:r>
            <w:r w:rsidR="009A5CA1" w:rsidRPr="00162B2D">
              <w:rPr>
                <w:sz w:val="24"/>
                <w:szCs w:val="24"/>
              </w:rPr>
              <w:t xml:space="preserve">z regulatorem przepływu w zakresie regulacji od 0 do 250 ml, zawierający zacisk rolkowy, dł. 210 </w:t>
            </w:r>
            <w:proofErr w:type="spellStart"/>
            <w:r w:rsidR="009A5CA1" w:rsidRPr="00162B2D">
              <w:rPr>
                <w:sz w:val="24"/>
                <w:szCs w:val="24"/>
              </w:rPr>
              <w:t>cm</w:t>
            </w:r>
            <w:proofErr w:type="spellEnd"/>
            <w:r w:rsidR="009A5CA1" w:rsidRPr="00162B2D">
              <w:rPr>
                <w:sz w:val="24"/>
                <w:szCs w:val="24"/>
              </w:rPr>
              <w:t>.</w:t>
            </w:r>
          </w:p>
          <w:p w:rsidR="00784929" w:rsidRPr="00162B2D" w:rsidRDefault="00784929" w:rsidP="00A62D5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7469E3" w:rsidRPr="00162B2D" w:rsidRDefault="007469E3" w:rsidP="007469E3">
            <w:pPr>
              <w:ind w:left="34" w:right="-72" w:hanging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13 poz. 2 przyrząd</w:t>
            </w:r>
            <w:r w:rsidRPr="00162B2D">
              <w:rPr>
                <w:sz w:val="24"/>
                <w:szCs w:val="24"/>
              </w:rPr>
              <w:t xml:space="preserve"> do precyzyjnej podaży płynów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162B2D">
              <w:rPr>
                <w:sz w:val="24"/>
                <w:szCs w:val="24"/>
              </w:rPr>
              <w:t xml:space="preserve">z regulatorem przepływu w zakresie regulacji od 0 do 250 ml, zawierający zacisk rolkowy, </w:t>
            </w:r>
            <w:r>
              <w:rPr>
                <w:sz w:val="24"/>
                <w:szCs w:val="24"/>
              </w:rPr>
              <w:t xml:space="preserve">                </w:t>
            </w:r>
            <w:r w:rsidRPr="00162B2D">
              <w:rPr>
                <w:sz w:val="24"/>
                <w:szCs w:val="24"/>
              </w:rPr>
              <w:t xml:space="preserve">dł. 210 </w:t>
            </w:r>
            <w:proofErr w:type="spellStart"/>
            <w:r w:rsidRPr="00162B2D">
              <w:rPr>
                <w:sz w:val="24"/>
                <w:szCs w:val="24"/>
              </w:rPr>
              <w:t>cm</w:t>
            </w:r>
            <w:proofErr w:type="spellEnd"/>
            <w:r w:rsidRPr="00162B2D">
              <w:rPr>
                <w:sz w:val="24"/>
                <w:szCs w:val="24"/>
              </w:rPr>
              <w:t>.</w:t>
            </w:r>
          </w:p>
          <w:p w:rsidR="009A5CA1" w:rsidRPr="00162B2D" w:rsidRDefault="009A5CA1" w:rsidP="007469E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A62D55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2D55">
              <w:rPr>
                <w:sz w:val="24"/>
                <w:szCs w:val="24"/>
                <w:u w:val="single"/>
              </w:rPr>
              <w:t xml:space="preserve">Pakiet 14 </w:t>
            </w:r>
            <w:r w:rsidR="00A62D55" w:rsidRPr="00A62D55">
              <w:rPr>
                <w:sz w:val="24"/>
                <w:szCs w:val="24"/>
                <w:u w:val="single"/>
              </w:rPr>
              <w:t>p</w:t>
            </w:r>
            <w:r w:rsidRPr="00A62D55">
              <w:rPr>
                <w:sz w:val="24"/>
                <w:szCs w:val="24"/>
                <w:u w:val="single"/>
              </w:rPr>
              <w:t xml:space="preserve">oz. 3,4,5 </w:t>
            </w:r>
          </w:p>
          <w:p w:rsidR="009A5CA1" w:rsidRPr="00162B2D" w:rsidRDefault="00A62D55" w:rsidP="00F80AB0">
            <w:pPr>
              <w:ind w:left="460" w:right="-72" w:hanging="4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 </w:t>
            </w:r>
            <w:r w:rsidR="00C74B0A">
              <w:rPr>
                <w:sz w:val="24"/>
                <w:szCs w:val="24"/>
              </w:rPr>
              <w:t xml:space="preserve">Prosimy Zamawiającego </w:t>
            </w:r>
            <w:r w:rsidR="009A5CA1" w:rsidRPr="00162B2D">
              <w:rPr>
                <w:sz w:val="24"/>
                <w:szCs w:val="24"/>
              </w:rPr>
              <w:t xml:space="preserve">o wyjaśnienie czy oczekuje, aby kraniki trójdrożne miały podwójne zabezpieczenie </w:t>
            </w:r>
            <w:r>
              <w:rPr>
                <w:sz w:val="24"/>
                <w:szCs w:val="24"/>
              </w:rPr>
              <w:t xml:space="preserve">pozycji otwarty-zamknięty, tj. </w:t>
            </w:r>
            <w:r w:rsidR="009A5CA1" w:rsidRPr="00162B2D">
              <w:rPr>
                <w:sz w:val="24"/>
                <w:szCs w:val="24"/>
              </w:rPr>
              <w:t>- optyczny i wyczuwalny identyfikator położenia.  co gwarantuje precyzyjne i lekkie ustawianie wartości przepływów oraz minimalizuje ryzyko niezamierzonego wlewu czy przypadkowego dostania się powietrza do systemu.</w:t>
            </w:r>
          </w:p>
          <w:p w:rsidR="00784929" w:rsidRPr="00162B2D" w:rsidRDefault="00784929" w:rsidP="00F80AB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62B2D">
              <w:rPr>
                <w:b/>
                <w:sz w:val="24"/>
                <w:szCs w:val="24"/>
              </w:rPr>
              <w:t>Odp.:</w:t>
            </w:r>
          </w:p>
          <w:p w:rsidR="009A5CA1" w:rsidRDefault="00A12AAE" w:rsidP="00F80AB0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270D04">
              <w:rPr>
                <w:sz w:val="24"/>
                <w:szCs w:val="24"/>
              </w:rPr>
              <w:t>dopuszcza w Pakiecie nr 14 poz. 3, 4, 5</w:t>
            </w:r>
            <w:r>
              <w:rPr>
                <w:sz w:val="24"/>
                <w:szCs w:val="24"/>
              </w:rPr>
              <w:t>,</w:t>
            </w:r>
            <w:r w:rsidR="00C74B0A" w:rsidRPr="00162B2D">
              <w:rPr>
                <w:sz w:val="24"/>
                <w:szCs w:val="24"/>
              </w:rPr>
              <w:t xml:space="preserve"> aby kraniki trójdrożne miały podwójne zabezpieczenie </w:t>
            </w:r>
            <w:r w:rsidR="00C74B0A">
              <w:rPr>
                <w:sz w:val="24"/>
                <w:szCs w:val="24"/>
              </w:rPr>
              <w:t>pozycji otwarty-zamknięty.</w:t>
            </w:r>
          </w:p>
          <w:p w:rsidR="007469E3" w:rsidRPr="00162B2D" w:rsidRDefault="007469E3" w:rsidP="00F80A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0160B8" w:rsidRDefault="000160B8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0160B8" w:rsidRDefault="000160B8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9A5CA1" w:rsidRPr="007469E3" w:rsidRDefault="00F80AB0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469E3">
              <w:rPr>
                <w:sz w:val="24"/>
                <w:szCs w:val="24"/>
                <w:u w:val="single"/>
              </w:rPr>
              <w:lastRenderedPageBreak/>
              <w:t>Pakiet 14 p</w:t>
            </w:r>
            <w:r w:rsidR="009A5CA1" w:rsidRPr="007469E3">
              <w:rPr>
                <w:sz w:val="24"/>
                <w:szCs w:val="24"/>
                <w:u w:val="single"/>
              </w:rPr>
              <w:t>oz. 4 i 5</w:t>
            </w:r>
          </w:p>
          <w:p w:rsidR="009A5CA1" w:rsidRPr="00162B2D" w:rsidRDefault="00F80AB0" w:rsidP="00F80AB0">
            <w:pPr>
              <w:ind w:left="460" w:right="-74" w:hanging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 </w:t>
            </w:r>
            <w:r w:rsidR="009A5CA1" w:rsidRPr="00162B2D">
              <w:rPr>
                <w:sz w:val="24"/>
                <w:szCs w:val="24"/>
              </w:rPr>
              <w:t>Prosimy Zamawiającego o wyjaśnienie czy oczekuje, aby kranik trójdrożny wyposażony był w przedłużacz o średnicy 4,1 x 2,9 mm, co umożliwia osiągniecie wyższych przepływów podczas terapii płynowo-lekowej</w:t>
            </w:r>
            <w:r w:rsidR="00C74B0A">
              <w:rPr>
                <w:sz w:val="24"/>
                <w:szCs w:val="24"/>
              </w:rPr>
              <w:t>.</w:t>
            </w:r>
          </w:p>
          <w:p w:rsidR="009A5CA1" w:rsidRPr="00F80AB0" w:rsidRDefault="00F80AB0" w:rsidP="00F80AB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F80AB0" w:rsidRDefault="00C74B0A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14 poz. 4 i 5</w:t>
            </w:r>
            <w:r w:rsidR="00270D0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270D04" w:rsidRPr="00162B2D">
              <w:rPr>
                <w:sz w:val="24"/>
                <w:szCs w:val="24"/>
              </w:rPr>
              <w:t xml:space="preserve">aby kranik trójdrożny wyposażony był </w:t>
            </w:r>
            <w:r w:rsidR="00270D04">
              <w:rPr>
                <w:sz w:val="24"/>
                <w:szCs w:val="24"/>
              </w:rPr>
              <w:t xml:space="preserve">                  </w:t>
            </w:r>
            <w:r w:rsidR="00270D04" w:rsidRPr="00162B2D">
              <w:rPr>
                <w:sz w:val="24"/>
                <w:szCs w:val="24"/>
              </w:rPr>
              <w:t xml:space="preserve">w przedłużacz o średnicy 4,1 x 2,9 </w:t>
            </w:r>
            <w:proofErr w:type="spellStart"/>
            <w:r w:rsidR="00270D04" w:rsidRPr="00162B2D">
              <w:rPr>
                <w:sz w:val="24"/>
                <w:szCs w:val="24"/>
              </w:rPr>
              <w:t>mm</w:t>
            </w:r>
            <w:proofErr w:type="spellEnd"/>
            <w:r w:rsidR="00270D04">
              <w:rPr>
                <w:sz w:val="24"/>
                <w:szCs w:val="24"/>
              </w:rPr>
              <w:t>.</w:t>
            </w:r>
          </w:p>
          <w:p w:rsidR="00F80AB0" w:rsidRDefault="00F80AB0" w:rsidP="00C74B0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F80AB0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80AB0">
              <w:rPr>
                <w:sz w:val="24"/>
                <w:szCs w:val="24"/>
                <w:u w:val="single"/>
              </w:rPr>
              <w:t>Pakiet 58</w:t>
            </w:r>
          </w:p>
          <w:p w:rsidR="009A5CA1" w:rsidRPr="00162B2D" w:rsidRDefault="0017788F" w:rsidP="0017788F">
            <w:pPr>
              <w:ind w:left="460" w:right="-72" w:hanging="4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</w:t>
            </w:r>
            <w:r w:rsidR="009A5CA1" w:rsidRPr="00162B2D">
              <w:rPr>
                <w:sz w:val="24"/>
                <w:szCs w:val="24"/>
              </w:rPr>
              <w:t xml:space="preserve">Prosimy Zamawiającego o dopuszczenie jałowego, rozpuszczalnego w wodzie, bezbarwnego i przezroczystego żelu, przeznaczonego do podawania </w:t>
            </w:r>
            <w:proofErr w:type="spellStart"/>
            <w:r w:rsidR="009A5CA1" w:rsidRPr="00162B2D">
              <w:rPr>
                <w:sz w:val="24"/>
                <w:szCs w:val="24"/>
              </w:rPr>
              <w:t>docewkowego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                     </w:t>
            </w:r>
            <w:r w:rsidR="009A5CA1" w:rsidRPr="00162B2D">
              <w:rPr>
                <w:sz w:val="24"/>
                <w:szCs w:val="24"/>
              </w:rPr>
              <w:t>o działaniu znieczulającym i bakteriobójczym (</w:t>
            </w:r>
            <w:proofErr w:type="spellStart"/>
            <w:r w:rsidR="009A5CA1" w:rsidRPr="00162B2D">
              <w:rPr>
                <w:sz w:val="24"/>
                <w:szCs w:val="24"/>
              </w:rPr>
              <w:t>Lidocaine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 </w:t>
            </w:r>
            <w:proofErr w:type="spellStart"/>
            <w:r w:rsidR="009A5CA1" w:rsidRPr="00162B2D">
              <w:rPr>
                <w:sz w:val="24"/>
                <w:szCs w:val="24"/>
              </w:rPr>
              <w:t>hydrochloride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 2%, </w:t>
            </w:r>
            <w:proofErr w:type="spellStart"/>
            <w:r w:rsidR="009A5CA1" w:rsidRPr="00162B2D">
              <w:rPr>
                <w:sz w:val="24"/>
                <w:szCs w:val="24"/>
              </w:rPr>
              <w:t>Chlorhexidine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 </w:t>
            </w:r>
            <w:proofErr w:type="spellStart"/>
            <w:r w:rsidR="009A5CA1" w:rsidRPr="00162B2D">
              <w:rPr>
                <w:sz w:val="24"/>
                <w:szCs w:val="24"/>
              </w:rPr>
              <w:t>didydrochloride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 0,05%), bez </w:t>
            </w:r>
            <w:proofErr w:type="spellStart"/>
            <w:r w:rsidR="009A5CA1" w:rsidRPr="00162B2D">
              <w:rPr>
                <w:sz w:val="24"/>
                <w:szCs w:val="24"/>
              </w:rPr>
              <w:t>parabenów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, z możliwością zastosowania podczas cewnikowania pęcherza moczowego, wymiany cewników, endoskopii pęcherza moczowego, rektoskopii, </w:t>
            </w:r>
            <w:proofErr w:type="spellStart"/>
            <w:r w:rsidR="009A5CA1" w:rsidRPr="00162B2D">
              <w:rPr>
                <w:sz w:val="24"/>
                <w:szCs w:val="24"/>
              </w:rPr>
              <w:t>kolonoskopii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, w </w:t>
            </w:r>
            <w:proofErr w:type="spellStart"/>
            <w:r w:rsidR="009A5CA1" w:rsidRPr="00162B2D">
              <w:rPr>
                <w:sz w:val="24"/>
                <w:szCs w:val="24"/>
              </w:rPr>
              <w:t>aplikatorze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 harmonijkowym o pojemności 12,5g, z datą ważności  i składem chemicznym na indywidualnym opakowaniu papier-folia, w opakowaniach zbiorczych po 25 </w:t>
            </w:r>
            <w:proofErr w:type="spellStart"/>
            <w:r w:rsidR="009A5CA1" w:rsidRPr="00162B2D">
              <w:rPr>
                <w:sz w:val="24"/>
                <w:szCs w:val="24"/>
              </w:rPr>
              <w:t>aplikatorów</w:t>
            </w:r>
            <w:proofErr w:type="spellEnd"/>
            <w:r w:rsidR="009A5CA1" w:rsidRPr="00162B2D">
              <w:rPr>
                <w:sz w:val="24"/>
                <w:szCs w:val="24"/>
              </w:rPr>
              <w:t>?</w:t>
            </w:r>
          </w:p>
          <w:p w:rsidR="00F80AB0" w:rsidRPr="00F80AB0" w:rsidRDefault="00F80AB0" w:rsidP="0017788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C74B0A" w:rsidRDefault="00C74B0A" w:rsidP="00C74B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</w:t>
            </w:r>
            <w:r w:rsidR="008147B8">
              <w:rPr>
                <w:sz w:val="24"/>
                <w:szCs w:val="24"/>
              </w:rPr>
              <w:t>58</w:t>
            </w:r>
            <w:r>
              <w:rPr>
                <w:sz w:val="24"/>
                <w:szCs w:val="24"/>
              </w:rPr>
              <w:t xml:space="preserve"> </w:t>
            </w:r>
            <w:r w:rsidR="008147B8">
              <w:rPr>
                <w:sz w:val="24"/>
                <w:szCs w:val="24"/>
              </w:rPr>
              <w:t>żel do cewnikowania o zaoferowanych właściwościach.</w:t>
            </w:r>
            <w:r>
              <w:rPr>
                <w:sz w:val="24"/>
                <w:szCs w:val="24"/>
              </w:rPr>
              <w:t xml:space="preserve"> </w:t>
            </w:r>
          </w:p>
          <w:p w:rsidR="009A5CA1" w:rsidRPr="00162B2D" w:rsidRDefault="009A5CA1" w:rsidP="008147B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17788F" w:rsidP="0017788F">
            <w:pPr>
              <w:ind w:left="460" w:right="-72" w:hanging="4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 </w:t>
            </w:r>
            <w:r w:rsidR="009A5CA1" w:rsidRPr="00162B2D">
              <w:rPr>
                <w:sz w:val="24"/>
                <w:szCs w:val="24"/>
              </w:rPr>
              <w:t>Prosimy Zamawiającego o potwierdzenie, że oferowany produkt nie powinien zawierać żadnych substancji konserwujących, co do których istnieją podejrzenia o szkodliwym działaniu na organizm pacjenta.</w:t>
            </w:r>
          </w:p>
          <w:p w:rsidR="00F80AB0" w:rsidRPr="00F80AB0" w:rsidRDefault="00F80AB0" w:rsidP="0017788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Default="008147B8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potwierdza, </w:t>
            </w:r>
            <w:r w:rsidRPr="00162B2D">
              <w:rPr>
                <w:sz w:val="24"/>
                <w:szCs w:val="24"/>
              </w:rPr>
              <w:t>że oferowany produkt nie powinien zawierać żadnych substancji konserwujących</w:t>
            </w:r>
            <w:r>
              <w:rPr>
                <w:sz w:val="24"/>
                <w:szCs w:val="24"/>
              </w:rPr>
              <w:t>.</w:t>
            </w:r>
          </w:p>
          <w:p w:rsidR="008147B8" w:rsidRPr="00162B2D" w:rsidRDefault="008147B8" w:rsidP="008147B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9A5CA1" w:rsidP="0017788F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19. Prosimy Zamawiającego o wyjaśnienie czy wymaga, aby żel był dostarczany </w:t>
            </w:r>
            <w:r w:rsidR="0017788F">
              <w:rPr>
                <w:sz w:val="24"/>
                <w:szCs w:val="24"/>
              </w:rPr>
              <w:t xml:space="preserve">                     </w:t>
            </w:r>
            <w:r w:rsidRPr="00162B2D">
              <w:rPr>
                <w:sz w:val="24"/>
                <w:szCs w:val="24"/>
              </w:rPr>
              <w:t xml:space="preserve">w opakowaniu harmonijkowym, które jest dostosowane do użycia tylko jedną ręką </w:t>
            </w:r>
            <w:r w:rsidR="009139F4">
              <w:rPr>
                <w:sz w:val="24"/>
                <w:szCs w:val="24"/>
              </w:rPr>
              <w:t xml:space="preserve">                       </w:t>
            </w:r>
            <w:r w:rsidRPr="00162B2D">
              <w:rPr>
                <w:sz w:val="24"/>
                <w:szCs w:val="24"/>
              </w:rPr>
              <w:t>i pozwala na wysoką precyzję przy dozowanych ilościach żelu?</w:t>
            </w:r>
          </w:p>
          <w:p w:rsidR="00F80AB0" w:rsidRPr="00F80AB0" w:rsidRDefault="00F80AB0" w:rsidP="0017788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Default="00F95977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="0023185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231853" w:rsidRPr="00162B2D">
              <w:rPr>
                <w:sz w:val="24"/>
                <w:szCs w:val="24"/>
              </w:rPr>
              <w:t>aby żel był dostarczany w opakowaniu harmonijkowym</w:t>
            </w:r>
            <w:r w:rsidR="00231853">
              <w:rPr>
                <w:sz w:val="24"/>
                <w:szCs w:val="24"/>
              </w:rPr>
              <w:t>.</w:t>
            </w:r>
          </w:p>
          <w:p w:rsidR="008147B8" w:rsidRPr="00162B2D" w:rsidRDefault="008147B8" w:rsidP="0023185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17788F" w:rsidP="0017788F">
            <w:pPr>
              <w:ind w:left="460" w:right="-72" w:hanging="4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20. </w:t>
            </w:r>
            <w:r w:rsidR="009A5CA1" w:rsidRPr="00162B2D">
              <w:rPr>
                <w:sz w:val="24"/>
                <w:szCs w:val="24"/>
              </w:rPr>
              <w:t>Prosimy Zamawiającego o wyjaśnienie czy żel przeznaczony był do intubacji co jest potwierdzone w instrukcji użycia?</w:t>
            </w:r>
          </w:p>
          <w:p w:rsidR="00F80AB0" w:rsidRPr="00F80AB0" w:rsidRDefault="00F80AB0" w:rsidP="0017788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Default="00FB7AF0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</w:t>
            </w:r>
            <w:r w:rsidRPr="00162B2D">
              <w:rPr>
                <w:sz w:val="24"/>
                <w:szCs w:val="24"/>
              </w:rPr>
              <w:t xml:space="preserve">żel </w:t>
            </w:r>
            <w:r>
              <w:rPr>
                <w:sz w:val="24"/>
                <w:szCs w:val="24"/>
              </w:rPr>
              <w:t xml:space="preserve">nie </w:t>
            </w:r>
            <w:r w:rsidRPr="00162B2D">
              <w:rPr>
                <w:sz w:val="24"/>
                <w:szCs w:val="24"/>
              </w:rPr>
              <w:t xml:space="preserve">był </w:t>
            </w:r>
            <w:r>
              <w:rPr>
                <w:sz w:val="24"/>
                <w:szCs w:val="24"/>
              </w:rPr>
              <w:t xml:space="preserve">przeznaczony </w:t>
            </w:r>
            <w:r w:rsidRPr="00162B2D">
              <w:rPr>
                <w:sz w:val="24"/>
                <w:szCs w:val="24"/>
              </w:rPr>
              <w:t>do intubacji</w:t>
            </w:r>
            <w:r>
              <w:rPr>
                <w:sz w:val="24"/>
                <w:szCs w:val="24"/>
              </w:rPr>
              <w:t>.</w:t>
            </w:r>
          </w:p>
          <w:p w:rsidR="00231853" w:rsidRPr="00162B2D" w:rsidRDefault="00231853" w:rsidP="00FB7AF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7788F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7788F">
              <w:rPr>
                <w:sz w:val="24"/>
                <w:szCs w:val="24"/>
                <w:u w:val="single"/>
              </w:rPr>
              <w:t>Pakiet 59</w:t>
            </w:r>
          </w:p>
          <w:p w:rsidR="009A5CA1" w:rsidRPr="00162B2D" w:rsidRDefault="009A5CA1" w:rsidP="0017788F">
            <w:pPr>
              <w:ind w:left="460" w:right="-72" w:hanging="46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21. Prosimy Zamawiającego o potwierdzenie, że oferowany produkt nie powinien zawierać żadnych substancji konserwujących, co do których istnieją podejrzenia o szkodliwym działaniu na organizm pacjenta.</w:t>
            </w:r>
          </w:p>
          <w:p w:rsidR="00F80AB0" w:rsidRPr="00F80AB0" w:rsidRDefault="00F80AB0" w:rsidP="0017788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356B83" w:rsidRDefault="00356B83" w:rsidP="00356B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potwierdza, </w:t>
            </w:r>
            <w:r w:rsidRPr="00162B2D">
              <w:rPr>
                <w:sz w:val="24"/>
                <w:szCs w:val="24"/>
              </w:rPr>
              <w:t>że oferowany produkt nie powinien zawierać żadnych substancji konserwujących</w:t>
            </w:r>
            <w:r>
              <w:rPr>
                <w:sz w:val="24"/>
                <w:szCs w:val="24"/>
              </w:rPr>
              <w:t>.</w:t>
            </w:r>
          </w:p>
          <w:p w:rsidR="00270D04" w:rsidRDefault="00270D04" w:rsidP="00270D04">
            <w:pPr>
              <w:ind w:left="459" w:right="-74" w:hanging="431"/>
              <w:jc w:val="both"/>
              <w:rPr>
                <w:sz w:val="24"/>
                <w:szCs w:val="24"/>
              </w:rPr>
            </w:pPr>
          </w:p>
          <w:p w:rsidR="009A5CA1" w:rsidRPr="00162B2D" w:rsidRDefault="0017788F" w:rsidP="0017788F">
            <w:pPr>
              <w:ind w:left="460" w:right="-72" w:hanging="4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r w:rsidR="009A5CA1" w:rsidRPr="00162B2D">
              <w:rPr>
                <w:sz w:val="24"/>
                <w:szCs w:val="24"/>
              </w:rPr>
              <w:t xml:space="preserve">Prosimy Zamawiającego o wyjaśnienie czy wymaga, aby żel był dostarczany </w:t>
            </w:r>
            <w:r>
              <w:rPr>
                <w:sz w:val="24"/>
                <w:szCs w:val="24"/>
              </w:rPr>
              <w:t xml:space="preserve">                             </w:t>
            </w:r>
            <w:r w:rsidR="009A5CA1" w:rsidRPr="00162B2D">
              <w:rPr>
                <w:sz w:val="24"/>
                <w:szCs w:val="24"/>
              </w:rPr>
              <w:t xml:space="preserve">w opakowaniu harmonijkowym, które jest dostosowane do użycia tylko jedną ręką </w:t>
            </w:r>
            <w:r>
              <w:rPr>
                <w:sz w:val="24"/>
                <w:szCs w:val="24"/>
              </w:rPr>
              <w:t xml:space="preserve">                      </w:t>
            </w:r>
            <w:r w:rsidR="009A5CA1" w:rsidRPr="00162B2D">
              <w:rPr>
                <w:sz w:val="24"/>
                <w:szCs w:val="24"/>
              </w:rPr>
              <w:t>i pozwala na wysoką precyzję przy dozowanych ilościach żelu?</w:t>
            </w:r>
          </w:p>
          <w:p w:rsidR="0017788F" w:rsidRPr="00F80AB0" w:rsidRDefault="0017788F" w:rsidP="0017788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lastRenderedPageBreak/>
              <w:t>Odp.:</w:t>
            </w:r>
          </w:p>
          <w:p w:rsidR="00356B83" w:rsidRDefault="00356B83" w:rsidP="00356B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dopuszcza, </w:t>
            </w:r>
            <w:r w:rsidRPr="00162B2D">
              <w:rPr>
                <w:sz w:val="24"/>
                <w:szCs w:val="24"/>
              </w:rPr>
              <w:t>aby żel był dostarczany w opakowaniu harmonijkowym</w:t>
            </w:r>
            <w:r>
              <w:rPr>
                <w:sz w:val="24"/>
                <w:szCs w:val="24"/>
              </w:rPr>
              <w:t>.</w:t>
            </w:r>
          </w:p>
          <w:p w:rsidR="00356B83" w:rsidRPr="00162B2D" w:rsidRDefault="00356B83" w:rsidP="00356B8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9A5CA1" w:rsidP="0017788F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23. Prosimy Zamawiającego o wyjaśnienie czy żel przeznaczony był do intubacji co jest potwierdzone w instrukcji użycia?</w:t>
            </w:r>
          </w:p>
          <w:p w:rsidR="0017788F" w:rsidRPr="00F80AB0" w:rsidRDefault="0017788F" w:rsidP="0017788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356B83" w:rsidRDefault="00356B83" w:rsidP="00356B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</w:t>
            </w:r>
            <w:r w:rsidRPr="00162B2D">
              <w:rPr>
                <w:sz w:val="24"/>
                <w:szCs w:val="24"/>
              </w:rPr>
              <w:t xml:space="preserve">żel </w:t>
            </w:r>
            <w:r>
              <w:rPr>
                <w:sz w:val="24"/>
                <w:szCs w:val="24"/>
              </w:rPr>
              <w:t>jest</w:t>
            </w:r>
            <w:r w:rsidRPr="00162B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przeznaczony </w:t>
            </w:r>
            <w:r w:rsidRPr="00162B2D">
              <w:rPr>
                <w:sz w:val="24"/>
                <w:szCs w:val="24"/>
              </w:rPr>
              <w:t>do intubacji</w:t>
            </w:r>
            <w:r>
              <w:rPr>
                <w:sz w:val="24"/>
                <w:szCs w:val="24"/>
              </w:rPr>
              <w:t>.</w:t>
            </w:r>
          </w:p>
          <w:p w:rsidR="009A5CA1" w:rsidRPr="00162B2D" w:rsidRDefault="009A5CA1" w:rsidP="00356B8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7788F" w:rsidRDefault="0017788F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Pakiet 26 p</w:t>
            </w:r>
            <w:r w:rsidR="009A5CA1" w:rsidRPr="0017788F">
              <w:rPr>
                <w:sz w:val="24"/>
                <w:szCs w:val="24"/>
                <w:u w:val="single"/>
              </w:rPr>
              <w:t xml:space="preserve">ozycja 1 </w:t>
            </w:r>
          </w:p>
          <w:p w:rsidR="009A5CA1" w:rsidRPr="00162B2D" w:rsidRDefault="009A5CA1" w:rsidP="0017788F">
            <w:pPr>
              <w:ind w:left="460" w:right="-72" w:hanging="426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24. Prosimy Zamawiającego o dopuszczenie zestawu do odsysania pola operacyjnego </w:t>
            </w:r>
            <w:r w:rsidR="0017788F">
              <w:rPr>
                <w:sz w:val="24"/>
                <w:szCs w:val="24"/>
              </w:rPr>
              <w:t xml:space="preserve">                        </w:t>
            </w:r>
            <w:r w:rsidRPr="00162B2D">
              <w:rPr>
                <w:sz w:val="24"/>
                <w:szCs w:val="24"/>
              </w:rPr>
              <w:t xml:space="preserve">z końcówką </w:t>
            </w:r>
            <w:proofErr w:type="spellStart"/>
            <w:r w:rsidRPr="00162B2D">
              <w:rPr>
                <w:sz w:val="24"/>
                <w:szCs w:val="24"/>
              </w:rPr>
              <w:t>Yancauer</w:t>
            </w:r>
            <w:proofErr w:type="spellEnd"/>
            <w:r w:rsidRPr="00162B2D">
              <w:rPr>
                <w:sz w:val="24"/>
                <w:szCs w:val="24"/>
              </w:rPr>
              <w:t xml:space="preserve"> z </w:t>
            </w:r>
            <w:proofErr w:type="spellStart"/>
            <w:r w:rsidRPr="00162B2D">
              <w:rPr>
                <w:sz w:val="24"/>
                <w:szCs w:val="24"/>
              </w:rPr>
              <w:t>ekstrudowaną</w:t>
            </w:r>
            <w:proofErr w:type="spellEnd"/>
            <w:r w:rsidRPr="00162B2D">
              <w:rPr>
                <w:sz w:val="24"/>
                <w:szCs w:val="24"/>
              </w:rPr>
              <w:t xml:space="preserve"> rączką oraz niezałamującym się drenem pakowanym osobno z końcówką żeńską o </w:t>
            </w:r>
            <w:proofErr w:type="spellStart"/>
            <w:r w:rsidRPr="00162B2D">
              <w:rPr>
                <w:sz w:val="24"/>
                <w:szCs w:val="24"/>
              </w:rPr>
              <w:t>śr</w:t>
            </w:r>
            <w:proofErr w:type="spellEnd"/>
            <w:r w:rsidRPr="00162B2D">
              <w:rPr>
                <w:sz w:val="24"/>
                <w:szCs w:val="24"/>
              </w:rPr>
              <w:t>. wew. 6 mm, zew 24 CH o długości 300cm.</w:t>
            </w:r>
          </w:p>
          <w:p w:rsidR="0017788F" w:rsidRPr="00F80AB0" w:rsidRDefault="0017788F" w:rsidP="0017788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Pr="00162B2D" w:rsidRDefault="00356B83" w:rsidP="0017788F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 </w:t>
            </w:r>
            <w:r w:rsidRPr="00162B2D">
              <w:rPr>
                <w:sz w:val="24"/>
                <w:szCs w:val="24"/>
              </w:rPr>
              <w:t xml:space="preserve">zestaw do odsysania pola operacyjnego </w:t>
            </w:r>
            <w:r w:rsidR="0006475A">
              <w:rPr>
                <w:sz w:val="24"/>
                <w:szCs w:val="24"/>
              </w:rPr>
              <w:t xml:space="preserve">                      o zaoferowanych parametrach.</w:t>
            </w:r>
            <w:r>
              <w:rPr>
                <w:sz w:val="24"/>
                <w:szCs w:val="24"/>
              </w:rPr>
              <w:t xml:space="preserve">                        </w:t>
            </w:r>
          </w:p>
          <w:p w:rsidR="009A5CA1" w:rsidRPr="00162B2D" w:rsidRDefault="009A5CA1" w:rsidP="0006475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7788F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7788F">
              <w:rPr>
                <w:sz w:val="24"/>
                <w:szCs w:val="24"/>
                <w:u w:val="single"/>
              </w:rPr>
              <w:t>Pakiet 26 Pozycja 1</w:t>
            </w:r>
          </w:p>
          <w:p w:rsidR="009A5CA1" w:rsidRPr="00162B2D" w:rsidRDefault="009A5CA1" w:rsidP="0058705B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25. Prosimy Zamawiającego o dopuszczenie zestawu do odsysania pola operacyjnego </w:t>
            </w:r>
            <w:r w:rsidR="0058705B">
              <w:rPr>
                <w:sz w:val="24"/>
                <w:szCs w:val="24"/>
              </w:rPr>
              <w:t xml:space="preserve">                        </w:t>
            </w:r>
            <w:r w:rsidRPr="00162B2D">
              <w:rPr>
                <w:sz w:val="24"/>
                <w:szCs w:val="24"/>
              </w:rPr>
              <w:t xml:space="preserve">z końcówką </w:t>
            </w:r>
            <w:proofErr w:type="spellStart"/>
            <w:r w:rsidRPr="00162B2D">
              <w:rPr>
                <w:sz w:val="24"/>
                <w:szCs w:val="24"/>
              </w:rPr>
              <w:t>Yancauer</w:t>
            </w:r>
            <w:proofErr w:type="spellEnd"/>
            <w:r w:rsidRPr="00162B2D">
              <w:rPr>
                <w:sz w:val="24"/>
                <w:szCs w:val="24"/>
              </w:rPr>
              <w:t xml:space="preserve"> z </w:t>
            </w:r>
            <w:proofErr w:type="spellStart"/>
            <w:r w:rsidRPr="00162B2D">
              <w:rPr>
                <w:sz w:val="24"/>
                <w:szCs w:val="24"/>
              </w:rPr>
              <w:t>ekstrudowaną</w:t>
            </w:r>
            <w:proofErr w:type="spellEnd"/>
            <w:r w:rsidRPr="00162B2D">
              <w:rPr>
                <w:sz w:val="24"/>
                <w:szCs w:val="24"/>
              </w:rPr>
              <w:t xml:space="preserve"> rączką oraz niezałamującym się drenem pakowanym osobno z końcówką żeńską o </w:t>
            </w:r>
            <w:proofErr w:type="spellStart"/>
            <w:r w:rsidRPr="00162B2D">
              <w:rPr>
                <w:sz w:val="24"/>
                <w:szCs w:val="24"/>
              </w:rPr>
              <w:t>śr</w:t>
            </w:r>
            <w:proofErr w:type="spellEnd"/>
            <w:r w:rsidRPr="00162B2D">
              <w:rPr>
                <w:sz w:val="24"/>
                <w:szCs w:val="24"/>
              </w:rPr>
              <w:t>. wew. 6 mm, zew 24 CH o długości 180cm.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06475A" w:rsidRPr="00162B2D" w:rsidRDefault="0006475A" w:rsidP="0006475A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 </w:t>
            </w:r>
            <w:r w:rsidRPr="00162B2D">
              <w:rPr>
                <w:sz w:val="24"/>
                <w:szCs w:val="24"/>
              </w:rPr>
              <w:t xml:space="preserve">zestaw do odsysania pola operacyjnego </w:t>
            </w:r>
            <w:r>
              <w:rPr>
                <w:sz w:val="24"/>
                <w:szCs w:val="24"/>
              </w:rPr>
              <w:t xml:space="preserve">                      o zaoferowanych parametrach.                        </w:t>
            </w:r>
          </w:p>
          <w:p w:rsidR="009A5CA1" w:rsidRPr="00162B2D" w:rsidRDefault="009A5CA1" w:rsidP="0006475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58705B" w:rsidRDefault="0058705B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Pakiet 26 p</w:t>
            </w:r>
            <w:r w:rsidR="009A5CA1" w:rsidRPr="0058705B">
              <w:rPr>
                <w:sz w:val="24"/>
                <w:szCs w:val="24"/>
                <w:u w:val="single"/>
              </w:rPr>
              <w:t>ozycja 2</w:t>
            </w:r>
          </w:p>
          <w:p w:rsidR="009A5CA1" w:rsidRPr="00162B2D" w:rsidRDefault="009A5CA1" w:rsidP="0058705B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26. Prosimy Zamawiającego o dopuszczenie drenu do odsysania pola operacyjnego 24 CH, </w:t>
            </w:r>
            <w:r w:rsidR="0058705B">
              <w:rPr>
                <w:sz w:val="24"/>
                <w:szCs w:val="24"/>
              </w:rPr>
              <w:t xml:space="preserve">                 </w:t>
            </w:r>
            <w:r w:rsidRPr="00162B2D">
              <w:rPr>
                <w:sz w:val="24"/>
                <w:szCs w:val="24"/>
              </w:rPr>
              <w:t>śr wew</w:t>
            </w:r>
            <w:r w:rsidR="0058705B">
              <w:rPr>
                <w:sz w:val="24"/>
                <w:szCs w:val="24"/>
              </w:rPr>
              <w:t>.</w:t>
            </w:r>
            <w:r w:rsidRPr="00162B2D">
              <w:rPr>
                <w:sz w:val="24"/>
                <w:szCs w:val="24"/>
              </w:rPr>
              <w:t xml:space="preserve"> 6 mm o długości 180 cm z jedną końcówką żeńską a z</w:t>
            </w:r>
            <w:r w:rsidR="005C1D01">
              <w:rPr>
                <w:sz w:val="24"/>
                <w:szCs w:val="24"/>
              </w:rPr>
              <w:t xml:space="preserve"> </w:t>
            </w:r>
            <w:r w:rsidRPr="00162B2D">
              <w:rPr>
                <w:sz w:val="24"/>
                <w:szCs w:val="24"/>
              </w:rPr>
              <w:t xml:space="preserve">drugiej strony łącznikiem schodkowym. 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06475A" w:rsidRPr="00162B2D" w:rsidRDefault="0006475A" w:rsidP="0006475A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2 dren</w:t>
            </w:r>
            <w:r w:rsidRPr="00162B2D">
              <w:rPr>
                <w:sz w:val="24"/>
                <w:szCs w:val="24"/>
              </w:rPr>
              <w:t xml:space="preserve"> do odsysania pola operacyjnego </w:t>
            </w:r>
            <w:r>
              <w:rPr>
                <w:sz w:val="24"/>
                <w:szCs w:val="24"/>
              </w:rPr>
              <w:t xml:space="preserve">                      o zaoferowanych parametrach.                        </w:t>
            </w:r>
          </w:p>
          <w:p w:rsidR="009A5CA1" w:rsidRPr="00162B2D" w:rsidRDefault="009A5CA1" w:rsidP="0006475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58705B" w:rsidRDefault="0058705B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Pakiet 26 p</w:t>
            </w:r>
            <w:r w:rsidR="009A5CA1" w:rsidRPr="0058705B">
              <w:rPr>
                <w:sz w:val="24"/>
                <w:szCs w:val="24"/>
                <w:u w:val="single"/>
              </w:rPr>
              <w:t>ozycja 3</w:t>
            </w:r>
          </w:p>
          <w:p w:rsidR="009A5CA1" w:rsidRPr="00162B2D" w:rsidRDefault="009A5CA1" w:rsidP="0058705B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27. Prosimy Zamawiającego o dopuszczenie </w:t>
            </w:r>
            <w:r w:rsidR="005C1D01">
              <w:rPr>
                <w:sz w:val="24"/>
                <w:szCs w:val="24"/>
              </w:rPr>
              <w:t>d</w:t>
            </w:r>
            <w:r w:rsidRPr="00162B2D">
              <w:rPr>
                <w:sz w:val="24"/>
                <w:szCs w:val="24"/>
              </w:rPr>
              <w:t xml:space="preserve">renu do odsysania pola operacyjnego odsysania pola operacyjnego 24 CH, śr </w:t>
            </w:r>
            <w:proofErr w:type="spellStart"/>
            <w:r w:rsidRPr="00162B2D">
              <w:rPr>
                <w:sz w:val="24"/>
                <w:szCs w:val="24"/>
              </w:rPr>
              <w:t>wew</w:t>
            </w:r>
            <w:proofErr w:type="spellEnd"/>
            <w:r w:rsidRPr="00162B2D">
              <w:rPr>
                <w:sz w:val="24"/>
                <w:szCs w:val="24"/>
              </w:rPr>
              <w:t xml:space="preserve"> 6 mm o długości 300 cm z końcówkami żeńskimi z obu stron z rozłączalnym prostym łącznikiem. 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Pr="00162B2D" w:rsidRDefault="005C1D0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3 dren</w:t>
            </w:r>
            <w:r w:rsidRPr="00162B2D">
              <w:rPr>
                <w:sz w:val="24"/>
                <w:szCs w:val="24"/>
              </w:rPr>
              <w:t xml:space="preserve"> do odsysania pola operacyjnego </w:t>
            </w:r>
            <w:r>
              <w:rPr>
                <w:sz w:val="24"/>
                <w:szCs w:val="24"/>
              </w:rPr>
              <w:t xml:space="preserve">                      o zaoferowanych parametrach.                        </w:t>
            </w:r>
          </w:p>
          <w:p w:rsidR="00F8777B" w:rsidRPr="00162B2D" w:rsidRDefault="00F8777B" w:rsidP="005C1D0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705B" w:rsidRPr="0058705B" w:rsidRDefault="0058705B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Pakiet 26 p</w:t>
            </w:r>
            <w:r w:rsidR="009A5CA1" w:rsidRPr="0058705B">
              <w:rPr>
                <w:sz w:val="24"/>
                <w:szCs w:val="24"/>
                <w:u w:val="single"/>
              </w:rPr>
              <w:t xml:space="preserve">ozycja 3 </w:t>
            </w:r>
          </w:p>
          <w:p w:rsidR="009A5CA1" w:rsidRPr="00162B2D" w:rsidRDefault="009A5CA1" w:rsidP="0058705B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28. Prosimy Zamawiającego o dopuszczenie </w:t>
            </w:r>
            <w:r w:rsidR="005C1D01">
              <w:rPr>
                <w:sz w:val="24"/>
                <w:szCs w:val="24"/>
              </w:rPr>
              <w:t>d</w:t>
            </w:r>
            <w:r w:rsidRPr="00162B2D">
              <w:rPr>
                <w:sz w:val="24"/>
                <w:szCs w:val="24"/>
              </w:rPr>
              <w:t xml:space="preserve">renu do odsysania pola operacyjnego odsysania pola operacyjnego 24 CH, śr </w:t>
            </w:r>
            <w:proofErr w:type="spellStart"/>
            <w:r w:rsidRPr="00162B2D">
              <w:rPr>
                <w:sz w:val="24"/>
                <w:szCs w:val="24"/>
              </w:rPr>
              <w:t>wew</w:t>
            </w:r>
            <w:proofErr w:type="spellEnd"/>
            <w:r w:rsidRPr="00162B2D">
              <w:rPr>
                <w:sz w:val="24"/>
                <w:szCs w:val="24"/>
              </w:rPr>
              <w:t xml:space="preserve"> 6 mm o długości 180 cm z końcówkami żeńskimi z obu stron z rozłączalnym prostym łącznikiem.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Default="005C1D0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3 dren</w:t>
            </w:r>
            <w:r w:rsidRPr="00162B2D">
              <w:rPr>
                <w:sz w:val="24"/>
                <w:szCs w:val="24"/>
              </w:rPr>
              <w:t xml:space="preserve"> do odsysania pola operacyjnego </w:t>
            </w:r>
            <w:r>
              <w:rPr>
                <w:sz w:val="24"/>
                <w:szCs w:val="24"/>
              </w:rPr>
              <w:t xml:space="preserve">                      o zaoferowanych parametrach.                        </w:t>
            </w:r>
          </w:p>
          <w:p w:rsidR="00F8777B" w:rsidRDefault="00F8777B" w:rsidP="00F8777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0160B8" w:rsidRDefault="000160B8" w:rsidP="00F8777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0160B8" w:rsidRDefault="000160B8" w:rsidP="00F8777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9A5CA1" w:rsidRPr="0058705B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705B">
              <w:rPr>
                <w:sz w:val="24"/>
                <w:szCs w:val="24"/>
                <w:u w:val="single"/>
              </w:rPr>
              <w:lastRenderedPageBreak/>
              <w:t>Pakiet 10</w:t>
            </w:r>
            <w:r w:rsidR="0058705B" w:rsidRPr="0058705B">
              <w:rPr>
                <w:sz w:val="24"/>
                <w:szCs w:val="24"/>
                <w:u w:val="single"/>
              </w:rPr>
              <w:t xml:space="preserve"> p</w:t>
            </w:r>
            <w:r w:rsidRPr="0058705B">
              <w:rPr>
                <w:sz w:val="24"/>
                <w:szCs w:val="24"/>
                <w:u w:val="single"/>
              </w:rPr>
              <w:t>oz.1</w:t>
            </w:r>
          </w:p>
          <w:p w:rsidR="009A5CA1" w:rsidRPr="00162B2D" w:rsidRDefault="009A5CA1" w:rsidP="0058705B">
            <w:pPr>
              <w:ind w:left="460" w:right="-72" w:hanging="46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29. Prosimy Zamawiającego o dopuszczenie </w:t>
            </w:r>
            <w:proofErr w:type="spellStart"/>
            <w:r w:rsidRPr="00162B2D">
              <w:rPr>
                <w:sz w:val="24"/>
                <w:szCs w:val="24"/>
              </w:rPr>
              <w:t>aplikator</w:t>
            </w:r>
            <w:proofErr w:type="spellEnd"/>
            <w:r w:rsidRPr="00162B2D">
              <w:rPr>
                <w:sz w:val="24"/>
                <w:szCs w:val="24"/>
              </w:rPr>
              <w:t xml:space="preserve"> typu </w:t>
            </w:r>
            <w:proofErr w:type="spellStart"/>
            <w:r w:rsidRPr="00162B2D">
              <w:rPr>
                <w:sz w:val="24"/>
                <w:szCs w:val="24"/>
              </w:rPr>
              <w:t>minispike</w:t>
            </w:r>
            <w:proofErr w:type="spellEnd"/>
            <w:r w:rsidRPr="00162B2D">
              <w:rPr>
                <w:sz w:val="24"/>
                <w:szCs w:val="24"/>
              </w:rPr>
              <w:t xml:space="preserve"> do przygotowania </w:t>
            </w:r>
            <w:r w:rsidR="0058705B">
              <w:rPr>
                <w:sz w:val="24"/>
                <w:szCs w:val="24"/>
              </w:rPr>
              <w:t xml:space="preserve">                        </w:t>
            </w:r>
            <w:r w:rsidRPr="00162B2D">
              <w:rPr>
                <w:sz w:val="24"/>
                <w:szCs w:val="24"/>
              </w:rPr>
              <w:t xml:space="preserve">i pobierania leków z butelek zawierający filtr antybakteryjny, bez dodatkowej nieruchomej osłony otaczającej nasadkę łączącą ze strzykawką oraz posiadający </w:t>
            </w:r>
            <w:proofErr w:type="spellStart"/>
            <w:r w:rsidRPr="00162B2D">
              <w:rPr>
                <w:sz w:val="24"/>
                <w:szCs w:val="24"/>
              </w:rPr>
              <w:t>samodomykającą</w:t>
            </w:r>
            <w:proofErr w:type="spellEnd"/>
            <w:r w:rsidRPr="00162B2D">
              <w:rPr>
                <w:sz w:val="24"/>
                <w:szCs w:val="24"/>
              </w:rPr>
              <w:t xml:space="preserve"> się zatyczkę portu w postaci zaworu bezigłowego z płaską i gładką membraną z możliwością użycia 7 dni lub 140 aktywacji.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Default="005C1D0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10 poz. 1 </w:t>
            </w:r>
            <w:proofErr w:type="spellStart"/>
            <w:r w:rsidRPr="00162B2D">
              <w:rPr>
                <w:sz w:val="24"/>
                <w:szCs w:val="24"/>
              </w:rPr>
              <w:t>aplikator</w:t>
            </w:r>
            <w:proofErr w:type="spellEnd"/>
            <w:r w:rsidRPr="00162B2D">
              <w:rPr>
                <w:sz w:val="24"/>
                <w:szCs w:val="24"/>
              </w:rPr>
              <w:t xml:space="preserve"> typu </w:t>
            </w:r>
            <w:proofErr w:type="spellStart"/>
            <w:r w:rsidRPr="00162B2D">
              <w:rPr>
                <w:sz w:val="24"/>
                <w:szCs w:val="24"/>
              </w:rPr>
              <w:t>minispike</w:t>
            </w:r>
            <w:proofErr w:type="spellEnd"/>
            <w:r w:rsidR="000B7892">
              <w:rPr>
                <w:sz w:val="24"/>
                <w:szCs w:val="24"/>
              </w:rPr>
              <w:t xml:space="preserve"> o zaoferowanych parametrach.</w:t>
            </w:r>
          </w:p>
          <w:p w:rsidR="005C1D01" w:rsidRPr="00162B2D" w:rsidRDefault="005C1D01" w:rsidP="000B789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58705B" w:rsidRDefault="0058705B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705B">
              <w:rPr>
                <w:sz w:val="24"/>
                <w:szCs w:val="24"/>
                <w:u w:val="single"/>
              </w:rPr>
              <w:t>Pakiet 10 p</w:t>
            </w:r>
            <w:r w:rsidR="009A5CA1" w:rsidRPr="0058705B">
              <w:rPr>
                <w:sz w:val="24"/>
                <w:szCs w:val="24"/>
                <w:u w:val="single"/>
              </w:rPr>
              <w:t>oz.2</w:t>
            </w:r>
          </w:p>
          <w:p w:rsidR="009A5CA1" w:rsidRPr="00162B2D" w:rsidRDefault="0058705B" w:rsidP="0058705B">
            <w:pPr>
              <w:ind w:left="460" w:right="-72" w:hanging="4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30. </w:t>
            </w:r>
            <w:r w:rsidR="009A5CA1" w:rsidRPr="00162B2D">
              <w:rPr>
                <w:sz w:val="24"/>
                <w:szCs w:val="24"/>
              </w:rPr>
              <w:t xml:space="preserve">Prosimy Zamawiającego o dopuszczenie </w:t>
            </w:r>
            <w:proofErr w:type="spellStart"/>
            <w:r w:rsidR="009A5CA1" w:rsidRPr="00162B2D">
              <w:rPr>
                <w:sz w:val="24"/>
                <w:szCs w:val="24"/>
              </w:rPr>
              <w:t>aplikator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 typu </w:t>
            </w:r>
            <w:proofErr w:type="spellStart"/>
            <w:r w:rsidR="009A5CA1" w:rsidRPr="00162B2D">
              <w:rPr>
                <w:sz w:val="24"/>
                <w:szCs w:val="24"/>
              </w:rPr>
              <w:t>minispike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 do przygotowania </w:t>
            </w:r>
            <w:r>
              <w:rPr>
                <w:sz w:val="24"/>
                <w:szCs w:val="24"/>
              </w:rPr>
              <w:t xml:space="preserve">                    </w:t>
            </w:r>
            <w:r w:rsidR="009A5CA1" w:rsidRPr="00162B2D">
              <w:rPr>
                <w:sz w:val="24"/>
                <w:szCs w:val="24"/>
              </w:rPr>
              <w:t xml:space="preserve">i pobierania leków z butelek zawierający filtr antybakteryjny, bez dodatkowej nieruchomej osłony otaczającej nasadkę łączącą ze strzykawką, </w:t>
            </w:r>
            <w:proofErr w:type="spellStart"/>
            <w:r w:rsidR="009A5CA1" w:rsidRPr="00162B2D">
              <w:rPr>
                <w:sz w:val="24"/>
                <w:szCs w:val="24"/>
              </w:rPr>
              <w:t>mikrokolec</w:t>
            </w:r>
            <w:proofErr w:type="spellEnd"/>
            <w:r w:rsidR="009A5CA1" w:rsidRPr="00162B2D">
              <w:rPr>
                <w:sz w:val="24"/>
                <w:szCs w:val="24"/>
              </w:rPr>
              <w:t xml:space="preserve"> umożliwiający nabranie leku z opakowania do 100 ml oraz samozamykającą się zatyczkę portu, z możliwo</w:t>
            </w:r>
            <w:r>
              <w:rPr>
                <w:sz w:val="24"/>
                <w:szCs w:val="24"/>
              </w:rPr>
              <w:t>ś</w:t>
            </w:r>
            <w:r w:rsidR="009A5CA1" w:rsidRPr="00162B2D">
              <w:rPr>
                <w:sz w:val="24"/>
                <w:szCs w:val="24"/>
              </w:rPr>
              <w:t>cią użycia 7 dni lub 140 aktywacji.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0B7892" w:rsidRDefault="000B7892" w:rsidP="000B789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10 poz. 2 </w:t>
            </w:r>
            <w:proofErr w:type="spellStart"/>
            <w:r w:rsidRPr="00162B2D">
              <w:rPr>
                <w:sz w:val="24"/>
                <w:szCs w:val="24"/>
              </w:rPr>
              <w:t>aplikator</w:t>
            </w:r>
            <w:proofErr w:type="spellEnd"/>
            <w:r w:rsidRPr="00162B2D">
              <w:rPr>
                <w:sz w:val="24"/>
                <w:szCs w:val="24"/>
              </w:rPr>
              <w:t xml:space="preserve"> typu </w:t>
            </w:r>
            <w:proofErr w:type="spellStart"/>
            <w:r w:rsidRPr="00162B2D">
              <w:rPr>
                <w:sz w:val="24"/>
                <w:szCs w:val="24"/>
              </w:rPr>
              <w:t>minispike</w:t>
            </w:r>
            <w:proofErr w:type="spellEnd"/>
            <w:r>
              <w:rPr>
                <w:sz w:val="24"/>
                <w:szCs w:val="24"/>
              </w:rPr>
              <w:t xml:space="preserve"> o zaoferowanych parametrach.</w:t>
            </w:r>
          </w:p>
          <w:p w:rsidR="009A5CA1" w:rsidRPr="00162B2D" w:rsidRDefault="009A5CA1" w:rsidP="000B789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58705B" w:rsidRDefault="0058705B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705B">
              <w:rPr>
                <w:sz w:val="24"/>
                <w:szCs w:val="24"/>
                <w:u w:val="single"/>
              </w:rPr>
              <w:t>Pakiet 10 p</w:t>
            </w:r>
            <w:r w:rsidR="009A5CA1" w:rsidRPr="0058705B">
              <w:rPr>
                <w:sz w:val="24"/>
                <w:szCs w:val="24"/>
                <w:u w:val="single"/>
              </w:rPr>
              <w:t>oz.2</w:t>
            </w:r>
          </w:p>
          <w:p w:rsidR="009A5CA1" w:rsidRPr="00162B2D" w:rsidRDefault="009A5CA1" w:rsidP="0058705B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31. Prosimy Zamawiającego o wyjaśnienie czy kolec mikro oznacza kolec wzdłużnie ścięty do połowy swojej długości, posiadający rynienkę, która umożliwia maksymalne pobranie leku z fiolki, bez strat. Kolec z dwoma przeciwlegle umieszczonymi otworami, jednym na szczycie kolca, drugim w połowie jego długości.  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A61A70" w:rsidRDefault="00A61A70" w:rsidP="00A61A7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tym zakresie.</w:t>
            </w:r>
          </w:p>
          <w:p w:rsidR="009A5CA1" w:rsidRPr="00162B2D" w:rsidRDefault="009A5CA1" w:rsidP="00A61A7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58705B" w:rsidRDefault="0058705B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705B">
              <w:rPr>
                <w:sz w:val="24"/>
                <w:szCs w:val="24"/>
                <w:u w:val="single"/>
              </w:rPr>
              <w:t>Pakiet 10 p</w:t>
            </w:r>
            <w:r w:rsidR="009A5CA1" w:rsidRPr="0058705B">
              <w:rPr>
                <w:sz w:val="24"/>
                <w:szCs w:val="24"/>
                <w:u w:val="single"/>
              </w:rPr>
              <w:t>oz.1</w:t>
            </w:r>
          </w:p>
          <w:p w:rsidR="009A5CA1" w:rsidRPr="00162B2D" w:rsidRDefault="009A5CA1" w:rsidP="0058705B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32. Prosimy Zamawiającego o wyjaśnienie czy przyrząd ma posiadać filtr wbudowany na całej długości części chwytnej przyrządu, nie wystający poza przekrój poprzeczny i podłużny korpusu przyrządu, co umożliwia ergonomiczną pracę z przyrządem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A61A70" w:rsidRDefault="00A61A70" w:rsidP="00A61A7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F34746">
              <w:rPr>
                <w:sz w:val="24"/>
                <w:szCs w:val="24"/>
              </w:rPr>
              <w:t>dopuszcza w Pakiecie nr 10 poz. 1</w:t>
            </w:r>
            <w:r w:rsidR="00F34746" w:rsidRPr="00162B2D">
              <w:rPr>
                <w:sz w:val="24"/>
                <w:szCs w:val="24"/>
              </w:rPr>
              <w:t xml:space="preserve"> filtr wbudowany na całej długości części chwytnej przyrządu</w:t>
            </w:r>
            <w:r w:rsidR="00F34746">
              <w:rPr>
                <w:sz w:val="24"/>
                <w:szCs w:val="24"/>
              </w:rPr>
              <w:t>.</w:t>
            </w:r>
          </w:p>
          <w:p w:rsidR="009A5CA1" w:rsidRPr="00162B2D" w:rsidRDefault="009A5CA1" w:rsidP="00A61A7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58705B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705B">
              <w:rPr>
                <w:sz w:val="24"/>
                <w:szCs w:val="24"/>
                <w:u w:val="single"/>
              </w:rPr>
              <w:t>Pakiet 69</w:t>
            </w:r>
          </w:p>
          <w:p w:rsidR="009A5CA1" w:rsidRPr="00162B2D" w:rsidRDefault="009A5CA1" w:rsidP="0058705B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33. Prosimy Zamawiającego o dopuszczenie przyrząd do wielokrotnego nabierania płynu </w:t>
            </w:r>
            <w:r w:rsidR="0058705B">
              <w:rPr>
                <w:sz w:val="24"/>
                <w:szCs w:val="24"/>
              </w:rPr>
              <w:t xml:space="preserve">                    </w:t>
            </w:r>
            <w:r w:rsidRPr="00162B2D">
              <w:rPr>
                <w:sz w:val="24"/>
                <w:szCs w:val="24"/>
              </w:rPr>
              <w:t xml:space="preserve">z worka </w:t>
            </w:r>
            <w:proofErr w:type="spellStart"/>
            <w:r w:rsidRPr="00162B2D">
              <w:rPr>
                <w:sz w:val="24"/>
                <w:szCs w:val="24"/>
              </w:rPr>
              <w:t>Viaflo</w:t>
            </w:r>
            <w:proofErr w:type="spellEnd"/>
            <w:r w:rsidRPr="00162B2D">
              <w:rPr>
                <w:sz w:val="24"/>
                <w:szCs w:val="24"/>
              </w:rPr>
              <w:t xml:space="preserve">, rozpuszczania i podawania leku do worka z płaską powierzchnią możliwą do dezynfekcji przy użyciu standardowych środków dezynfekcyjnych bez dodatkowego klipsa, umożliwiający łatwe wprowadzenie bez ryzyka wysunięcia. </w:t>
            </w: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Pr="00162B2D" w:rsidRDefault="00A61A70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69 zaoferowany </w:t>
            </w:r>
            <w:r w:rsidRPr="00162B2D">
              <w:rPr>
                <w:sz w:val="24"/>
                <w:szCs w:val="24"/>
              </w:rPr>
              <w:t xml:space="preserve">przyrząd do wielokrotnego nabierania płynu z worka </w:t>
            </w:r>
            <w:proofErr w:type="spellStart"/>
            <w:r w:rsidRPr="00162B2D">
              <w:rPr>
                <w:sz w:val="24"/>
                <w:szCs w:val="24"/>
              </w:rPr>
              <w:t>Viaflo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9A5CA1" w:rsidRPr="00162B2D" w:rsidRDefault="009A5CA1" w:rsidP="00A61A7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58705B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705B">
              <w:rPr>
                <w:sz w:val="24"/>
                <w:szCs w:val="24"/>
                <w:u w:val="single"/>
              </w:rPr>
              <w:t>Pakiet 49</w:t>
            </w:r>
          </w:p>
          <w:p w:rsidR="009A5CA1" w:rsidRPr="00162B2D" w:rsidRDefault="009A5CA1" w:rsidP="0058705B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34. Czy Zamawiający oczekuje, aby oferowany układ oddechowy cechował się Wydajność ogrzania powietrza wdychanego o 6,2 stopnia C /1m przy przepływie 4 l/min., co wspiera utrzymanie normotermii u pacjenta?</w:t>
            </w:r>
          </w:p>
          <w:p w:rsidR="000160B8" w:rsidRDefault="000160B8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58705B" w:rsidRPr="00F80AB0" w:rsidRDefault="0058705B" w:rsidP="005870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lastRenderedPageBreak/>
              <w:t>Odp.:</w:t>
            </w:r>
          </w:p>
          <w:p w:rsidR="00AD1D48" w:rsidRDefault="00AD1D48" w:rsidP="00AD1D4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tym zakresie.</w:t>
            </w:r>
          </w:p>
          <w:p w:rsidR="00AD1D48" w:rsidRDefault="00AD1D48" w:rsidP="001E3052">
            <w:pPr>
              <w:ind w:left="460" w:right="-72" w:hanging="430"/>
              <w:jc w:val="both"/>
              <w:rPr>
                <w:sz w:val="24"/>
                <w:szCs w:val="24"/>
              </w:rPr>
            </w:pPr>
          </w:p>
          <w:p w:rsidR="009A5CA1" w:rsidRPr="00162B2D" w:rsidRDefault="009A5CA1" w:rsidP="001E3052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35. Czy Zamawiający oczekuje, aby oferowany układ oddechowy ważył maksymalnie 170 g bez akcesoriów, co zmniejsza nacisk i poprawia komfort pacjenta?</w:t>
            </w:r>
          </w:p>
          <w:p w:rsidR="001E3052" w:rsidRPr="00F80AB0" w:rsidRDefault="001E3052" w:rsidP="001E305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AD1D48" w:rsidRDefault="00AD1D48" w:rsidP="00AD1D4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tym zakresie.</w:t>
            </w:r>
          </w:p>
          <w:p w:rsidR="009A5CA1" w:rsidRPr="00162B2D" w:rsidRDefault="009A5CA1" w:rsidP="00AD1D4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E3052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E3052">
              <w:rPr>
                <w:sz w:val="24"/>
                <w:szCs w:val="24"/>
                <w:u w:val="single"/>
              </w:rPr>
              <w:t>Pakiet 50</w:t>
            </w:r>
          </w:p>
          <w:p w:rsidR="009A5CA1" w:rsidRPr="00162B2D" w:rsidRDefault="009A5CA1" w:rsidP="001E3052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36. Prosimy Zamawiającego o dopuszczenie Układ oddechowy dwururowy karbowany do aparatu do znieczulania dla dorosłych, średnica rur 22mm, rury wykonane </w:t>
            </w:r>
            <w:r w:rsidR="009139F4">
              <w:rPr>
                <w:sz w:val="24"/>
                <w:szCs w:val="24"/>
              </w:rPr>
              <w:t xml:space="preserve">                                      </w:t>
            </w:r>
            <w:r w:rsidRPr="00162B2D">
              <w:rPr>
                <w:sz w:val="24"/>
                <w:szCs w:val="24"/>
              </w:rPr>
              <w:t xml:space="preserve">z polipropylenu, rozciągliwy w zakresie od 0,6 m do długości 1,8 m, kolanko z portem </w:t>
            </w:r>
            <w:proofErr w:type="spellStart"/>
            <w:r w:rsidRPr="00162B2D">
              <w:rPr>
                <w:sz w:val="24"/>
                <w:szCs w:val="24"/>
              </w:rPr>
              <w:t>kapno</w:t>
            </w:r>
            <w:proofErr w:type="spellEnd"/>
            <w:r w:rsidRPr="00162B2D">
              <w:rPr>
                <w:sz w:val="24"/>
                <w:szCs w:val="24"/>
              </w:rPr>
              <w:t xml:space="preserve">, z kapturkiem na lince, dodatkowa rura rozciągliwa od 0,5 m do 1,5m, </w:t>
            </w:r>
            <w:proofErr w:type="spellStart"/>
            <w:r w:rsidRPr="00162B2D">
              <w:rPr>
                <w:sz w:val="24"/>
                <w:szCs w:val="24"/>
              </w:rPr>
              <w:t>bezlateksowy</w:t>
            </w:r>
            <w:proofErr w:type="spellEnd"/>
            <w:r w:rsidRPr="00162B2D">
              <w:rPr>
                <w:sz w:val="24"/>
                <w:szCs w:val="24"/>
              </w:rPr>
              <w:t xml:space="preserve"> worek 2L, konektor rury 22M/22M. Rura worka, worek i konektor nie połączone. Jednorazowy, mikrobiologicznie czysty, bez ftalanów, czas użycia do 7 dni, opakowanie foliowe.</w:t>
            </w:r>
          </w:p>
          <w:p w:rsidR="001E3052" w:rsidRPr="00F80AB0" w:rsidRDefault="001E3052" w:rsidP="001E305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Default="00AD1D48" w:rsidP="001E3052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50 układ oddechowy o zaoferowanych parametrach.</w:t>
            </w:r>
          </w:p>
          <w:p w:rsidR="001E3052" w:rsidRDefault="001E3052" w:rsidP="001E3052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9A5CA1" w:rsidRPr="00162B2D" w:rsidRDefault="009A5CA1" w:rsidP="001E3052">
            <w:pPr>
              <w:ind w:left="28" w:right="-72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>37. Czy Zamawiający oczekuje, aby oferowany układ oddechowy był wolny od ftalanów?</w:t>
            </w:r>
          </w:p>
          <w:p w:rsidR="001E3052" w:rsidRPr="00F80AB0" w:rsidRDefault="001E3052" w:rsidP="001E305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AD1D48" w:rsidRDefault="00AD1D48" w:rsidP="00AD1D4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F8777B">
              <w:rPr>
                <w:sz w:val="24"/>
                <w:szCs w:val="24"/>
              </w:rPr>
              <w:t>dopuszcza w Pakiecie nr 50,</w:t>
            </w:r>
            <w:r w:rsidR="00F8777B" w:rsidRPr="00162B2D">
              <w:rPr>
                <w:sz w:val="24"/>
                <w:szCs w:val="24"/>
              </w:rPr>
              <w:t xml:space="preserve"> aby oferowany układ oddechowy był wolny </w:t>
            </w:r>
            <w:r w:rsidR="00F8777B">
              <w:rPr>
                <w:sz w:val="24"/>
                <w:szCs w:val="24"/>
              </w:rPr>
              <w:t xml:space="preserve">                  </w:t>
            </w:r>
            <w:r w:rsidR="00F8777B" w:rsidRPr="00162B2D">
              <w:rPr>
                <w:sz w:val="24"/>
                <w:szCs w:val="24"/>
              </w:rPr>
              <w:t>od ftalanów</w:t>
            </w:r>
            <w:r w:rsidR="00F8777B">
              <w:rPr>
                <w:sz w:val="24"/>
                <w:szCs w:val="24"/>
              </w:rPr>
              <w:t>.</w:t>
            </w:r>
          </w:p>
          <w:p w:rsidR="00AD1D48" w:rsidRDefault="00AD1D48" w:rsidP="00AD1D4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9A5CA1" w:rsidRPr="001E3052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E3052">
              <w:rPr>
                <w:sz w:val="24"/>
                <w:szCs w:val="24"/>
                <w:u w:val="single"/>
              </w:rPr>
              <w:t xml:space="preserve">Pakiet 53 </w:t>
            </w:r>
          </w:p>
          <w:p w:rsidR="009A5CA1" w:rsidRPr="00162B2D" w:rsidRDefault="009A5CA1" w:rsidP="001E3052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38. Prosimy Zamawiającego o dopuszczenie Układ oddechowy dwururowy, karbowany, do aparatu do znieczulania, pediatryczny, o średnicy 15mm, rury rozciągliwe od 0,6m do 1,8 m, wykonane z polietylenu, kolanko z portem </w:t>
            </w:r>
            <w:proofErr w:type="spellStart"/>
            <w:r w:rsidRPr="00162B2D">
              <w:rPr>
                <w:sz w:val="24"/>
                <w:szCs w:val="24"/>
              </w:rPr>
              <w:t>kapno</w:t>
            </w:r>
            <w:proofErr w:type="spellEnd"/>
            <w:r w:rsidRPr="00162B2D">
              <w:rPr>
                <w:sz w:val="24"/>
                <w:szCs w:val="24"/>
              </w:rPr>
              <w:t xml:space="preserve">, rura worka o długości 1m wykonana z polietylenu, </w:t>
            </w:r>
            <w:proofErr w:type="spellStart"/>
            <w:r w:rsidRPr="00162B2D">
              <w:rPr>
                <w:sz w:val="24"/>
                <w:szCs w:val="24"/>
              </w:rPr>
              <w:t>bezlateksowy</w:t>
            </w:r>
            <w:proofErr w:type="spellEnd"/>
            <w:r w:rsidRPr="00162B2D">
              <w:rPr>
                <w:sz w:val="24"/>
                <w:szCs w:val="24"/>
              </w:rPr>
              <w:t xml:space="preserve"> worek 1L, rura z workiem połączone. Jednorazowy, mikrobiologicznie czysty, czas użycia do 7 dni, opakowanie foliowe.</w:t>
            </w:r>
          </w:p>
          <w:p w:rsidR="001E3052" w:rsidRPr="00F80AB0" w:rsidRDefault="001E3052" w:rsidP="001E305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Pr="00162B2D" w:rsidRDefault="00915214" w:rsidP="001E3052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53 zaoferowanego układu oddechowego.</w:t>
            </w:r>
          </w:p>
          <w:p w:rsidR="009A5CA1" w:rsidRPr="00162B2D" w:rsidRDefault="009A5CA1" w:rsidP="0091521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E3052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E3052">
              <w:rPr>
                <w:sz w:val="24"/>
                <w:szCs w:val="24"/>
                <w:u w:val="single"/>
              </w:rPr>
              <w:t>Pakiet 34</w:t>
            </w:r>
          </w:p>
          <w:p w:rsidR="009A5CA1" w:rsidRPr="00162B2D" w:rsidRDefault="009A5CA1" w:rsidP="001E3052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39. Prosimy Zamawiającego o dopuszczenie Nasączane rękawice do toalety osobistej pacjenta dedykowane do ogólnej i uzupełniającej higieny. Myjki o naturalnym </w:t>
            </w:r>
            <w:proofErr w:type="spellStart"/>
            <w:r w:rsidRPr="00162B2D">
              <w:rPr>
                <w:sz w:val="24"/>
                <w:szCs w:val="24"/>
              </w:rPr>
              <w:t>pH</w:t>
            </w:r>
            <w:proofErr w:type="spellEnd"/>
            <w:r w:rsidRPr="00162B2D">
              <w:rPr>
                <w:sz w:val="24"/>
                <w:szCs w:val="24"/>
              </w:rPr>
              <w:t xml:space="preserve">, przebadane dermatologicznie, wstępnie nawilżone, bez alkoholu, bezzapachowe, w składzie: wyciąg </w:t>
            </w:r>
            <w:r w:rsidR="001E3052">
              <w:rPr>
                <w:sz w:val="24"/>
                <w:szCs w:val="24"/>
              </w:rPr>
              <w:t xml:space="preserve">                   </w:t>
            </w:r>
            <w:r w:rsidRPr="00162B2D">
              <w:rPr>
                <w:sz w:val="24"/>
                <w:szCs w:val="24"/>
              </w:rPr>
              <w:t>z aloesu i witamina E; nie wymagający spłukiwania roztwór oczyszczający, usuwający martwe komórki naskórka, nawilżający, o właściwościach kojących, odpowiednie dla wszystkich typów skóry. Produkt zarejestrowany jako kosmetyk.</w:t>
            </w:r>
            <w:r w:rsidR="001E3052">
              <w:rPr>
                <w:sz w:val="24"/>
                <w:szCs w:val="24"/>
              </w:rPr>
              <w:t xml:space="preserve"> </w:t>
            </w:r>
            <w:r w:rsidRPr="00162B2D">
              <w:rPr>
                <w:sz w:val="24"/>
                <w:szCs w:val="24"/>
              </w:rPr>
              <w:t>W opakowaniu 8 sztuk</w:t>
            </w:r>
            <w:r w:rsidR="001E3052">
              <w:rPr>
                <w:sz w:val="24"/>
                <w:szCs w:val="24"/>
              </w:rPr>
              <w:t xml:space="preserve">. </w:t>
            </w:r>
            <w:r w:rsidRPr="00162B2D">
              <w:rPr>
                <w:sz w:val="24"/>
                <w:szCs w:val="24"/>
              </w:rPr>
              <w:t xml:space="preserve">Rozmiar 21x15 </w:t>
            </w:r>
            <w:proofErr w:type="spellStart"/>
            <w:r w:rsidRPr="00162B2D">
              <w:rPr>
                <w:sz w:val="24"/>
                <w:szCs w:val="24"/>
              </w:rPr>
              <w:t>cm</w:t>
            </w:r>
            <w:proofErr w:type="spellEnd"/>
            <w:r w:rsidR="001E3052">
              <w:rPr>
                <w:sz w:val="24"/>
                <w:szCs w:val="24"/>
              </w:rPr>
              <w:t>.</w:t>
            </w:r>
          </w:p>
          <w:p w:rsidR="001E3052" w:rsidRPr="00F80AB0" w:rsidRDefault="001E3052" w:rsidP="001E305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9A5CA1" w:rsidRPr="00162B2D" w:rsidRDefault="00915214" w:rsidP="001E3052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34 </w:t>
            </w:r>
            <w:r w:rsidRPr="00162B2D">
              <w:rPr>
                <w:sz w:val="24"/>
                <w:szCs w:val="24"/>
              </w:rPr>
              <w:t>rękawice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9A5CA1" w:rsidRPr="00162B2D" w:rsidRDefault="009A5CA1" w:rsidP="0091521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62B2D" w:rsidRDefault="009A5CA1" w:rsidP="001E3052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40. Prosimy Zamawiającego o dopuszczenie: Myjki do toalety pacjenta o naturalnym </w:t>
            </w:r>
            <w:proofErr w:type="spellStart"/>
            <w:r w:rsidRPr="00162B2D">
              <w:rPr>
                <w:sz w:val="24"/>
                <w:szCs w:val="24"/>
              </w:rPr>
              <w:t>pH</w:t>
            </w:r>
            <w:proofErr w:type="spellEnd"/>
            <w:r w:rsidRPr="00162B2D">
              <w:rPr>
                <w:sz w:val="24"/>
                <w:szCs w:val="24"/>
              </w:rPr>
              <w:t xml:space="preserve">,  hipoalergiczne, wstępnie nawilżone o wymiarach 20 x 20 cm, w składzie: nie wymagający spłukiwania roztwór oczyszczający i nawilżający z zawartością aloesu, </w:t>
            </w:r>
            <w:proofErr w:type="spellStart"/>
            <w:r w:rsidRPr="00162B2D">
              <w:rPr>
                <w:sz w:val="24"/>
                <w:szCs w:val="24"/>
              </w:rPr>
              <w:t>simetikonu</w:t>
            </w:r>
            <w:proofErr w:type="spellEnd"/>
            <w:r w:rsidRPr="00162B2D">
              <w:rPr>
                <w:sz w:val="24"/>
                <w:szCs w:val="24"/>
              </w:rPr>
              <w:t xml:space="preserve"> oraz substancji o działaniu p/bakteryjnym chlorku </w:t>
            </w:r>
            <w:proofErr w:type="spellStart"/>
            <w:r w:rsidRPr="00162B2D">
              <w:rPr>
                <w:sz w:val="24"/>
                <w:szCs w:val="24"/>
              </w:rPr>
              <w:t>benzalkoniowego</w:t>
            </w:r>
            <w:proofErr w:type="spellEnd"/>
            <w:r w:rsidRPr="00162B2D">
              <w:rPr>
                <w:sz w:val="24"/>
                <w:szCs w:val="24"/>
              </w:rPr>
              <w:t xml:space="preserve">, bez lateksu, w całkowicie izolowanym, zamykanym opakowaniu, możliwość podgrzewania w kuchence mikrofalowej 30 sekund przy mocy </w:t>
            </w:r>
            <w:proofErr w:type="spellStart"/>
            <w:r w:rsidRPr="00162B2D">
              <w:rPr>
                <w:sz w:val="24"/>
                <w:szCs w:val="24"/>
              </w:rPr>
              <w:t>max</w:t>
            </w:r>
            <w:proofErr w:type="spellEnd"/>
            <w:r w:rsidRPr="00162B2D">
              <w:rPr>
                <w:sz w:val="24"/>
                <w:szCs w:val="24"/>
              </w:rPr>
              <w:t xml:space="preserve">. 1250 W. W opakowaniu 8 myjek. Instrukcja użycia w formie piktogramu umieszczonym na opakowaniu jednostkowym. Opakowanie 8 sztuk </w:t>
            </w:r>
          </w:p>
          <w:p w:rsidR="001E3052" w:rsidRPr="00F80AB0" w:rsidRDefault="001E3052" w:rsidP="001E305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lastRenderedPageBreak/>
              <w:t>Odp.:</w:t>
            </w:r>
          </w:p>
          <w:p w:rsidR="00915214" w:rsidRPr="00162B2D" w:rsidRDefault="00915214" w:rsidP="00915214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34 </w:t>
            </w:r>
            <w:r w:rsidR="00E470AA">
              <w:rPr>
                <w:sz w:val="24"/>
                <w:szCs w:val="24"/>
              </w:rPr>
              <w:t>m</w:t>
            </w:r>
            <w:r w:rsidR="00E470AA" w:rsidRPr="00162B2D">
              <w:rPr>
                <w:sz w:val="24"/>
                <w:szCs w:val="24"/>
              </w:rPr>
              <w:t>yjki do toalety pacjenta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9A5CA1" w:rsidRPr="00162B2D" w:rsidRDefault="009A5CA1" w:rsidP="00E470A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1E3052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E3052">
              <w:rPr>
                <w:sz w:val="24"/>
                <w:szCs w:val="24"/>
                <w:u w:val="single"/>
              </w:rPr>
              <w:t>Pakiet 74</w:t>
            </w:r>
            <w:r w:rsidR="001E3052" w:rsidRPr="001E3052">
              <w:rPr>
                <w:sz w:val="24"/>
                <w:szCs w:val="24"/>
                <w:u w:val="single"/>
              </w:rPr>
              <w:t xml:space="preserve"> p</w:t>
            </w:r>
            <w:r w:rsidRPr="001E3052">
              <w:rPr>
                <w:sz w:val="24"/>
                <w:szCs w:val="24"/>
                <w:u w:val="single"/>
              </w:rPr>
              <w:t xml:space="preserve">ozycja 1 </w:t>
            </w:r>
          </w:p>
          <w:p w:rsidR="009A5CA1" w:rsidRPr="00162B2D" w:rsidRDefault="009A5CA1" w:rsidP="001E3052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41. Prosimy Zamawiającego o dopuszczenie Prosimy Zamawiającego o dopuszczenie Nasączane rękawice do  toalety osobistej pacjenta dedykowane do ogólnej i uzupełniającej higieny. Myjki o naturalnym </w:t>
            </w:r>
            <w:proofErr w:type="spellStart"/>
            <w:r w:rsidRPr="00162B2D">
              <w:rPr>
                <w:sz w:val="24"/>
                <w:szCs w:val="24"/>
              </w:rPr>
              <w:t>pH</w:t>
            </w:r>
            <w:proofErr w:type="spellEnd"/>
            <w:r w:rsidRPr="00162B2D">
              <w:rPr>
                <w:sz w:val="24"/>
                <w:szCs w:val="24"/>
              </w:rPr>
              <w:t xml:space="preserve">, przebadane dermatologicznie, wstępnie nawilżone, bez alkoholu, bezzapachowe, w składzie: wyciąg z aloesu i witamina E; nie wymagający spłukiwania roztwór oczyszczający, usuwający martwe komórki naskórka, nawilżający, </w:t>
            </w:r>
            <w:r w:rsidR="001E3052">
              <w:rPr>
                <w:sz w:val="24"/>
                <w:szCs w:val="24"/>
              </w:rPr>
              <w:t xml:space="preserve">                     </w:t>
            </w:r>
            <w:r w:rsidRPr="00162B2D">
              <w:rPr>
                <w:sz w:val="24"/>
                <w:szCs w:val="24"/>
              </w:rPr>
              <w:t>o właściwościach kojących, odpowiednie dla wszystkich typów skóry. Produkt zarejestrowany jako kosmetyk.</w:t>
            </w:r>
            <w:r w:rsidR="001E3052">
              <w:rPr>
                <w:sz w:val="24"/>
                <w:szCs w:val="24"/>
              </w:rPr>
              <w:t xml:space="preserve"> </w:t>
            </w:r>
            <w:r w:rsidRPr="00162B2D">
              <w:rPr>
                <w:sz w:val="24"/>
                <w:szCs w:val="24"/>
              </w:rPr>
              <w:t>W opakowaniu 8 sztuk</w:t>
            </w:r>
            <w:r w:rsidR="001E3052">
              <w:rPr>
                <w:sz w:val="24"/>
                <w:szCs w:val="24"/>
              </w:rPr>
              <w:t xml:space="preserve">. </w:t>
            </w:r>
            <w:r w:rsidRPr="00162B2D">
              <w:rPr>
                <w:sz w:val="24"/>
                <w:szCs w:val="24"/>
              </w:rPr>
              <w:t xml:space="preserve">Rozmiar 21x15 </w:t>
            </w:r>
            <w:proofErr w:type="spellStart"/>
            <w:r w:rsidRPr="00162B2D">
              <w:rPr>
                <w:sz w:val="24"/>
                <w:szCs w:val="24"/>
              </w:rPr>
              <w:t>cm</w:t>
            </w:r>
            <w:proofErr w:type="spellEnd"/>
            <w:r w:rsidR="001E3052">
              <w:rPr>
                <w:sz w:val="24"/>
                <w:szCs w:val="24"/>
              </w:rPr>
              <w:t>.</w:t>
            </w:r>
          </w:p>
          <w:p w:rsidR="001E3052" w:rsidRPr="00F80AB0" w:rsidRDefault="001E3052" w:rsidP="001E305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E470AA" w:rsidRPr="00162B2D" w:rsidRDefault="00E470AA" w:rsidP="00E470AA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74 poz. 1 nasączane rękawice o zaoferowanych parametrach.</w:t>
            </w:r>
          </w:p>
          <w:p w:rsidR="00E470AA" w:rsidRPr="00162B2D" w:rsidRDefault="00E470AA" w:rsidP="00E470A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BA65FE" w:rsidRDefault="00BA65FE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A65FE">
              <w:rPr>
                <w:sz w:val="24"/>
                <w:szCs w:val="24"/>
                <w:u w:val="single"/>
              </w:rPr>
              <w:t>Pakiet 74  p</w:t>
            </w:r>
            <w:r w:rsidR="009A5CA1" w:rsidRPr="00BA65FE">
              <w:rPr>
                <w:sz w:val="24"/>
                <w:szCs w:val="24"/>
                <w:u w:val="single"/>
              </w:rPr>
              <w:t xml:space="preserve">ozycja 2 </w:t>
            </w:r>
          </w:p>
          <w:p w:rsidR="009A5CA1" w:rsidRPr="00162B2D" w:rsidRDefault="009A5CA1" w:rsidP="00BA65FE">
            <w:pPr>
              <w:ind w:left="460" w:right="-72" w:hanging="46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42. Prosimy Zamawiającego o dopuszczenie Chusteczki do dekontaminacji skóry </w:t>
            </w:r>
            <w:r w:rsidR="00BA65FE">
              <w:rPr>
                <w:sz w:val="24"/>
                <w:szCs w:val="24"/>
              </w:rPr>
              <w:t xml:space="preserve">                            </w:t>
            </w:r>
            <w:r w:rsidRPr="00162B2D">
              <w:rPr>
                <w:sz w:val="24"/>
                <w:szCs w:val="24"/>
              </w:rPr>
              <w:t xml:space="preserve">w postępowaniu przedoperacyjnym oraz dekontaminacji skóry skolonizowanej patogenami </w:t>
            </w:r>
            <w:proofErr w:type="spellStart"/>
            <w:r w:rsidRPr="00162B2D">
              <w:rPr>
                <w:sz w:val="24"/>
                <w:szCs w:val="24"/>
              </w:rPr>
              <w:t>wielolekoopornymi</w:t>
            </w:r>
            <w:proofErr w:type="spellEnd"/>
            <w:r w:rsidRPr="00162B2D">
              <w:rPr>
                <w:sz w:val="24"/>
                <w:szCs w:val="24"/>
              </w:rPr>
              <w:t xml:space="preserve">, w rozmiarze 20x30 cm, wykonane z poliestrowej włókniny o min gęstości 75g/m2, nasycone 2% roztworem </w:t>
            </w:r>
            <w:proofErr w:type="spellStart"/>
            <w:r w:rsidRPr="00162B2D">
              <w:rPr>
                <w:sz w:val="24"/>
                <w:szCs w:val="24"/>
              </w:rPr>
              <w:t>diglukonianu</w:t>
            </w:r>
            <w:proofErr w:type="spellEnd"/>
            <w:r w:rsidRPr="00162B2D">
              <w:rPr>
                <w:sz w:val="24"/>
                <w:szCs w:val="24"/>
              </w:rPr>
              <w:t xml:space="preserve"> </w:t>
            </w:r>
            <w:proofErr w:type="spellStart"/>
            <w:r w:rsidRPr="00162B2D">
              <w:rPr>
                <w:sz w:val="24"/>
                <w:szCs w:val="24"/>
              </w:rPr>
              <w:t>chlorheksydyny</w:t>
            </w:r>
            <w:proofErr w:type="spellEnd"/>
            <w:r w:rsidRPr="00162B2D">
              <w:rPr>
                <w:sz w:val="24"/>
                <w:szCs w:val="24"/>
              </w:rPr>
              <w:t xml:space="preserve">. Jedno opakowanie chusteczek zawierające co najmniej 3 g </w:t>
            </w:r>
            <w:proofErr w:type="spellStart"/>
            <w:r w:rsidRPr="00162B2D">
              <w:rPr>
                <w:sz w:val="24"/>
                <w:szCs w:val="24"/>
              </w:rPr>
              <w:t>chlorheksydyny</w:t>
            </w:r>
            <w:proofErr w:type="spellEnd"/>
            <w:r w:rsidRPr="00162B2D">
              <w:rPr>
                <w:sz w:val="24"/>
                <w:szCs w:val="24"/>
              </w:rPr>
              <w:t xml:space="preserve">. Efektywność </w:t>
            </w:r>
            <w:proofErr w:type="spellStart"/>
            <w:r w:rsidRPr="00162B2D">
              <w:rPr>
                <w:sz w:val="24"/>
                <w:szCs w:val="24"/>
              </w:rPr>
              <w:t>biobójcza</w:t>
            </w:r>
            <w:proofErr w:type="spellEnd"/>
            <w:r w:rsidRPr="00162B2D">
              <w:rPr>
                <w:sz w:val="24"/>
                <w:szCs w:val="24"/>
              </w:rPr>
              <w:t xml:space="preserve"> przebadana wg następujących norm EN 13727, EN 13624, EN 1499 </w:t>
            </w:r>
            <w:r w:rsidR="00BA65FE">
              <w:rPr>
                <w:sz w:val="24"/>
                <w:szCs w:val="24"/>
              </w:rPr>
              <w:t xml:space="preserve">                            </w:t>
            </w:r>
            <w:r w:rsidRPr="00162B2D">
              <w:rPr>
                <w:sz w:val="24"/>
                <w:szCs w:val="24"/>
              </w:rPr>
              <w:t xml:space="preserve">w warunkach czystych i brudnych, potwierdzona badaniami. Wymagane jest, aby chusteczki zostawiały na skórze warstwę </w:t>
            </w:r>
            <w:proofErr w:type="spellStart"/>
            <w:r w:rsidRPr="00162B2D">
              <w:rPr>
                <w:sz w:val="24"/>
                <w:szCs w:val="24"/>
              </w:rPr>
              <w:t>chlorheksydyny</w:t>
            </w:r>
            <w:proofErr w:type="spellEnd"/>
            <w:r w:rsidRPr="00162B2D">
              <w:rPr>
                <w:sz w:val="24"/>
                <w:szCs w:val="24"/>
              </w:rPr>
              <w:t xml:space="preserve"> wykazującą działanie </w:t>
            </w:r>
            <w:proofErr w:type="spellStart"/>
            <w:r w:rsidRPr="00162B2D">
              <w:rPr>
                <w:sz w:val="24"/>
                <w:szCs w:val="24"/>
              </w:rPr>
              <w:t>biobójcze</w:t>
            </w:r>
            <w:proofErr w:type="spellEnd"/>
            <w:r w:rsidRPr="00162B2D">
              <w:rPr>
                <w:sz w:val="24"/>
                <w:szCs w:val="24"/>
              </w:rPr>
              <w:t xml:space="preserve"> do 24h po aplikacji, do potwierdzenia badaniem. Czas działania bakteriobójczego 60 </w:t>
            </w:r>
            <w:proofErr w:type="spellStart"/>
            <w:r w:rsidRPr="00162B2D">
              <w:rPr>
                <w:sz w:val="24"/>
                <w:szCs w:val="24"/>
              </w:rPr>
              <w:t>sek</w:t>
            </w:r>
            <w:proofErr w:type="spellEnd"/>
            <w:r w:rsidRPr="00162B2D">
              <w:rPr>
                <w:sz w:val="24"/>
                <w:szCs w:val="24"/>
              </w:rPr>
              <w:t xml:space="preserve"> po aplikacji, </w:t>
            </w:r>
            <w:proofErr w:type="spellStart"/>
            <w:r w:rsidRPr="00162B2D">
              <w:rPr>
                <w:sz w:val="24"/>
                <w:szCs w:val="24"/>
              </w:rPr>
              <w:t>drożdżakobójczego</w:t>
            </w:r>
            <w:proofErr w:type="spellEnd"/>
            <w:r w:rsidRPr="00162B2D">
              <w:rPr>
                <w:sz w:val="24"/>
                <w:szCs w:val="24"/>
              </w:rPr>
              <w:t xml:space="preserve"> 3 minuty po aplikacji. Produkt </w:t>
            </w:r>
            <w:proofErr w:type="spellStart"/>
            <w:r w:rsidRPr="00162B2D">
              <w:rPr>
                <w:sz w:val="24"/>
                <w:szCs w:val="24"/>
              </w:rPr>
              <w:t>biobójczy</w:t>
            </w:r>
            <w:proofErr w:type="spellEnd"/>
            <w:r w:rsidRPr="00162B2D">
              <w:rPr>
                <w:sz w:val="24"/>
                <w:szCs w:val="24"/>
              </w:rPr>
              <w:t xml:space="preserve"> zarejestrowany w Urzędzie Rejestracji Produktów Leczniczych, Wyrobów Medycznych i Produktów </w:t>
            </w:r>
            <w:proofErr w:type="spellStart"/>
            <w:r w:rsidRPr="00162B2D">
              <w:rPr>
                <w:sz w:val="24"/>
                <w:szCs w:val="24"/>
              </w:rPr>
              <w:t>Biobójczych</w:t>
            </w:r>
            <w:proofErr w:type="spellEnd"/>
            <w:r w:rsidRPr="00162B2D">
              <w:rPr>
                <w:sz w:val="24"/>
                <w:szCs w:val="24"/>
              </w:rPr>
              <w:t>. Chusteczki pakowane po 10 sztuk w opakowaniu</w:t>
            </w:r>
          </w:p>
          <w:p w:rsidR="00BA65FE" w:rsidRPr="00F80AB0" w:rsidRDefault="00BA65FE" w:rsidP="00BA65F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E470AA" w:rsidRPr="00162B2D" w:rsidRDefault="00E470AA" w:rsidP="00E470AA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74 poz. 2 c</w:t>
            </w:r>
            <w:r w:rsidRPr="00162B2D">
              <w:rPr>
                <w:sz w:val="24"/>
                <w:szCs w:val="24"/>
              </w:rPr>
              <w:t xml:space="preserve">husteczki do dekontaminacji skóry </w:t>
            </w:r>
            <w:r>
              <w:rPr>
                <w:sz w:val="24"/>
                <w:szCs w:val="24"/>
              </w:rPr>
              <w:t xml:space="preserve">                            o zaoferowanych parametrach.</w:t>
            </w:r>
          </w:p>
          <w:p w:rsidR="009A5CA1" w:rsidRPr="00162B2D" w:rsidRDefault="009A5CA1" w:rsidP="00E470A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A5CA1" w:rsidRPr="00BA65FE" w:rsidRDefault="009A5CA1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A65FE">
              <w:rPr>
                <w:sz w:val="24"/>
                <w:szCs w:val="24"/>
                <w:u w:val="single"/>
              </w:rPr>
              <w:t xml:space="preserve">Pakiet 27 </w:t>
            </w:r>
            <w:r w:rsidR="00BA65FE" w:rsidRPr="00BA65FE">
              <w:rPr>
                <w:sz w:val="24"/>
                <w:szCs w:val="24"/>
                <w:u w:val="single"/>
              </w:rPr>
              <w:t>p</w:t>
            </w:r>
            <w:r w:rsidRPr="00BA65FE">
              <w:rPr>
                <w:sz w:val="24"/>
                <w:szCs w:val="24"/>
                <w:u w:val="single"/>
              </w:rPr>
              <w:t xml:space="preserve">ozycja 2 </w:t>
            </w:r>
          </w:p>
          <w:p w:rsidR="009A5CA1" w:rsidRPr="00162B2D" w:rsidRDefault="009A5CA1" w:rsidP="00BA65FE">
            <w:pPr>
              <w:ind w:left="460" w:right="-72" w:hanging="430"/>
              <w:jc w:val="both"/>
              <w:rPr>
                <w:sz w:val="24"/>
                <w:szCs w:val="24"/>
              </w:rPr>
            </w:pPr>
            <w:r w:rsidRPr="00162B2D">
              <w:rPr>
                <w:sz w:val="24"/>
                <w:szCs w:val="24"/>
              </w:rPr>
              <w:t xml:space="preserve">43. Prosimy Zamawiającego o dopuszczenie Cewnik do odsysania dróg oddechowych jednorazowego użytku nie krótszy niż 49 cm z jednym otworem centralnym i dwoma otworami bocznymi rozmiar CH 12 do CH 18 sterylny. Opakowanie folia-papier, </w:t>
            </w:r>
            <w:r w:rsidR="00BA65FE">
              <w:rPr>
                <w:sz w:val="24"/>
                <w:szCs w:val="24"/>
              </w:rPr>
              <w:t xml:space="preserve">                          </w:t>
            </w:r>
            <w:r w:rsidRPr="00162B2D">
              <w:rPr>
                <w:sz w:val="24"/>
                <w:szCs w:val="24"/>
              </w:rPr>
              <w:t>z barwnym oznaczeniem na cewniku.</w:t>
            </w:r>
          </w:p>
          <w:p w:rsidR="00BA65FE" w:rsidRPr="00F80AB0" w:rsidRDefault="00BA65FE" w:rsidP="00BA65F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80AB0">
              <w:rPr>
                <w:b/>
                <w:sz w:val="24"/>
                <w:szCs w:val="24"/>
              </w:rPr>
              <w:t>Odp.:</w:t>
            </w:r>
          </w:p>
          <w:p w:rsidR="00664806" w:rsidRPr="00162B2D" w:rsidRDefault="00664806" w:rsidP="00664806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27 poz. 2 c</w:t>
            </w:r>
            <w:r w:rsidRPr="00162B2D">
              <w:rPr>
                <w:sz w:val="24"/>
                <w:szCs w:val="24"/>
              </w:rPr>
              <w:t xml:space="preserve">ewnik do odsysania dróg oddechowych </w:t>
            </w:r>
            <w:r>
              <w:rPr>
                <w:sz w:val="24"/>
                <w:szCs w:val="24"/>
              </w:rPr>
              <w:t xml:space="preserve">                     o zaoferowanych parametrach.</w:t>
            </w:r>
          </w:p>
          <w:p w:rsidR="009A5CA1" w:rsidRPr="00162B2D" w:rsidRDefault="009A5CA1" w:rsidP="00CD218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9139F4" w:rsidRDefault="009139F4" w:rsidP="009139F4">
      <w:pPr>
        <w:jc w:val="right"/>
        <w:rPr>
          <w:i/>
          <w:sz w:val="24"/>
          <w:szCs w:val="24"/>
        </w:rPr>
      </w:pPr>
    </w:p>
    <w:p w:rsidR="009139F4" w:rsidRPr="00E346E6" w:rsidRDefault="009139F4" w:rsidP="009139F4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9139F4" w:rsidRPr="00E346E6" w:rsidRDefault="009139F4" w:rsidP="009139F4">
      <w:pPr>
        <w:jc w:val="right"/>
        <w:rPr>
          <w:i/>
          <w:sz w:val="24"/>
          <w:szCs w:val="24"/>
        </w:rPr>
      </w:pPr>
    </w:p>
    <w:p w:rsidR="009139F4" w:rsidRPr="00E346E6" w:rsidRDefault="009139F4" w:rsidP="009139F4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139F4" w:rsidRPr="00E346E6" w:rsidTr="00CD2186">
        <w:tc>
          <w:tcPr>
            <w:tcW w:w="9356" w:type="dxa"/>
            <w:shd w:val="clear" w:color="auto" w:fill="auto"/>
          </w:tcPr>
          <w:p w:rsidR="009139F4" w:rsidRPr="00E346E6" w:rsidRDefault="009139F4" w:rsidP="00CD218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162B2D" w:rsidRDefault="00BE7BFD" w:rsidP="00520165">
      <w:pPr>
        <w:jc w:val="both"/>
        <w:rPr>
          <w:sz w:val="24"/>
          <w:szCs w:val="24"/>
        </w:rPr>
      </w:pPr>
    </w:p>
    <w:sectPr w:rsidR="00BE7BFD" w:rsidRPr="00162B2D" w:rsidSect="00784929">
      <w:footerReference w:type="even" r:id="rId8"/>
      <w:footerReference w:type="default" r:id="rId9"/>
      <w:footerReference w:type="first" r:id="rId10"/>
      <w:pgSz w:w="11906" w:h="16838" w:code="9"/>
      <w:pgMar w:top="709" w:right="1418" w:bottom="993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2A7" w:rsidRDefault="002052A7">
      <w:r>
        <w:separator/>
      </w:r>
    </w:p>
  </w:endnote>
  <w:endnote w:type="continuationSeparator" w:id="0">
    <w:p w:rsidR="002052A7" w:rsidRDefault="00205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818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8182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8182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626AF" w:rsidRPr="006626AF">
        <w:rPr>
          <w:rStyle w:val="Numerstrony"/>
          <w:noProof/>
        </w:rPr>
        <w:t>8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2A7" w:rsidRDefault="002052A7">
      <w:r>
        <w:separator/>
      </w:r>
    </w:p>
  </w:footnote>
  <w:footnote w:type="continuationSeparator" w:id="0">
    <w:p w:rsidR="002052A7" w:rsidRDefault="002052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BC51500"/>
    <w:multiLevelType w:val="hybridMultilevel"/>
    <w:tmpl w:val="3F0409CA"/>
    <w:lvl w:ilvl="0" w:tplc="DAC0918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A5CA1"/>
    <w:rsid w:val="000160B8"/>
    <w:rsid w:val="00031374"/>
    <w:rsid w:val="0006475A"/>
    <w:rsid w:val="000A1097"/>
    <w:rsid w:val="000B7892"/>
    <w:rsid w:val="000E2A8F"/>
    <w:rsid w:val="00102DF1"/>
    <w:rsid w:val="0012248C"/>
    <w:rsid w:val="0012774F"/>
    <w:rsid w:val="00144B7A"/>
    <w:rsid w:val="00162443"/>
    <w:rsid w:val="00162B2D"/>
    <w:rsid w:val="0017788F"/>
    <w:rsid w:val="00180C6E"/>
    <w:rsid w:val="001E3052"/>
    <w:rsid w:val="002052A7"/>
    <w:rsid w:val="00231853"/>
    <w:rsid w:val="00232038"/>
    <w:rsid w:val="00270D04"/>
    <w:rsid w:val="0029606A"/>
    <w:rsid w:val="00356B83"/>
    <w:rsid w:val="00382D46"/>
    <w:rsid w:val="003C3644"/>
    <w:rsid w:val="00482C64"/>
    <w:rsid w:val="004848F3"/>
    <w:rsid w:val="004A75F2"/>
    <w:rsid w:val="004D4F42"/>
    <w:rsid w:val="005144A9"/>
    <w:rsid w:val="00520165"/>
    <w:rsid w:val="0053490F"/>
    <w:rsid w:val="00553CCE"/>
    <w:rsid w:val="0058182E"/>
    <w:rsid w:val="0058705B"/>
    <w:rsid w:val="005B1B08"/>
    <w:rsid w:val="005C1D01"/>
    <w:rsid w:val="00632C3C"/>
    <w:rsid w:val="006626AF"/>
    <w:rsid w:val="00662BDB"/>
    <w:rsid w:val="00664806"/>
    <w:rsid w:val="00691BA6"/>
    <w:rsid w:val="006A5DF1"/>
    <w:rsid w:val="006B7198"/>
    <w:rsid w:val="006D4AB3"/>
    <w:rsid w:val="006E3106"/>
    <w:rsid w:val="006F3B81"/>
    <w:rsid w:val="006F61C5"/>
    <w:rsid w:val="007469E3"/>
    <w:rsid w:val="0078314E"/>
    <w:rsid w:val="00784929"/>
    <w:rsid w:val="00797349"/>
    <w:rsid w:val="007D7198"/>
    <w:rsid w:val="008147B8"/>
    <w:rsid w:val="00825FEC"/>
    <w:rsid w:val="00864A4B"/>
    <w:rsid w:val="00870F9F"/>
    <w:rsid w:val="008804B6"/>
    <w:rsid w:val="00897AB0"/>
    <w:rsid w:val="008A3553"/>
    <w:rsid w:val="00905FC1"/>
    <w:rsid w:val="009139F4"/>
    <w:rsid w:val="00915214"/>
    <w:rsid w:val="009A5CA1"/>
    <w:rsid w:val="00A12AAE"/>
    <w:rsid w:val="00A61A70"/>
    <w:rsid w:val="00A62D55"/>
    <w:rsid w:val="00A905AC"/>
    <w:rsid w:val="00AD1D48"/>
    <w:rsid w:val="00AE6ACF"/>
    <w:rsid w:val="00BA6584"/>
    <w:rsid w:val="00BA65FE"/>
    <w:rsid w:val="00BE7BFD"/>
    <w:rsid w:val="00C370F2"/>
    <w:rsid w:val="00C44EEC"/>
    <w:rsid w:val="00C74B0A"/>
    <w:rsid w:val="00D22FFA"/>
    <w:rsid w:val="00D8461B"/>
    <w:rsid w:val="00D915F2"/>
    <w:rsid w:val="00DF32E8"/>
    <w:rsid w:val="00DF53CA"/>
    <w:rsid w:val="00E21B49"/>
    <w:rsid w:val="00E2789F"/>
    <w:rsid w:val="00E470AA"/>
    <w:rsid w:val="00E72428"/>
    <w:rsid w:val="00E74BC3"/>
    <w:rsid w:val="00E935D6"/>
    <w:rsid w:val="00EA14B3"/>
    <w:rsid w:val="00EA416E"/>
    <w:rsid w:val="00F34746"/>
    <w:rsid w:val="00F80AB0"/>
    <w:rsid w:val="00F8777B"/>
    <w:rsid w:val="00F92CD7"/>
    <w:rsid w:val="00F95977"/>
    <w:rsid w:val="00FB7AF0"/>
    <w:rsid w:val="00FC5957"/>
    <w:rsid w:val="00FD265E"/>
    <w:rsid w:val="00FE2B62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1BA6"/>
  </w:style>
  <w:style w:type="paragraph" w:styleId="Nagwek1">
    <w:name w:val="heading 1"/>
    <w:basedOn w:val="Normalny"/>
    <w:next w:val="Normalny"/>
    <w:link w:val="Nagwek1Znak"/>
    <w:qFormat/>
    <w:rsid w:val="00691BA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1BA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1BA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1BA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1BA6"/>
  </w:style>
  <w:style w:type="paragraph" w:styleId="Tekstpodstawowywcity">
    <w:name w:val="Body Text Indent"/>
    <w:basedOn w:val="Normalny"/>
    <w:rsid w:val="00691BA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1BA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1BA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91BA6"/>
    <w:rPr>
      <w:sz w:val="28"/>
    </w:rPr>
  </w:style>
  <w:style w:type="paragraph" w:styleId="Tekstpodstawowywcity3">
    <w:name w:val="Body Text Indent 3"/>
    <w:basedOn w:val="Normalny"/>
    <w:rsid w:val="00691BA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62B2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62B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D0C3C-F695-48D4-931D-D58C4F6D4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2636</Words>
  <Characters>17348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2023-07-26T07:30:00Z</cp:lastPrinted>
  <dcterms:created xsi:type="dcterms:W3CDTF">2023-07-26T13:39:00Z</dcterms:created>
  <dcterms:modified xsi:type="dcterms:W3CDTF">2023-07-26T13:39:00Z</dcterms:modified>
</cp:coreProperties>
</file>