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A8F" w:rsidRPr="00DA2AC1" w:rsidRDefault="00126A8F" w:rsidP="00126A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26A8F" w:rsidRPr="00DA2AC1" w:rsidRDefault="00126A8F" w:rsidP="00126A8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26A8F" w:rsidRPr="00DA2AC1" w:rsidRDefault="00126A8F" w:rsidP="00126A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26A8F" w:rsidRPr="00DA2AC1" w:rsidRDefault="00126A8F" w:rsidP="00126A8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26A8F" w:rsidRPr="00DA2AC1" w:rsidRDefault="00126A8F" w:rsidP="00126A8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B0CB1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1B0CB1">
        <w:rPr>
          <w:sz w:val="24"/>
          <w:szCs w:val="24"/>
        </w:rPr>
        <w:t>26</w:t>
      </w:r>
    </w:p>
    <w:p w:rsidR="00126A8F" w:rsidRDefault="00126A8F" w:rsidP="00126A8F"/>
    <w:p w:rsidR="00126A8F" w:rsidRDefault="00126A8F" w:rsidP="00126A8F"/>
    <w:p w:rsidR="00EF34EA" w:rsidRDefault="00EF34EA" w:rsidP="00126A8F"/>
    <w:p w:rsidR="00126A8F" w:rsidRPr="001566D5" w:rsidRDefault="00126A8F" w:rsidP="00126A8F"/>
    <w:p w:rsidR="00126A8F" w:rsidRDefault="00126A8F" w:rsidP="00126A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26A8F" w:rsidRDefault="00126A8F" w:rsidP="00126A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26A8F" w:rsidRDefault="00126A8F" w:rsidP="00126A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126A8F" w:rsidRDefault="00126A8F" w:rsidP="00126A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126A8F" w:rsidRDefault="00126A8F" w:rsidP="00126A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126A8F" w:rsidRDefault="00126A8F" w:rsidP="00126A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26A8F" w:rsidRDefault="00126A8F" w:rsidP="00126A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- 26</w:t>
      </w:r>
    </w:p>
    <w:p w:rsidR="00126A8F" w:rsidRDefault="00126A8F" w:rsidP="00126A8F">
      <w:pPr>
        <w:jc w:val="both"/>
        <w:rPr>
          <w:i/>
          <w:sz w:val="22"/>
          <w:szCs w:val="22"/>
        </w:rPr>
      </w:pPr>
    </w:p>
    <w:p w:rsidR="00126A8F" w:rsidRDefault="00126A8F" w:rsidP="00126A8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126A8F" w:rsidRDefault="00126A8F" w:rsidP="00126A8F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126A8F" w:rsidRPr="00ED5EA5" w:rsidRDefault="00126A8F" w:rsidP="00126A8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126A8F" w:rsidRDefault="00126A8F" w:rsidP="00126A8F">
      <w:pPr>
        <w:jc w:val="both"/>
        <w:rPr>
          <w:b/>
          <w:sz w:val="22"/>
          <w:szCs w:val="22"/>
        </w:rPr>
      </w:pPr>
    </w:p>
    <w:p w:rsidR="00126A8F" w:rsidRDefault="00126A8F" w:rsidP="00126A8F">
      <w:pPr>
        <w:jc w:val="both"/>
        <w:rPr>
          <w:sz w:val="24"/>
          <w:szCs w:val="24"/>
        </w:rPr>
      </w:pPr>
    </w:p>
    <w:p w:rsidR="00126A8F" w:rsidRPr="001566D5" w:rsidRDefault="00126A8F" w:rsidP="00126A8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126A8F" w:rsidRPr="00E935D6" w:rsidRDefault="00126A8F" w:rsidP="00126A8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4FF6" w:rsidRPr="00126A8F" w:rsidTr="00CD2186">
        <w:tc>
          <w:tcPr>
            <w:tcW w:w="9356" w:type="dxa"/>
            <w:shd w:val="clear" w:color="auto" w:fill="auto"/>
          </w:tcPr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nr 38 poz. 1 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 w:rsidRPr="00126A8F">
              <w:rPr>
                <w:sz w:val="24"/>
                <w:szCs w:val="24"/>
              </w:rPr>
              <w:t xml:space="preserve">1. Czy Zamawiający dopuści filtr z piankowym wymiennikiem ciepła i wilgoci? </w:t>
            </w:r>
          </w:p>
          <w:p w:rsidR="00364FF6" w:rsidRPr="00126A8F" w:rsidRDefault="00126A8F" w:rsidP="00DA6265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364FF6" w:rsidRDefault="001B0CB1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="000374C4">
              <w:rPr>
                <w:sz w:val="24"/>
                <w:szCs w:val="24"/>
              </w:rPr>
              <w:t xml:space="preserve"> w Pakiecie nr 38 poz. 1 </w:t>
            </w:r>
            <w:r w:rsidR="000374C4" w:rsidRPr="00126A8F">
              <w:rPr>
                <w:sz w:val="24"/>
                <w:szCs w:val="24"/>
              </w:rPr>
              <w:t xml:space="preserve">filtr z piankowym wymiennikiem ciepła </w:t>
            </w:r>
            <w:r w:rsidR="000374C4">
              <w:rPr>
                <w:sz w:val="24"/>
                <w:szCs w:val="24"/>
              </w:rPr>
              <w:t xml:space="preserve">                     </w:t>
            </w:r>
            <w:r w:rsidR="000374C4" w:rsidRPr="00126A8F">
              <w:rPr>
                <w:sz w:val="24"/>
                <w:szCs w:val="24"/>
              </w:rPr>
              <w:t>i wilgoci</w:t>
            </w:r>
            <w:r w:rsidR="000374C4">
              <w:rPr>
                <w:sz w:val="24"/>
                <w:szCs w:val="24"/>
              </w:rPr>
              <w:t>.</w:t>
            </w:r>
          </w:p>
          <w:p w:rsidR="001B0CB1" w:rsidRPr="00126A8F" w:rsidRDefault="001B0CB1" w:rsidP="00DA626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nr 38 poz. 1 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 w:rsidRPr="00126A8F">
              <w:rPr>
                <w:sz w:val="24"/>
                <w:szCs w:val="24"/>
              </w:rPr>
              <w:t xml:space="preserve">2. Czy Zamawiający dopuści filtr z utratą wilgoci niższą niż 6,7 mg H20 przy VT 500? </w:t>
            </w:r>
          </w:p>
          <w:p w:rsidR="00126A8F" w:rsidRPr="00126A8F" w:rsidRDefault="00126A8F" w:rsidP="00DA6265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364FF6" w:rsidRPr="00126A8F" w:rsidRDefault="000374C4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38 poz. 1 filtr</w:t>
            </w:r>
            <w:r w:rsidR="003C0AFE">
              <w:rPr>
                <w:sz w:val="24"/>
                <w:szCs w:val="24"/>
              </w:rPr>
              <w:t xml:space="preserve"> </w:t>
            </w:r>
            <w:r w:rsidR="00FB7965" w:rsidRPr="00126A8F">
              <w:rPr>
                <w:sz w:val="24"/>
                <w:szCs w:val="24"/>
              </w:rPr>
              <w:t>z utratą wilgoci niższą niż 6,7 mg H20 przy VT 500</w:t>
            </w:r>
            <w:r>
              <w:rPr>
                <w:sz w:val="24"/>
                <w:szCs w:val="24"/>
              </w:rPr>
              <w:t>.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38 poz. 3 </w:t>
            </w:r>
          </w:p>
          <w:p w:rsidR="00364FF6" w:rsidRPr="00126A8F" w:rsidRDefault="00126A8F" w:rsidP="00DA6265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364FF6" w:rsidRPr="00126A8F">
              <w:rPr>
                <w:sz w:val="24"/>
                <w:szCs w:val="24"/>
              </w:rPr>
              <w:t xml:space="preserve">Czy Zamawiający dopuści filtr z wymiennikiem ciepła i wilgoci, o skuteczności przeciwbakteryjnej i przeciwwirusowe 9,999%, objętości oddechowej większej i równej 35 ml, przestrzeni martwej 8 ml, wadze 9 g, skuteczności nawilżania 31 mg H20 przy </w:t>
            </w:r>
            <w:proofErr w:type="spellStart"/>
            <w:r w:rsidR="00364FF6" w:rsidRPr="00126A8F">
              <w:rPr>
                <w:sz w:val="24"/>
                <w:szCs w:val="24"/>
              </w:rPr>
              <w:t>vt</w:t>
            </w:r>
            <w:proofErr w:type="spellEnd"/>
            <w:r w:rsidR="00364FF6" w:rsidRPr="00126A8F">
              <w:rPr>
                <w:sz w:val="24"/>
                <w:szCs w:val="24"/>
              </w:rPr>
              <w:t xml:space="preserve"> 50ml? </w:t>
            </w:r>
          </w:p>
          <w:p w:rsidR="00126A8F" w:rsidRPr="00126A8F" w:rsidRDefault="00126A8F" w:rsidP="00DA6265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3C0AFE" w:rsidRPr="00126A8F" w:rsidRDefault="003C0AFE" w:rsidP="003C0AFE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38 poz. 3 zaoferowanego filtru.</w:t>
            </w:r>
          </w:p>
          <w:p w:rsidR="00B620B0" w:rsidRDefault="00B620B0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38 poz. 3 </w:t>
            </w:r>
          </w:p>
          <w:p w:rsidR="00364FF6" w:rsidRDefault="00126A8F" w:rsidP="00DA6265">
            <w:pPr>
              <w:ind w:left="318" w:right="-74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364FF6" w:rsidRPr="00126A8F">
              <w:rPr>
                <w:sz w:val="24"/>
                <w:szCs w:val="24"/>
              </w:rPr>
              <w:t xml:space="preserve">Czy Zamawiający dopuści filtr z wymiennikiem ciepła i wilgoci, przestrzeni martwej 26ml, skuteczności nawilżania 32 mg H20 przy </w:t>
            </w:r>
            <w:proofErr w:type="spellStart"/>
            <w:r w:rsidR="00364FF6" w:rsidRPr="00126A8F">
              <w:rPr>
                <w:sz w:val="24"/>
                <w:szCs w:val="24"/>
              </w:rPr>
              <w:t>vt</w:t>
            </w:r>
            <w:proofErr w:type="spellEnd"/>
            <w:r w:rsidR="00364FF6" w:rsidRPr="00126A8F">
              <w:rPr>
                <w:sz w:val="24"/>
                <w:szCs w:val="24"/>
              </w:rPr>
              <w:t xml:space="preserve"> 250ml, objętości oddechowej 75-1200 ml, wadze 18 g? </w:t>
            </w:r>
          </w:p>
          <w:p w:rsidR="00126A8F" w:rsidRPr="00126A8F" w:rsidRDefault="00126A8F" w:rsidP="00DA626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EF34EA" w:rsidRPr="00126A8F" w:rsidRDefault="00EF34EA" w:rsidP="00EF34E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38 poz. 3 zaoferowanego filtru.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F34EA" w:rsidRDefault="00EF34EA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EF34EA" w:rsidRDefault="00EF34EA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50 poz. 1 </w:t>
            </w:r>
          </w:p>
          <w:p w:rsidR="00364FF6" w:rsidRPr="00126A8F" w:rsidRDefault="00364FF6" w:rsidP="00DA6265">
            <w:pPr>
              <w:ind w:left="28" w:right="-74"/>
              <w:jc w:val="both"/>
              <w:rPr>
                <w:sz w:val="24"/>
                <w:szCs w:val="24"/>
              </w:rPr>
            </w:pPr>
            <w:r w:rsidRPr="00126A8F">
              <w:rPr>
                <w:sz w:val="24"/>
                <w:szCs w:val="24"/>
              </w:rPr>
              <w:t xml:space="preserve">5. Czy Zamawiający dopuści układ oddechowy z 3 rurami o długości 180 cm? </w:t>
            </w:r>
          </w:p>
          <w:p w:rsidR="00126A8F" w:rsidRDefault="00126A8F" w:rsidP="00DA62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EF34EA" w:rsidRPr="00126A8F" w:rsidRDefault="00EF34EA" w:rsidP="00DA62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50 poz. 1</w:t>
            </w:r>
            <w:r w:rsidRPr="00126A8F">
              <w:rPr>
                <w:sz w:val="24"/>
                <w:szCs w:val="24"/>
              </w:rPr>
              <w:t xml:space="preserve"> układ oddechowy z 3 rurami o długości 180 </w:t>
            </w:r>
            <w:proofErr w:type="spellStart"/>
            <w:r w:rsidRPr="00126A8F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A6265" w:rsidRDefault="00DA6265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26A8F">
              <w:rPr>
                <w:sz w:val="24"/>
                <w:szCs w:val="24"/>
                <w:u w:val="single"/>
              </w:rPr>
              <w:t xml:space="preserve">Pakiet 50 poz. 1 </w:t>
            </w:r>
          </w:p>
          <w:p w:rsidR="00364FF6" w:rsidRPr="00126A8F" w:rsidRDefault="00364FF6" w:rsidP="00DA6265">
            <w:pPr>
              <w:ind w:left="28" w:right="-74"/>
              <w:jc w:val="both"/>
              <w:rPr>
                <w:sz w:val="24"/>
                <w:szCs w:val="24"/>
              </w:rPr>
            </w:pPr>
            <w:r w:rsidRPr="00126A8F">
              <w:rPr>
                <w:sz w:val="24"/>
                <w:szCs w:val="24"/>
              </w:rPr>
              <w:t xml:space="preserve">6. Czy Zamawiający dopuści układ oddechowy z trójnikiem "Y" z portami? </w:t>
            </w:r>
          </w:p>
          <w:p w:rsidR="00126A8F" w:rsidRPr="00126A8F" w:rsidRDefault="00126A8F" w:rsidP="00DA62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364FF6" w:rsidRPr="00126A8F" w:rsidRDefault="00EF34EA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50 poz. 1</w:t>
            </w:r>
            <w:r w:rsidRPr="00126A8F">
              <w:rPr>
                <w:sz w:val="24"/>
                <w:szCs w:val="24"/>
              </w:rPr>
              <w:t xml:space="preserve"> układ</w:t>
            </w:r>
            <w:r w:rsidR="007F41CE">
              <w:rPr>
                <w:sz w:val="24"/>
                <w:szCs w:val="24"/>
              </w:rPr>
              <w:t>u</w:t>
            </w:r>
            <w:r w:rsidRPr="00126A8F">
              <w:rPr>
                <w:sz w:val="24"/>
                <w:szCs w:val="24"/>
              </w:rPr>
              <w:t xml:space="preserve"> oddechow</w:t>
            </w:r>
            <w:r w:rsidR="007F41CE">
              <w:rPr>
                <w:sz w:val="24"/>
                <w:szCs w:val="24"/>
              </w:rPr>
              <w:t>ego</w:t>
            </w:r>
            <w:r w:rsidRPr="00126A8F">
              <w:rPr>
                <w:sz w:val="24"/>
                <w:szCs w:val="24"/>
              </w:rPr>
              <w:t xml:space="preserve"> z trójnikiem "Y" </w:t>
            </w:r>
            <w:r w:rsidR="007F41CE">
              <w:rPr>
                <w:sz w:val="24"/>
                <w:szCs w:val="24"/>
              </w:rPr>
              <w:t xml:space="preserve">                      </w:t>
            </w:r>
            <w:r w:rsidRPr="00126A8F">
              <w:rPr>
                <w:sz w:val="24"/>
                <w:szCs w:val="24"/>
              </w:rPr>
              <w:t>z portami</w:t>
            </w:r>
            <w:r w:rsidR="007F41CE">
              <w:rPr>
                <w:sz w:val="24"/>
                <w:szCs w:val="24"/>
              </w:rPr>
              <w:t>.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64FF6" w:rsidRPr="00B620B0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620B0">
              <w:rPr>
                <w:sz w:val="24"/>
                <w:szCs w:val="24"/>
                <w:u w:val="single"/>
              </w:rPr>
              <w:t xml:space="preserve">Pakiet 50 poz. 1 </w:t>
            </w:r>
          </w:p>
          <w:p w:rsidR="00364FF6" w:rsidRPr="00126A8F" w:rsidRDefault="00364FF6" w:rsidP="00DA6265">
            <w:pPr>
              <w:ind w:left="28" w:right="-74"/>
              <w:jc w:val="both"/>
              <w:rPr>
                <w:sz w:val="24"/>
                <w:szCs w:val="24"/>
              </w:rPr>
            </w:pPr>
            <w:r w:rsidRPr="00126A8F">
              <w:rPr>
                <w:sz w:val="24"/>
                <w:szCs w:val="24"/>
              </w:rPr>
              <w:t xml:space="preserve">7. Czy Zamawiający dopuści układ oddechowy ze złączem 22M/15F? </w:t>
            </w:r>
          </w:p>
          <w:p w:rsidR="00126A8F" w:rsidRPr="00126A8F" w:rsidRDefault="00126A8F" w:rsidP="00DA62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26A8F">
              <w:rPr>
                <w:b/>
                <w:sz w:val="24"/>
                <w:szCs w:val="24"/>
              </w:rPr>
              <w:t>Odp.:</w:t>
            </w:r>
          </w:p>
          <w:p w:rsidR="00364FF6" w:rsidRPr="00126A8F" w:rsidRDefault="007F41CE" w:rsidP="00DA6265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50 poz. 1 </w:t>
            </w:r>
            <w:r w:rsidRPr="00126A8F">
              <w:rPr>
                <w:sz w:val="24"/>
                <w:szCs w:val="24"/>
              </w:rPr>
              <w:t>układ</w:t>
            </w:r>
            <w:r>
              <w:rPr>
                <w:sz w:val="24"/>
                <w:szCs w:val="24"/>
              </w:rPr>
              <w:t>u</w:t>
            </w:r>
            <w:r w:rsidRPr="00126A8F">
              <w:rPr>
                <w:sz w:val="24"/>
                <w:szCs w:val="24"/>
              </w:rPr>
              <w:t xml:space="preserve"> oddechow</w:t>
            </w:r>
            <w:r>
              <w:rPr>
                <w:sz w:val="24"/>
                <w:szCs w:val="24"/>
              </w:rPr>
              <w:t>ego</w:t>
            </w:r>
            <w:r w:rsidRPr="00126A8F">
              <w:rPr>
                <w:sz w:val="24"/>
                <w:szCs w:val="24"/>
              </w:rPr>
              <w:t xml:space="preserve"> ze złączem 22M/15F</w:t>
            </w:r>
            <w:r>
              <w:rPr>
                <w:sz w:val="24"/>
                <w:szCs w:val="24"/>
              </w:rPr>
              <w:t>.</w:t>
            </w:r>
          </w:p>
          <w:p w:rsidR="00364FF6" w:rsidRDefault="00364FF6" w:rsidP="00DA626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64FF6" w:rsidRPr="00B620B0" w:rsidRDefault="00364FF6" w:rsidP="00DA6265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620B0">
              <w:rPr>
                <w:sz w:val="24"/>
                <w:szCs w:val="24"/>
                <w:u w:val="single"/>
              </w:rPr>
              <w:t xml:space="preserve">Pakiet 49 poz. 1 </w:t>
            </w:r>
          </w:p>
          <w:p w:rsidR="00364FF6" w:rsidRPr="00126A8F" w:rsidRDefault="00364FF6" w:rsidP="00DA6265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126A8F">
              <w:rPr>
                <w:sz w:val="24"/>
                <w:szCs w:val="24"/>
              </w:rPr>
              <w:t>8. Czy Zamawiający dopuści układ oddechowy jednorurowy "rura w rurze"?</w:t>
            </w:r>
          </w:p>
        </w:tc>
      </w:tr>
    </w:tbl>
    <w:p w:rsidR="00126A8F" w:rsidRDefault="00126A8F" w:rsidP="00DA6265">
      <w:pPr>
        <w:ind w:left="30" w:right="-72"/>
        <w:jc w:val="both"/>
        <w:rPr>
          <w:b/>
          <w:sz w:val="24"/>
          <w:szCs w:val="24"/>
        </w:rPr>
      </w:pPr>
      <w:r w:rsidRPr="00126A8F">
        <w:rPr>
          <w:b/>
          <w:sz w:val="24"/>
          <w:szCs w:val="24"/>
        </w:rPr>
        <w:lastRenderedPageBreak/>
        <w:t>Odp.:</w:t>
      </w:r>
    </w:p>
    <w:p w:rsidR="007F41CE" w:rsidRPr="00126A8F" w:rsidRDefault="007F41CE" w:rsidP="00DA6265">
      <w:pPr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49 poz. 1</w:t>
      </w:r>
      <w:r w:rsidRPr="007F41CE">
        <w:rPr>
          <w:sz w:val="24"/>
          <w:szCs w:val="24"/>
        </w:rPr>
        <w:t xml:space="preserve"> </w:t>
      </w:r>
      <w:r w:rsidRPr="00126A8F">
        <w:rPr>
          <w:sz w:val="24"/>
          <w:szCs w:val="24"/>
        </w:rPr>
        <w:t xml:space="preserve">układ oddechowy jednorurowy "rura </w:t>
      </w:r>
      <w:r>
        <w:rPr>
          <w:sz w:val="24"/>
          <w:szCs w:val="24"/>
        </w:rPr>
        <w:t xml:space="preserve">                       </w:t>
      </w:r>
      <w:r w:rsidRPr="00126A8F">
        <w:rPr>
          <w:sz w:val="24"/>
          <w:szCs w:val="24"/>
        </w:rPr>
        <w:t>w rurze"</w:t>
      </w:r>
      <w:r>
        <w:rPr>
          <w:sz w:val="24"/>
          <w:szCs w:val="24"/>
        </w:rPr>
        <w:t>. Pozostałe parametry zgodne z SWZ.</w:t>
      </w:r>
    </w:p>
    <w:p w:rsidR="00DA6265" w:rsidRDefault="00DA6265" w:rsidP="00DA6265">
      <w:pPr>
        <w:jc w:val="right"/>
        <w:rPr>
          <w:i/>
          <w:sz w:val="24"/>
          <w:szCs w:val="24"/>
        </w:rPr>
      </w:pPr>
    </w:p>
    <w:p w:rsidR="00DA6265" w:rsidRDefault="00DA6265" w:rsidP="00DA6265">
      <w:pPr>
        <w:jc w:val="right"/>
        <w:rPr>
          <w:i/>
          <w:sz w:val="24"/>
          <w:szCs w:val="24"/>
        </w:rPr>
      </w:pPr>
    </w:p>
    <w:p w:rsidR="00DA6265" w:rsidRDefault="00DA6265" w:rsidP="00DA6265">
      <w:pPr>
        <w:jc w:val="right"/>
        <w:rPr>
          <w:i/>
          <w:sz w:val="24"/>
          <w:szCs w:val="24"/>
        </w:rPr>
      </w:pPr>
    </w:p>
    <w:p w:rsidR="00DA6265" w:rsidRPr="00E346E6" w:rsidRDefault="00DA6265" w:rsidP="00DA6265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DA6265" w:rsidRPr="00E346E6" w:rsidRDefault="00DA6265" w:rsidP="00DA6265">
      <w:pPr>
        <w:jc w:val="right"/>
        <w:rPr>
          <w:i/>
          <w:sz w:val="24"/>
          <w:szCs w:val="24"/>
        </w:rPr>
      </w:pPr>
    </w:p>
    <w:p w:rsidR="00DA6265" w:rsidRPr="00E346E6" w:rsidRDefault="00DA6265" w:rsidP="00DA6265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A6265" w:rsidRPr="00E346E6" w:rsidTr="00CD2186">
        <w:tc>
          <w:tcPr>
            <w:tcW w:w="9356" w:type="dxa"/>
            <w:shd w:val="clear" w:color="auto" w:fill="auto"/>
          </w:tcPr>
          <w:p w:rsidR="00DA6265" w:rsidRPr="00E346E6" w:rsidRDefault="00DA6265" w:rsidP="00CD218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126A8F" w:rsidRDefault="00BE7BFD" w:rsidP="00520165">
      <w:pPr>
        <w:jc w:val="both"/>
        <w:rPr>
          <w:sz w:val="24"/>
          <w:szCs w:val="24"/>
        </w:rPr>
      </w:pPr>
    </w:p>
    <w:sectPr w:rsidR="00BE7BFD" w:rsidRPr="00126A8F" w:rsidSect="00EF34EA">
      <w:footerReference w:type="even" r:id="rId7"/>
      <w:footerReference w:type="default" r:id="rId8"/>
      <w:footerReference w:type="first" r:id="rId9"/>
      <w:pgSz w:w="11906" w:h="16838" w:code="9"/>
      <w:pgMar w:top="567" w:right="1418" w:bottom="1276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7B2" w:rsidRDefault="002537B2">
      <w:r>
        <w:separator/>
      </w:r>
    </w:p>
  </w:endnote>
  <w:endnote w:type="continuationSeparator" w:id="0">
    <w:p w:rsidR="002537B2" w:rsidRDefault="00253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C73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C731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C73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66AB2" w:rsidRPr="00C66AB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7B2" w:rsidRDefault="002537B2">
      <w:r>
        <w:separator/>
      </w:r>
    </w:p>
  </w:footnote>
  <w:footnote w:type="continuationSeparator" w:id="0">
    <w:p w:rsidR="002537B2" w:rsidRDefault="002537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64FF6"/>
    <w:rsid w:val="00031374"/>
    <w:rsid w:val="000374C4"/>
    <w:rsid w:val="000A1097"/>
    <w:rsid w:val="000E2A8F"/>
    <w:rsid w:val="00126A8F"/>
    <w:rsid w:val="0012774F"/>
    <w:rsid w:val="00144B7A"/>
    <w:rsid w:val="00180C6E"/>
    <w:rsid w:val="001B0CB1"/>
    <w:rsid w:val="002537B2"/>
    <w:rsid w:val="0029606A"/>
    <w:rsid w:val="002C7319"/>
    <w:rsid w:val="00364FF6"/>
    <w:rsid w:val="003C0AFE"/>
    <w:rsid w:val="00411269"/>
    <w:rsid w:val="004848F3"/>
    <w:rsid w:val="004A75F2"/>
    <w:rsid w:val="004F174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874"/>
    <w:rsid w:val="007D7198"/>
    <w:rsid w:val="007F41CE"/>
    <w:rsid w:val="00864A4B"/>
    <w:rsid w:val="00870F9F"/>
    <w:rsid w:val="008804B6"/>
    <w:rsid w:val="00897AB0"/>
    <w:rsid w:val="008A3553"/>
    <w:rsid w:val="00A905AC"/>
    <w:rsid w:val="00B536D8"/>
    <w:rsid w:val="00B620B0"/>
    <w:rsid w:val="00BA6584"/>
    <w:rsid w:val="00BE7BFD"/>
    <w:rsid w:val="00C370F2"/>
    <w:rsid w:val="00C44EEC"/>
    <w:rsid w:val="00C66AB2"/>
    <w:rsid w:val="00D22619"/>
    <w:rsid w:val="00D22FFA"/>
    <w:rsid w:val="00D76CFE"/>
    <w:rsid w:val="00D8461B"/>
    <w:rsid w:val="00D915F2"/>
    <w:rsid w:val="00DA626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4EA"/>
    <w:rsid w:val="00F77E00"/>
    <w:rsid w:val="00FB796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1745"/>
  </w:style>
  <w:style w:type="paragraph" w:styleId="Nagwek1">
    <w:name w:val="heading 1"/>
    <w:basedOn w:val="Normalny"/>
    <w:next w:val="Normalny"/>
    <w:link w:val="Nagwek1Znak"/>
    <w:qFormat/>
    <w:rsid w:val="004F17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17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F17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17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1745"/>
  </w:style>
  <w:style w:type="paragraph" w:styleId="Tekstpodstawowywcity">
    <w:name w:val="Body Text Indent"/>
    <w:basedOn w:val="Normalny"/>
    <w:rsid w:val="004F17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17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17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F1745"/>
    <w:rPr>
      <w:sz w:val="28"/>
    </w:rPr>
  </w:style>
  <w:style w:type="paragraph" w:styleId="Tekstpodstawowywcity3">
    <w:name w:val="Body Text Indent 3"/>
    <w:basedOn w:val="Normalny"/>
    <w:rsid w:val="004F17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26A8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26A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2023-07-26T07:32:00Z</cp:lastPrinted>
  <dcterms:created xsi:type="dcterms:W3CDTF">2023-07-26T13:39:00Z</dcterms:created>
  <dcterms:modified xsi:type="dcterms:W3CDTF">2023-07-26T13:39:00Z</dcterms:modified>
</cp:coreProperties>
</file>