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1B" w:rsidRPr="00DA2AC1" w:rsidRDefault="004E3E1B" w:rsidP="004E3E1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E3E1B" w:rsidRPr="00DA2AC1" w:rsidRDefault="004E3E1B" w:rsidP="004E3E1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E3E1B" w:rsidRPr="00DA2AC1" w:rsidRDefault="004E3E1B" w:rsidP="004E3E1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E3E1B" w:rsidRPr="00DA2AC1" w:rsidRDefault="004E3E1B" w:rsidP="004E3E1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E3E1B" w:rsidRPr="00DA2AC1" w:rsidRDefault="004E3E1B" w:rsidP="004E3E1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19386C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26</w:t>
      </w:r>
    </w:p>
    <w:p w:rsidR="004E3E1B" w:rsidRDefault="004E3E1B" w:rsidP="004E3E1B"/>
    <w:p w:rsidR="004E3E1B" w:rsidRDefault="004E3E1B" w:rsidP="004E3E1B"/>
    <w:p w:rsidR="004E3E1B" w:rsidRPr="001566D5" w:rsidRDefault="004E3E1B" w:rsidP="004E3E1B"/>
    <w:p w:rsidR="004E3E1B" w:rsidRDefault="004E3E1B" w:rsidP="004E3E1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E3E1B" w:rsidRDefault="004E3E1B" w:rsidP="004E3E1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E3E1B" w:rsidRDefault="004E3E1B" w:rsidP="004E3E1B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055FC8" w:rsidRDefault="00055FC8" w:rsidP="004E3E1B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4E3E1B" w:rsidRDefault="004E3E1B" w:rsidP="004E3E1B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4E3E1B" w:rsidRDefault="004E3E1B" w:rsidP="004E3E1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E3E1B" w:rsidRDefault="004E3E1B" w:rsidP="004E3E1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- 30</w:t>
      </w:r>
    </w:p>
    <w:p w:rsidR="004E3E1B" w:rsidRDefault="004E3E1B" w:rsidP="004E3E1B">
      <w:pPr>
        <w:jc w:val="both"/>
        <w:rPr>
          <w:i/>
          <w:sz w:val="22"/>
          <w:szCs w:val="22"/>
        </w:rPr>
      </w:pPr>
    </w:p>
    <w:p w:rsidR="004E3E1B" w:rsidRDefault="004E3E1B" w:rsidP="004E3E1B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4E3E1B" w:rsidRDefault="004E3E1B" w:rsidP="004E3E1B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4E3E1B" w:rsidRPr="00ED5EA5" w:rsidRDefault="004E3E1B" w:rsidP="004E3E1B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4E3E1B" w:rsidRDefault="004E3E1B" w:rsidP="004E3E1B">
      <w:pPr>
        <w:jc w:val="both"/>
        <w:rPr>
          <w:b/>
          <w:sz w:val="22"/>
          <w:szCs w:val="22"/>
        </w:rPr>
      </w:pPr>
    </w:p>
    <w:p w:rsidR="004E3E1B" w:rsidRPr="001566D5" w:rsidRDefault="004E3E1B" w:rsidP="004E3E1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E3E1B" w:rsidRPr="00E935D6" w:rsidRDefault="004E3E1B" w:rsidP="004E3E1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4E3E1B" w:rsidRPr="004E3E1B" w:rsidTr="0080129D">
        <w:tc>
          <w:tcPr>
            <w:tcW w:w="9356" w:type="dxa"/>
            <w:shd w:val="clear" w:color="auto" w:fill="auto"/>
          </w:tcPr>
          <w:p w:rsidR="004E3E1B" w:rsidRPr="00215CA5" w:rsidRDefault="004E3E1B" w:rsidP="004E3E1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15CA5">
              <w:rPr>
                <w:sz w:val="24"/>
                <w:szCs w:val="24"/>
                <w:u w:val="single"/>
              </w:rPr>
              <w:t>Pakiet nr 50</w:t>
            </w:r>
          </w:p>
          <w:p w:rsidR="004E3E1B" w:rsidRPr="004E3E1B" w:rsidRDefault="004E3E1B" w:rsidP="00215CA5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4E3E1B">
              <w:rPr>
                <w:sz w:val="24"/>
                <w:szCs w:val="24"/>
              </w:rPr>
              <w:t xml:space="preserve">Prosimy Zamawiającego o dopuszczenie układu oddechowego do aparatu do znieczuleń dla dorosłych z PP, 2 rury o dł. 45/200 cm, złącza respiratora 22F-22F, </w:t>
            </w:r>
            <w:proofErr w:type="spellStart"/>
            <w:r w:rsidRPr="004E3E1B">
              <w:rPr>
                <w:sz w:val="24"/>
                <w:szCs w:val="24"/>
              </w:rPr>
              <w:t>równoległoramienny</w:t>
            </w:r>
            <w:proofErr w:type="spellEnd"/>
            <w:r w:rsidRPr="004E3E1B">
              <w:rPr>
                <w:sz w:val="24"/>
                <w:szCs w:val="24"/>
              </w:rPr>
              <w:t xml:space="preserve"> trójnik "Y" bez portów, ze złączem kąt. 90° i portem kapnograf., ramię </w:t>
            </w:r>
            <w:proofErr w:type="spellStart"/>
            <w:r w:rsidRPr="004E3E1B">
              <w:rPr>
                <w:sz w:val="24"/>
                <w:szCs w:val="24"/>
              </w:rPr>
              <w:t>dodatk</w:t>
            </w:r>
            <w:proofErr w:type="spellEnd"/>
            <w:r w:rsidRPr="004E3E1B">
              <w:rPr>
                <w:sz w:val="24"/>
                <w:szCs w:val="24"/>
              </w:rPr>
              <w:t xml:space="preserve">. 34/150 cm ze złączami 22M-22F, 2L worek </w:t>
            </w:r>
            <w:proofErr w:type="spellStart"/>
            <w:r w:rsidRPr="004E3E1B">
              <w:rPr>
                <w:sz w:val="24"/>
                <w:szCs w:val="24"/>
              </w:rPr>
              <w:t>bezlateksowy</w:t>
            </w:r>
            <w:proofErr w:type="spellEnd"/>
            <w:r w:rsidRPr="004E3E1B">
              <w:rPr>
                <w:sz w:val="24"/>
                <w:szCs w:val="24"/>
              </w:rPr>
              <w:t xml:space="preserve"> ze złączem 22M/19F, mikrobiologiczne czysty.</w:t>
            </w:r>
          </w:p>
          <w:p w:rsidR="004E3E1B" w:rsidRPr="00215CA5" w:rsidRDefault="00215CA5" w:rsidP="00215C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215CA5">
              <w:rPr>
                <w:b/>
                <w:sz w:val="24"/>
                <w:szCs w:val="24"/>
              </w:rPr>
              <w:t>Odp.:</w:t>
            </w:r>
          </w:p>
          <w:p w:rsidR="00215CA5" w:rsidRPr="004E3E1B" w:rsidRDefault="0019386C" w:rsidP="004E3E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50 układ</w:t>
            </w:r>
            <w:r w:rsidRPr="004E3E1B">
              <w:rPr>
                <w:sz w:val="24"/>
                <w:szCs w:val="24"/>
              </w:rPr>
              <w:t xml:space="preserve"> oddechow</w:t>
            </w:r>
            <w:r>
              <w:rPr>
                <w:sz w:val="24"/>
                <w:szCs w:val="24"/>
              </w:rPr>
              <w:t>y o zaoferowanych parametrach.</w:t>
            </w:r>
          </w:p>
          <w:p w:rsidR="004E3E1B" w:rsidRPr="004E3E1B" w:rsidRDefault="004E3E1B" w:rsidP="001938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E3E1B" w:rsidRPr="00215CA5" w:rsidRDefault="004E3E1B" w:rsidP="004E3E1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15CA5">
              <w:rPr>
                <w:sz w:val="24"/>
                <w:szCs w:val="24"/>
                <w:u w:val="single"/>
              </w:rPr>
              <w:t>Pakiet nr 38</w:t>
            </w:r>
            <w:r w:rsidR="00215CA5" w:rsidRPr="00215CA5">
              <w:rPr>
                <w:sz w:val="24"/>
                <w:szCs w:val="24"/>
                <w:u w:val="single"/>
              </w:rPr>
              <w:t xml:space="preserve"> p</w:t>
            </w:r>
            <w:r w:rsidRPr="00215CA5">
              <w:rPr>
                <w:sz w:val="24"/>
                <w:szCs w:val="24"/>
                <w:u w:val="single"/>
              </w:rPr>
              <w:t>oz. 1</w:t>
            </w:r>
          </w:p>
          <w:p w:rsidR="004E3E1B" w:rsidRPr="004E3E1B" w:rsidRDefault="004E3E1B" w:rsidP="00215CA5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4E3E1B">
              <w:rPr>
                <w:sz w:val="24"/>
                <w:szCs w:val="24"/>
              </w:rPr>
              <w:t xml:space="preserve">Prosimy Zamawiającego o dopuszczenie filtra oddechowego elektrostatycznego </w:t>
            </w:r>
            <w:r w:rsidR="00215CA5">
              <w:rPr>
                <w:sz w:val="24"/>
                <w:szCs w:val="24"/>
              </w:rPr>
              <w:t xml:space="preserve">                            </w:t>
            </w:r>
            <w:r w:rsidRPr="004E3E1B">
              <w:rPr>
                <w:sz w:val="24"/>
                <w:szCs w:val="24"/>
              </w:rPr>
              <w:t>z wymiennikiem ciepła i wilgoci wykonanym z celulozy. Skuteczność nawilżania 32,3mg/l H2O. Masa  31g. Utrata wilgoci nie większa niż 6 mg H20/l, posiadający port do kapnografu. Sterylny.</w:t>
            </w:r>
          </w:p>
          <w:p w:rsidR="00215CA5" w:rsidRPr="00215CA5" w:rsidRDefault="00215CA5" w:rsidP="00215CA5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215CA5">
              <w:rPr>
                <w:b/>
                <w:sz w:val="24"/>
                <w:szCs w:val="24"/>
              </w:rPr>
              <w:t>Odp.:</w:t>
            </w:r>
          </w:p>
          <w:p w:rsidR="004E3E1B" w:rsidRPr="004E3E1B" w:rsidRDefault="0019386C" w:rsidP="004E3E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38 poz. 1 filtr</w:t>
            </w:r>
            <w:r w:rsidRPr="004E3E1B">
              <w:rPr>
                <w:sz w:val="24"/>
                <w:szCs w:val="24"/>
              </w:rPr>
              <w:t xml:space="preserve"> oddechow</w:t>
            </w:r>
            <w:r>
              <w:rPr>
                <w:sz w:val="24"/>
                <w:szCs w:val="24"/>
              </w:rPr>
              <w:t>y</w:t>
            </w:r>
            <w:r w:rsidRPr="004E3E1B">
              <w:rPr>
                <w:sz w:val="24"/>
                <w:szCs w:val="24"/>
              </w:rPr>
              <w:t xml:space="preserve"> elektrostatyczn</w:t>
            </w:r>
            <w:r>
              <w:rPr>
                <w:sz w:val="24"/>
                <w:szCs w:val="24"/>
              </w:rPr>
              <w:t xml:space="preserve">y                                o zaoferowanych parametrach.                            </w:t>
            </w:r>
          </w:p>
          <w:p w:rsidR="004E3E1B" w:rsidRPr="004E3E1B" w:rsidRDefault="004E3E1B" w:rsidP="001938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E3E1B" w:rsidRPr="00055FC8" w:rsidRDefault="00215CA5" w:rsidP="004E3E1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5FC8">
              <w:rPr>
                <w:sz w:val="24"/>
                <w:szCs w:val="24"/>
                <w:u w:val="single"/>
              </w:rPr>
              <w:t>Pakiet nr 38 p</w:t>
            </w:r>
            <w:r w:rsidR="004E3E1B" w:rsidRPr="00055FC8">
              <w:rPr>
                <w:sz w:val="24"/>
                <w:szCs w:val="24"/>
                <w:u w:val="single"/>
              </w:rPr>
              <w:t>oz. 2</w:t>
            </w:r>
          </w:p>
          <w:p w:rsidR="004E3E1B" w:rsidRPr="004E3E1B" w:rsidRDefault="004E3E1B" w:rsidP="0019386C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4E3E1B">
              <w:rPr>
                <w:sz w:val="24"/>
                <w:szCs w:val="24"/>
              </w:rPr>
              <w:t xml:space="preserve">Prosimy Zamawiającego o dopuszczenie filtra elektrostatycznego antybakteryjno-wirusowy z wydzieloną harmonijkową warstwą wymiennika ciepła i wilgoci wykonaną z celulozy </w:t>
            </w:r>
            <w:r w:rsidR="004F2796">
              <w:rPr>
                <w:sz w:val="24"/>
                <w:szCs w:val="24"/>
              </w:rPr>
              <w:t xml:space="preserve">                  </w:t>
            </w:r>
            <w:r w:rsidRPr="004E3E1B">
              <w:rPr>
                <w:sz w:val="24"/>
                <w:szCs w:val="24"/>
              </w:rPr>
              <w:t>o skuteczności filtracji 99.998%, posiadający port do kapnografu. Sterylny. Wydajność nawilżania 32,3 mg/l H2O. Utrata wilgoci 6 mg/l H2O.</w:t>
            </w:r>
          </w:p>
          <w:p w:rsidR="004E3E1B" w:rsidRPr="00055FC8" w:rsidRDefault="00055FC8" w:rsidP="001938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55FC8">
              <w:rPr>
                <w:b/>
                <w:sz w:val="24"/>
                <w:szCs w:val="24"/>
              </w:rPr>
              <w:t>Odp.:</w:t>
            </w:r>
          </w:p>
          <w:p w:rsidR="004E3E1B" w:rsidRDefault="004F2796" w:rsidP="004E3E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38 poz. 2 filtr</w:t>
            </w:r>
            <w:r w:rsidRPr="004E3E1B">
              <w:rPr>
                <w:sz w:val="24"/>
                <w:szCs w:val="24"/>
              </w:rPr>
              <w:t xml:space="preserve"> elektrostatyczn</w:t>
            </w:r>
            <w:r>
              <w:rPr>
                <w:sz w:val="24"/>
                <w:szCs w:val="24"/>
              </w:rPr>
              <w:t>y</w:t>
            </w:r>
            <w:r w:rsidRPr="004E3E1B">
              <w:rPr>
                <w:sz w:val="24"/>
                <w:szCs w:val="24"/>
              </w:rPr>
              <w:t xml:space="preserve"> antybakteryjno-wirusowy</w:t>
            </w:r>
            <w:r>
              <w:rPr>
                <w:sz w:val="24"/>
                <w:szCs w:val="24"/>
              </w:rPr>
              <w:t xml:space="preserve"> o zaoferowanych parametrach.                            </w:t>
            </w:r>
          </w:p>
          <w:p w:rsidR="0019386C" w:rsidRDefault="0019386C" w:rsidP="004E3E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9386C" w:rsidRPr="004E3E1B" w:rsidRDefault="0019386C" w:rsidP="004E3E1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4E3E1B" w:rsidRPr="00055FC8" w:rsidRDefault="00055FC8" w:rsidP="004E3E1B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55FC8">
              <w:rPr>
                <w:sz w:val="24"/>
                <w:szCs w:val="24"/>
                <w:u w:val="single"/>
              </w:rPr>
              <w:t>Pakiet nr 38 p</w:t>
            </w:r>
            <w:r w:rsidR="004E3E1B" w:rsidRPr="00055FC8">
              <w:rPr>
                <w:sz w:val="24"/>
                <w:szCs w:val="24"/>
                <w:u w:val="single"/>
              </w:rPr>
              <w:t>oz. 3</w:t>
            </w:r>
          </w:p>
          <w:p w:rsidR="004E3E1B" w:rsidRPr="004E3E1B" w:rsidRDefault="004E3E1B" w:rsidP="00055FC8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4E3E1B">
              <w:rPr>
                <w:sz w:val="24"/>
                <w:szCs w:val="24"/>
              </w:rPr>
              <w:t xml:space="preserve">Prosimy Zamawiającego o dopuszczenie filtra elektrostatycznego z wymiennikiem ciepła </w:t>
            </w:r>
            <w:r w:rsidR="00055FC8">
              <w:rPr>
                <w:sz w:val="24"/>
                <w:szCs w:val="24"/>
              </w:rPr>
              <w:t xml:space="preserve">                </w:t>
            </w:r>
            <w:r w:rsidRPr="004E3E1B">
              <w:rPr>
                <w:sz w:val="24"/>
                <w:szCs w:val="24"/>
              </w:rPr>
              <w:t xml:space="preserve">i wilgoci, o skuteczności p/bakteryjnej: 99,99% i p/wirusowej: 99,99%. Przestrzeń martwa 11 ml, opory przepływu: 1,0 cm H2O przy 10 L/min. Filtr z funkcją wymiennika ciepła </w:t>
            </w:r>
            <w:r w:rsidR="00055FC8">
              <w:rPr>
                <w:sz w:val="24"/>
                <w:szCs w:val="24"/>
              </w:rPr>
              <w:t xml:space="preserve">                  </w:t>
            </w:r>
            <w:r w:rsidRPr="004E3E1B">
              <w:rPr>
                <w:sz w:val="24"/>
                <w:szCs w:val="24"/>
              </w:rPr>
              <w:t xml:space="preserve">i wilgoci o nawilżeniu 26,8 mg H2O przy Vt=50 ml. Przeznaczony dla dzieci o objętości oddechowej </w:t>
            </w:r>
            <w:proofErr w:type="spellStart"/>
            <w:r w:rsidRPr="004E3E1B">
              <w:rPr>
                <w:sz w:val="24"/>
                <w:szCs w:val="24"/>
              </w:rPr>
              <w:t>Vt</w:t>
            </w:r>
            <w:proofErr w:type="spellEnd"/>
            <w:r w:rsidRPr="004E3E1B">
              <w:rPr>
                <w:sz w:val="24"/>
                <w:szCs w:val="24"/>
              </w:rPr>
              <w:t xml:space="preserve"> 35-250ml, waga 11g, czysty mikrobiologicznie, z portem </w:t>
            </w:r>
            <w:proofErr w:type="spellStart"/>
            <w:r w:rsidRPr="004E3E1B">
              <w:rPr>
                <w:sz w:val="24"/>
                <w:szCs w:val="24"/>
              </w:rPr>
              <w:t>kapno</w:t>
            </w:r>
            <w:proofErr w:type="spellEnd"/>
            <w:r w:rsidRPr="004E3E1B">
              <w:rPr>
                <w:sz w:val="24"/>
                <w:szCs w:val="24"/>
              </w:rPr>
              <w:t>, filtr ze złączem prostym.</w:t>
            </w:r>
          </w:p>
          <w:p w:rsidR="004E3E1B" w:rsidRDefault="004E3E1B" w:rsidP="00055FC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E3E1B">
              <w:rPr>
                <w:b/>
                <w:sz w:val="24"/>
                <w:szCs w:val="24"/>
              </w:rPr>
              <w:t>Odp.:</w:t>
            </w:r>
          </w:p>
          <w:p w:rsidR="004F2796" w:rsidRPr="004F2796" w:rsidRDefault="004F2796" w:rsidP="004F2796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nie dopuszcza w Pakiecie nr 38 poz. 3 filtra </w:t>
            </w:r>
            <w:r w:rsidRPr="004E3E1B">
              <w:rPr>
                <w:sz w:val="24"/>
                <w:szCs w:val="24"/>
              </w:rPr>
              <w:t>elektrostatycznego z wymiennikiem ciepła i wilgoci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</w:tc>
      </w:tr>
    </w:tbl>
    <w:p w:rsidR="004E3E1B" w:rsidRPr="004E3E1B" w:rsidRDefault="004E3E1B" w:rsidP="004E3E1B">
      <w:pPr>
        <w:jc w:val="right"/>
        <w:rPr>
          <w:i/>
          <w:sz w:val="24"/>
          <w:szCs w:val="24"/>
        </w:rPr>
      </w:pPr>
    </w:p>
    <w:p w:rsidR="00055FC8" w:rsidRDefault="00055FC8" w:rsidP="004E3E1B">
      <w:pPr>
        <w:jc w:val="right"/>
        <w:rPr>
          <w:i/>
          <w:sz w:val="24"/>
          <w:szCs w:val="24"/>
        </w:rPr>
      </w:pPr>
    </w:p>
    <w:p w:rsidR="00055FC8" w:rsidRDefault="00055FC8" w:rsidP="004E3E1B">
      <w:pPr>
        <w:jc w:val="right"/>
        <w:rPr>
          <w:i/>
          <w:sz w:val="24"/>
          <w:szCs w:val="24"/>
        </w:rPr>
      </w:pPr>
    </w:p>
    <w:p w:rsidR="00055FC8" w:rsidRDefault="00055FC8" w:rsidP="004E3E1B">
      <w:pPr>
        <w:jc w:val="right"/>
        <w:rPr>
          <w:i/>
          <w:sz w:val="24"/>
          <w:szCs w:val="24"/>
        </w:rPr>
      </w:pPr>
    </w:p>
    <w:p w:rsidR="004E3E1B" w:rsidRPr="004E3E1B" w:rsidRDefault="004E3E1B" w:rsidP="004E3E1B">
      <w:pPr>
        <w:jc w:val="right"/>
        <w:rPr>
          <w:i/>
          <w:sz w:val="24"/>
          <w:szCs w:val="24"/>
        </w:rPr>
      </w:pPr>
      <w:r w:rsidRPr="004E3E1B">
        <w:rPr>
          <w:i/>
          <w:sz w:val="24"/>
          <w:szCs w:val="24"/>
        </w:rPr>
        <w:t xml:space="preserve">Zamawiający </w:t>
      </w:r>
    </w:p>
    <w:p w:rsidR="004E3E1B" w:rsidRPr="004E3E1B" w:rsidRDefault="004E3E1B" w:rsidP="004E3E1B">
      <w:pPr>
        <w:jc w:val="right"/>
        <w:rPr>
          <w:i/>
          <w:sz w:val="24"/>
          <w:szCs w:val="24"/>
        </w:rPr>
      </w:pPr>
    </w:p>
    <w:p w:rsidR="004E3E1B" w:rsidRPr="004E3E1B" w:rsidRDefault="004E3E1B" w:rsidP="004E3E1B">
      <w:pPr>
        <w:jc w:val="right"/>
        <w:rPr>
          <w:i/>
          <w:sz w:val="24"/>
          <w:szCs w:val="24"/>
        </w:rPr>
      </w:pPr>
      <w:r w:rsidRPr="004E3E1B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E3E1B" w:rsidRPr="004E3E1B" w:rsidTr="0080129D">
        <w:tc>
          <w:tcPr>
            <w:tcW w:w="9356" w:type="dxa"/>
            <w:shd w:val="clear" w:color="auto" w:fill="auto"/>
          </w:tcPr>
          <w:p w:rsidR="004E3E1B" w:rsidRPr="004E3E1B" w:rsidRDefault="004E3E1B" w:rsidP="0080129D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4E3E1B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4E3E1B">
              <w:rPr>
                <w:i/>
                <w:sz w:val="24"/>
                <w:szCs w:val="24"/>
              </w:rPr>
              <w:t>Trzebinczyk</w:t>
            </w:r>
            <w:proofErr w:type="spellEnd"/>
            <w:r w:rsidRPr="004E3E1B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p w:rsidR="00004E29" w:rsidRPr="004E3E1B" w:rsidRDefault="00004E29" w:rsidP="006A5DF1">
      <w:pPr>
        <w:spacing w:after="240"/>
        <w:jc w:val="right"/>
        <w:rPr>
          <w:sz w:val="24"/>
          <w:szCs w:val="24"/>
        </w:rPr>
      </w:pPr>
    </w:p>
    <w:sectPr w:rsidR="00004E29" w:rsidRPr="004E3E1B" w:rsidSect="00055FC8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708" w:footer="5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672" w:rsidRDefault="00746672">
      <w:r>
        <w:separator/>
      </w:r>
    </w:p>
  </w:endnote>
  <w:endnote w:type="continuationSeparator" w:id="0">
    <w:p w:rsidR="00746672" w:rsidRDefault="00746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7251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7251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7251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52086" w:rsidRPr="0045208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672" w:rsidRDefault="00746672">
      <w:r>
        <w:separator/>
      </w:r>
    </w:p>
  </w:footnote>
  <w:footnote w:type="continuationSeparator" w:id="0">
    <w:p w:rsidR="00746672" w:rsidRDefault="007466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2B5188A"/>
    <w:multiLevelType w:val="hybridMultilevel"/>
    <w:tmpl w:val="4F18D972"/>
    <w:lvl w:ilvl="0" w:tplc="3E4C506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35725AE"/>
    <w:multiLevelType w:val="hybridMultilevel"/>
    <w:tmpl w:val="BF5469A6"/>
    <w:lvl w:ilvl="0" w:tplc="CDDE53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1120A"/>
    <w:rsid w:val="00004E29"/>
    <w:rsid w:val="00031374"/>
    <w:rsid w:val="00055FC8"/>
    <w:rsid w:val="000A1097"/>
    <w:rsid w:val="000E2A8F"/>
    <w:rsid w:val="0012774F"/>
    <w:rsid w:val="00144B7A"/>
    <w:rsid w:val="00180C6E"/>
    <w:rsid w:val="0019386C"/>
    <w:rsid w:val="00215CA5"/>
    <w:rsid w:val="002573B0"/>
    <w:rsid w:val="00263F5D"/>
    <w:rsid w:val="0029606A"/>
    <w:rsid w:val="00311D5E"/>
    <w:rsid w:val="00452086"/>
    <w:rsid w:val="004848F3"/>
    <w:rsid w:val="004A75F2"/>
    <w:rsid w:val="004E3E1B"/>
    <w:rsid w:val="004F279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6672"/>
    <w:rsid w:val="007D7198"/>
    <w:rsid w:val="00864A4B"/>
    <w:rsid w:val="00870F9F"/>
    <w:rsid w:val="008804B6"/>
    <w:rsid w:val="00897AB0"/>
    <w:rsid w:val="008A3553"/>
    <w:rsid w:val="008D615F"/>
    <w:rsid w:val="00A1120A"/>
    <w:rsid w:val="00A72510"/>
    <w:rsid w:val="00A905AC"/>
    <w:rsid w:val="00B12D5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73B0"/>
  </w:style>
  <w:style w:type="paragraph" w:styleId="Nagwek1">
    <w:name w:val="heading 1"/>
    <w:basedOn w:val="Normalny"/>
    <w:next w:val="Normalny"/>
    <w:link w:val="Nagwek1Znak"/>
    <w:qFormat/>
    <w:rsid w:val="002573B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573B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573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73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573B0"/>
  </w:style>
  <w:style w:type="paragraph" w:styleId="Tekstpodstawowywcity">
    <w:name w:val="Body Text Indent"/>
    <w:basedOn w:val="Normalny"/>
    <w:rsid w:val="002573B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573B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573B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573B0"/>
    <w:rPr>
      <w:sz w:val="28"/>
    </w:rPr>
  </w:style>
  <w:style w:type="paragraph" w:styleId="Tekstpodstawowywcity3">
    <w:name w:val="Body Text Indent 3"/>
    <w:basedOn w:val="Normalny"/>
    <w:rsid w:val="002573B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E3E1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E3E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2023-07-26T07:40:00Z</cp:lastPrinted>
  <dcterms:created xsi:type="dcterms:W3CDTF">2023-07-26T13:40:00Z</dcterms:created>
  <dcterms:modified xsi:type="dcterms:W3CDTF">2023-07-26T13:40:00Z</dcterms:modified>
</cp:coreProperties>
</file>