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E33B4" w14:textId="77777777" w:rsidR="00D665F5" w:rsidRPr="00BB547B" w:rsidRDefault="006C229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C229D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6C229D">
        <w:rPr>
          <w:rFonts w:ascii="Arial" w:hAnsi="Arial" w:cs="Arial"/>
          <w:sz w:val="24"/>
          <w:szCs w:val="24"/>
        </w:rPr>
        <w:t>2023-08-10</w:t>
      </w:r>
    </w:p>
    <w:p w14:paraId="79527234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AF431CB" w14:textId="77777777" w:rsidR="00D665F5" w:rsidRPr="00BB547B" w:rsidRDefault="006C229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C229D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5273128" w14:textId="77777777" w:rsidR="00D665F5" w:rsidRPr="00BB547B" w:rsidRDefault="006C229D" w:rsidP="00D665F5">
      <w:pPr>
        <w:rPr>
          <w:rFonts w:ascii="Arial" w:hAnsi="Arial" w:cs="Arial"/>
          <w:sz w:val="24"/>
          <w:szCs w:val="24"/>
        </w:rPr>
      </w:pPr>
      <w:r w:rsidRPr="006C229D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C229D">
        <w:rPr>
          <w:rFonts w:ascii="Arial" w:hAnsi="Arial" w:cs="Arial"/>
          <w:sz w:val="24"/>
          <w:szCs w:val="24"/>
        </w:rPr>
        <w:t>4</w:t>
      </w:r>
    </w:p>
    <w:p w14:paraId="3B95A179" w14:textId="77777777" w:rsidR="00D665F5" w:rsidRPr="00BB547B" w:rsidRDefault="006C229D" w:rsidP="00D665F5">
      <w:pPr>
        <w:rPr>
          <w:rFonts w:ascii="Arial" w:hAnsi="Arial" w:cs="Arial"/>
          <w:sz w:val="24"/>
          <w:szCs w:val="24"/>
        </w:rPr>
      </w:pPr>
      <w:r w:rsidRPr="006C229D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C229D">
        <w:rPr>
          <w:rFonts w:ascii="Arial" w:hAnsi="Arial" w:cs="Arial"/>
          <w:sz w:val="24"/>
          <w:szCs w:val="24"/>
        </w:rPr>
        <w:t>Kolbuszowa</w:t>
      </w:r>
    </w:p>
    <w:p w14:paraId="766085E8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FE0526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7F1863FC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5C0AB03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B6D84A8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C229D" w:rsidRPr="006C229D">
        <w:rPr>
          <w:rFonts w:ascii="Arial" w:hAnsi="Arial" w:cs="Arial"/>
          <w:b/>
          <w:sz w:val="24"/>
          <w:szCs w:val="24"/>
        </w:rPr>
        <w:t>Eap-2412/9/23/M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2386F07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AC380A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92BAA2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B2BCDC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A81E77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499A576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C229D" w:rsidRPr="006C229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C229D" w:rsidRPr="006C229D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56D628F" w14:textId="77777777" w:rsidR="00A80738" w:rsidRPr="00BB547B" w:rsidRDefault="006C229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C229D">
        <w:rPr>
          <w:rFonts w:ascii="Arial" w:hAnsi="Arial" w:cs="Arial"/>
          <w:b/>
          <w:szCs w:val="24"/>
        </w:rPr>
        <w:t>Dostawa materiałów  ogólnobudowlanych,  sanitarnych i elektrycznych w 4 pakietach</w:t>
      </w:r>
    </w:p>
    <w:p w14:paraId="506AAE63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C229D" w:rsidRPr="006C229D">
        <w:rPr>
          <w:rFonts w:ascii="Arial" w:hAnsi="Arial" w:cs="Arial"/>
          <w:sz w:val="24"/>
          <w:szCs w:val="24"/>
        </w:rPr>
        <w:t>(</w:t>
      </w:r>
      <w:proofErr w:type="spellStart"/>
      <w:r w:rsidR="006C229D" w:rsidRPr="006C229D">
        <w:rPr>
          <w:rFonts w:ascii="Arial" w:hAnsi="Arial" w:cs="Arial"/>
          <w:sz w:val="24"/>
          <w:szCs w:val="24"/>
        </w:rPr>
        <w:t>t.j</w:t>
      </w:r>
      <w:proofErr w:type="spellEnd"/>
      <w:r w:rsidR="006C229D" w:rsidRPr="006C229D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7B0ECC6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C229D" w:rsidRPr="006C229D">
        <w:rPr>
          <w:rFonts w:ascii="Arial" w:hAnsi="Arial" w:cs="Arial"/>
          <w:sz w:val="24"/>
          <w:szCs w:val="24"/>
        </w:rPr>
        <w:t>10/08/2023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C229D" w:rsidRPr="006C229D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20E4B04" w14:textId="77777777" w:rsidTr="00C82837">
        <w:tc>
          <w:tcPr>
            <w:tcW w:w="993" w:type="dxa"/>
            <w:shd w:val="clear" w:color="auto" w:fill="auto"/>
            <w:vAlign w:val="center"/>
          </w:tcPr>
          <w:p w14:paraId="4978357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A8897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3ADCB7C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640B3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6C229D" w:rsidRPr="00BB547B" w14:paraId="41AA8BCB" w14:textId="77777777" w:rsidTr="002B58AC">
        <w:tc>
          <w:tcPr>
            <w:tcW w:w="993" w:type="dxa"/>
            <w:shd w:val="clear" w:color="auto" w:fill="auto"/>
            <w:vAlign w:val="center"/>
          </w:tcPr>
          <w:p w14:paraId="0960A7BB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0F6B27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68E962D" w14:textId="77777777" w:rsidR="006C229D" w:rsidRPr="00BB547B" w:rsidRDefault="006C229D" w:rsidP="002B58AC">
            <w:pPr>
              <w:spacing w:before="80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Elmar Plus sp. z .o.o.</w:t>
            </w:r>
          </w:p>
          <w:p w14:paraId="3724227A" w14:textId="77777777" w:rsidR="006C229D" w:rsidRPr="00BB547B" w:rsidRDefault="006C229D" w:rsidP="002B58AC">
            <w:pPr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Handlowa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4B6BE7" w14:textId="77777777" w:rsidR="006C229D" w:rsidRPr="00BB547B" w:rsidRDefault="006C229D" w:rsidP="002B58AC">
            <w:pPr>
              <w:spacing w:after="80"/>
              <w:jc w:val="both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36-100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773EA1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115 361.28 zł</w:t>
            </w:r>
          </w:p>
        </w:tc>
      </w:tr>
      <w:tr w:rsidR="006C229D" w:rsidRPr="00BB547B" w14:paraId="24751730" w14:textId="77777777" w:rsidTr="002B58AC">
        <w:tc>
          <w:tcPr>
            <w:tcW w:w="993" w:type="dxa"/>
            <w:shd w:val="clear" w:color="auto" w:fill="auto"/>
            <w:vAlign w:val="center"/>
          </w:tcPr>
          <w:p w14:paraId="46C1C2C9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5A8345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56AB746" w14:textId="77777777" w:rsidR="006C229D" w:rsidRPr="00BB547B" w:rsidRDefault="006C229D" w:rsidP="002B58AC">
            <w:pPr>
              <w:spacing w:before="80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"</w:t>
            </w:r>
            <w:proofErr w:type="spellStart"/>
            <w:r w:rsidRPr="006C229D">
              <w:rPr>
                <w:rFonts w:ascii="Arial" w:hAnsi="Arial" w:cs="Arial"/>
              </w:rPr>
              <w:t>Armet</w:t>
            </w:r>
            <w:proofErr w:type="spellEnd"/>
            <w:r w:rsidRPr="006C229D">
              <w:rPr>
                <w:rFonts w:ascii="Arial" w:hAnsi="Arial" w:cs="Arial"/>
              </w:rPr>
              <w:t>" Spółka z ograniczoną odpowiedzialnością</w:t>
            </w:r>
          </w:p>
          <w:p w14:paraId="5A05BDAA" w14:textId="77777777" w:rsidR="006C229D" w:rsidRPr="00BB547B" w:rsidRDefault="006C229D" w:rsidP="002B58AC">
            <w:pPr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Obrońców Pokoju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49F64E" w14:textId="77777777" w:rsidR="006C229D" w:rsidRPr="00BB547B" w:rsidRDefault="006C229D" w:rsidP="002B58AC">
            <w:pPr>
              <w:spacing w:after="80"/>
              <w:jc w:val="both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36-100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AD61F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31 920.35 zł</w:t>
            </w:r>
          </w:p>
        </w:tc>
      </w:tr>
      <w:tr w:rsidR="006C229D" w:rsidRPr="00BB547B" w14:paraId="5F6D6B72" w14:textId="77777777" w:rsidTr="002B58AC">
        <w:tc>
          <w:tcPr>
            <w:tcW w:w="993" w:type="dxa"/>
            <w:shd w:val="clear" w:color="auto" w:fill="auto"/>
            <w:vAlign w:val="center"/>
          </w:tcPr>
          <w:p w14:paraId="3B07618F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366B9D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3CB3682" w14:textId="77777777" w:rsidR="006C229D" w:rsidRPr="00BB547B" w:rsidRDefault="006C229D" w:rsidP="002B58AC">
            <w:pPr>
              <w:spacing w:before="80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"</w:t>
            </w:r>
            <w:proofErr w:type="spellStart"/>
            <w:r w:rsidRPr="006C229D">
              <w:rPr>
                <w:rFonts w:ascii="Arial" w:hAnsi="Arial" w:cs="Arial"/>
              </w:rPr>
              <w:t>Armet</w:t>
            </w:r>
            <w:proofErr w:type="spellEnd"/>
            <w:r w:rsidRPr="006C229D">
              <w:rPr>
                <w:rFonts w:ascii="Arial" w:hAnsi="Arial" w:cs="Arial"/>
              </w:rPr>
              <w:t>" Spółka z ograniczoną odpowiedzialnością</w:t>
            </w:r>
          </w:p>
          <w:p w14:paraId="15F6F637" w14:textId="77777777" w:rsidR="006C229D" w:rsidRPr="00BB547B" w:rsidRDefault="006C229D" w:rsidP="002B58AC">
            <w:pPr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Obrońców Pokoju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505F6B" w14:textId="77777777" w:rsidR="006C229D" w:rsidRPr="00BB547B" w:rsidRDefault="006C229D" w:rsidP="002B58AC">
            <w:pPr>
              <w:spacing w:after="80"/>
              <w:jc w:val="both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36-100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6951A1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25 181.61 zł</w:t>
            </w:r>
          </w:p>
        </w:tc>
      </w:tr>
      <w:tr w:rsidR="006C229D" w:rsidRPr="00BB547B" w14:paraId="20C05409" w14:textId="77777777" w:rsidTr="002B58AC">
        <w:tc>
          <w:tcPr>
            <w:tcW w:w="993" w:type="dxa"/>
            <w:shd w:val="clear" w:color="auto" w:fill="auto"/>
            <w:vAlign w:val="center"/>
          </w:tcPr>
          <w:p w14:paraId="03BFEC14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D071CF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BAB1B64" w14:textId="77777777" w:rsidR="006C229D" w:rsidRPr="00BB547B" w:rsidRDefault="006C229D" w:rsidP="002B58AC">
            <w:pPr>
              <w:spacing w:before="80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"</w:t>
            </w:r>
            <w:proofErr w:type="spellStart"/>
            <w:r w:rsidRPr="006C229D">
              <w:rPr>
                <w:rFonts w:ascii="Arial" w:hAnsi="Arial" w:cs="Arial"/>
              </w:rPr>
              <w:t>Armet</w:t>
            </w:r>
            <w:proofErr w:type="spellEnd"/>
            <w:r w:rsidRPr="006C229D">
              <w:rPr>
                <w:rFonts w:ascii="Arial" w:hAnsi="Arial" w:cs="Arial"/>
              </w:rPr>
              <w:t>" Spółka z ograniczoną odpowiedzialnością</w:t>
            </w:r>
          </w:p>
          <w:p w14:paraId="6E46BBA5" w14:textId="77777777" w:rsidR="006C229D" w:rsidRPr="00BB547B" w:rsidRDefault="006C229D" w:rsidP="002B58AC">
            <w:pPr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Obrońców Pokoju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998D92" w14:textId="77777777" w:rsidR="006C229D" w:rsidRPr="00BB547B" w:rsidRDefault="006C229D" w:rsidP="002B58AC">
            <w:pPr>
              <w:spacing w:after="80"/>
              <w:jc w:val="both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36-100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D8F1C7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188 148.00 zł</w:t>
            </w:r>
          </w:p>
        </w:tc>
      </w:tr>
      <w:tr w:rsidR="006C229D" w:rsidRPr="00BB547B" w14:paraId="7DDEAE5E" w14:textId="77777777" w:rsidTr="002B58AC">
        <w:tc>
          <w:tcPr>
            <w:tcW w:w="993" w:type="dxa"/>
            <w:shd w:val="clear" w:color="auto" w:fill="auto"/>
            <w:vAlign w:val="center"/>
          </w:tcPr>
          <w:p w14:paraId="0D649099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0C0151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59B620E" w14:textId="77777777" w:rsidR="006C229D" w:rsidRPr="00BB547B" w:rsidRDefault="006C229D" w:rsidP="002B58AC">
            <w:pPr>
              <w:spacing w:before="80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 xml:space="preserve">Centrum Plus Sp. z </w:t>
            </w:r>
            <w:proofErr w:type="spellStart"/>
            <w:r w:rsidRPr="006C229D">
              <w:rPr>
                <w:rFonts w:ascii="Arial" w:hAnsi="Arial" w:cs="Arial"/>
              </w:rPr>
              <w:t>o.o</w:t>
            </w:r>
            <w:proofErr w:type="spellEnd"/>
          </w:p>
          <w:p w14:paraId="650DA6EC" w14:textId="77777777" w:rsidR="006C229D" w:rsidRPr="00BB547B" w:rsidRDefault="006C229D" w:rsidP="002B58AC">
            <w:pPr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Towarowa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C9A50B" w14:textId="77777777" w:rsidR="006C229D" w:rsidRPr="00BB547B" w:rsidRDefault="006C229D" w:rsidP="002B58AC">
            <w:pPr>
              <w:spacing w:after="80"/>
              <w:jc w:val="both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36-100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CD73C1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34 654.57 zł</w:t>
            </w:r>
          </w:p>
        </w:tc>
      </w:tr>
      <w:tr w:rsidR="006C229D" w:rsidRPr="00BB547B" w14:paraId="5FC1BA13" w14:textId="77777777" w:rsidTr="002B58AC">
        <w:tc>
          <w:tcPr>
            <w:tcW w:w="993" w:type="dxa"/>
            <w:shd w:val="clear" w:color="auto" w:fill="auto"/>
            <w:vAlign w:val="center"/>
          </w:tcPr>
          <w:p w14:paraId="62D444B5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CB7A3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3FDA08F" w14:textId="77777777" w:rsidR="006C229D" w:rsidRPr="00BB547B" w:rsidRDefault="006C229D" w:rsidP="002B58AC">
            <w:pPr>
              <w:spacing w:before="80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 xml:space="preserve">Centrum Plus Sp. z </w:t>
            </w:r>
            <w:proofErr w:type="spellStart"/>
            <w:r w:rsidRPr="006C229D">
              <w:rPr>
                <w:rFonts w:ascii="Arial" w:hAnsi="Arial" w:cs="Arial"/>
              </w:rPr>
              <w:t>o.o</w:t>
            </w:r>
            <w:proofErr w:type="spellEnd"/>
          </w:p>
          <w:p w14:paraId="64057E91" w14:textId="77777777" w:rsidR="006C229D" w:rsidRPr="00BB547B" w:rsidRDefault="006C229D" w:rsidP="002B58AC">
            <w:pPr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Towarowa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1D55AD1" w14:textId="77777777" w:rsidR="006C229D" w:rsidRPr="00BB547B" w:rsidRDefault="006C229D" w:rsidP="002B58AC">
            <w:pPr>
              <w:spacing w:after="80"/>
              <w:jc w:val="both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36-100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09CB1C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30 383.32 zł</w:t>
            </w:r>
          </w:p>
        </w:tc>
      </w:tr>
      <w:tr w:rsidR="006C229D" w:rsidRPr="00BB547B" w14:paraId="3B251908" w14:textId="77777777" w:rsidTr="002B58AC">
        <w:tc>
          <w:tcPr>
            <w:tcW w:w="993" w:type="dxa"/>
            <w:shd w:val="clear" w:color="auto" w:fill="auto"/>
            <w:vAlign w:val="center"/>
          </w:tcPr>
          <w:p w14:paraId="260C60FE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F1ADF1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9AABCD6" w14:textId="77777777" w:rsidR="006C229D" w:rsidRPr="00BB547B" w:rsidRDefault="006C229D" w:rsidP="002B58A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C229D">
              <w:rPr>
                <w:rFonts w:ascii="Arial" w:hAnsi="Arial" w:cs="Arial"/>
              </w:rPr>
              <w:t>Metalzbyt</w:t>
            </w:r>
            <w:proofErr w:type="spellEnd"/>
            <w:r w:rsidRPr="006C229D">
              <w:rPr>
                <w:rFonts w:ascii="Arial" w:hAnsi="Arial" w:cs="Arial"/>
              </w:rPr>
              <w:t xml:space="preserve"> - Hurt Sp. z o.o.</w:t>
            </w:r>
          </w:p>
          <w:p w14:paraId="161B1FC2" w14:textId="77777777" w:rsidR="006C229D" w:rsidRPr="00BB547B" w:rsidRDefault="006C229D" w:rsidP="002B58AC">
            <w:pPr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Badowskiego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9E09EE" w14:textId="77777777" w:rsidR="006C229D" w:rsidRPr="00BB547B" w:rsidRDefault="006C229D" w:rsidP="002B58AC">
            <w:pPr>
              <w:spacing w:after="80"/>
              <w:jc w:val="both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Bielsko - 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EFA8A2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45 913.69 zł</w:t>
            </w:r>
          </w:p>
        </w:tc>
      </w:tr>
      <w:tr w:rsidR="006C229D" w:rsidRPr="00BB547B" w14:paraId="189105F2" w14:textId="77777777" w:rsidTr="002B58AC">
        <w:tc>
          <w:tcPr>
            <w:tcW w:w="993" w:type="dxa"/>
            <w:shd w:val="clear" w:color="auto" w:fill="auto"/>
            <w:vAlign w:val="center"/>
          </w:tcPr>
          <w:p w14:paraId="193E1B01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9EB9B2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A46D4AE" w14:textId="77777777" w:rsidR="006C229D" w:rsidRPr="00BB547B" w:rsidRDefault="006C229D" w:rsidP="002B58A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C229D">
              <w:rPr>
                <w:rFonts w:ascii="Arial" w:hAnsi="Arial" w:cs="Arial"/>
              </w:rPr>
              <w:t>Metalzbyt</w:t>
            </w:r>
            <w:proofErr w:type="spellEnd"/>
            <w:r w:rsidRPr="006C229D">
              <w:rPr>
                <w:rFonts w:ascii="Arial" w:hAnsi="Arial" w:cs="Arial"/>
              </w:rPr>
              <w:t xml:space="preserve"> - Hurt Sp. z o.o.</w:t>
            </w:r>
          </w:p>
          <w:p w14:paraId="7A59EA27" w14:textId="77777777" w:rsidR="006C229D" w:rsidRPr="00BB547B" w:rsidRDefault="006C229D" w:rsidP="002B58AC">
            <w:pPr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Badowskiego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78DD4A" w14:textId="77777777" w:rsidR="006C229D" w:rsidRPr="00BB547B" w:rsidRDefault="006C229D" w:rsidP="002B58AC">
            <w:pPr>
              <w:spacing w:after="80"/>
              <w:jc w:val="both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Bielsko - 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CE5B4A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29 426.63 zł</w:t>
            </w:r>
          </w:p>
        </w:tc>
      </w:tr>
      <w:tr w:rsidR="006C229D" w:rsidRPr="00BB547B" w14:paraId="70544F32" w14:textId="77777777" w:rsidTr="002B58AC">
        <w:tc>
          <w:tcPr>
            <w:tcW w:w="993" w:type="dxa"/>
            <w:shd w:val="clear" w:color="auto" w:fill="auto"/>
            <w:vAlign w:val="center"/>
          </w:tcPr>
          <w:p w14:paraId="0E9DC326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543F0D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C03C30C" w14:textId="77777777" w:rsidR="006C229D" w:rsidRPr="00BB547B" w:rsidRDefault="006C229D" w:rsidP="002B58A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C229D">
              <w:rPr>
                <w:rFonts w:ascii="Arial" w:hAnsi="Arial" w:cs="Arial"/>
              </w:rPr>
              <w:t>AxOn</w:t>
            </w:r>
            <w:proofErr w:type="spellEnd"/>
            <w:r w:rsidRPr="006C229D">
              <w:rPr>
                <w:rFonts w:ascii="Arial" w:hAnsi="Arial" w:cs="Arial"/>
              </w:rPr>
              <w:t xml:space="preserve"> </w:t>
            </w:r>
            <w:proofErr w:type="spellStart"/>
            <w:r w:rsidRPr="006C229D">
              <w:rPr>
                <w:rFonts w:ascii="Arial" w:hAnsi="Arial" w:cs="Arial"/>
              </w:rPr>
              <w:t>Electric</w:t>
            </w:r>
            <w:proofErr w:type="spellEnd"/>
            <w:r w:rsidRPr="006C229D">
              <w:rPr>
                <w:rFonts w:ascii="Arial" w:hAnsi="Arial" w:cs="Arial"/>
              </w:rPr>
              <w:t xml:space="preserve"> Bartłomiej </w:t>
            </w:r>
            <w:proofErr w:type="spellStart"/>
            <w:r w:rsidRPr="006C229D">
              <w:rPr>
                <w:rFonts w:ascii="Arial" w:hAnsi="Arial" w:cs="Arial"/>
              </w:rPr>
              <w:t>Petejko</w:t>
            </w:r>
            <w:proofErr w:type="spellEnd"/>
          </w:p>
          <w:p w14:paraId="575E575C" w14:textId="77777777" w:rsidR="006C229D" w:rsidRPr="00BB547B" w:rsidRDefault="006C229D" w:rsidP="002B58AC">
            <w:pPr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handlowa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94A4082" w14:textId="77777777" w:rsidR="006C229D" w:rsidRPr="00BB547B" w:rsidRDefault="006C229D" w:rsidP="002B58AC">
            <w:pPr>
              <w:spacing w:after="80"/>
              <w:jc w:val="both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36-100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C229D">
              <w:rPr>
                <w:rFonts w:ascii="Arial" w:hAnsi="Arial" w:cs="Arial"/>
              </w:rPr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999E23" w14:textId="77777777" w:rsidR="006C229D" w:rsidRPr="00BB547B" w:rsidRDefault="006C229D" w:rsidP="002B58A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C229D">
              <w:rPr>
                <w:rFonts w:ascii="Arial" w:hAnsi="Arial" w:cs="Arial"/>
              </w:rPr>
              <w:t>95 214.90 zł</w:t>
            </w:r>
          </w:p>
        </w:tc>
      </w:tr>
    </w:tbl>
    <w:p w14:paraId="6D6F30FD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DB7559E" w14:textId="02544B75" w:rsidR="00C236D3" w:rsidRDefault="006C229D" w:rsidP="00173B20">
      <w:pPr>
        <w:jc w:val="right"/>
        <w:rPr>
          <w:rFonts w:ascii="Arial" w:hAnsi="Arial" w:cs="Arial"/>
          <w:sz w:val="24"/>
          <w:szCs w:val="24"/>
        </w:rPr>
      </w:pPr>
      <w:r w:rsidRPr="006C229D">
        <w:rPr>
          <w:rFonts w:ascii="Arial" w:hAnsi="Arial" w:cs="Arial"/>
          <w:sz w:val="24"/>
          <w:szCs w:val="24"/>
        </w:rPr>
        <w:t xml:space="preserve">  </w:t>
      </w:r>
      <w:bookmarkEnd w:id="0"/>
      <w:r w:rsidR="000E0D82">
        <w:rPr>
          <w:rFonts w:ascii="Arial" w:hAnsi="Arial" w:cs="Arial"/>
          <w:sz w:val="24"/>
          <w:szCs w:val="24"/>
        </w:rPr>
        <w:t>Dyrektor SP ZOZ Kolbuszowa</w:t>
      </w:r>
    </w:p>
    <w:p w14:paraId="76DF7EB9" w14:textId="3FB1A94A" w:rsidR="000E0D82" w:rsidRPr="00BB547B" w:rsidRDefault="000E0D8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0E0D82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B032E" w14:textId="77777777" w:rsidR="002012D6" w:rsidRDefault="002012D6">
      <w:r>
        <w:separator/>
      </w:r>
    </w:p>
  </w:endnote>
  <w:endnote w:type="continuationSeparator" w:id="0">
    <w:p w14:paraId="2E45784C" w14:textId="77777777" w:rsidR="002012D6" w:rsidRDefault="00201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082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A1CFC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CEC7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762034">
        <v:line id="_x0000_s1025" style="position:absolute;left:0;text-align:left;z-index:251657728" from="-3.85pt,8.7pt" to="455.15pt,8.7pt"/>
      </w:pict>
    </w:r>
  </w:p>
  <w:p w14:paraId="1D482A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754E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01F305" w14:textId="77777777" w:rsidR="009F189D" w:rsidRDefault="009F189D">
    <w:pPr>
      <w:pStyle w:val="Stopka"/>
      <w:tabs>
        <w:tab w:val="clear" w:pos="4536"/>
      </w:tabs>
      <w:jc w:val="center"/>
    </w:pPr>
  </w:p>
  <w:p w14:paraId="60D4E8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77163" w14:textId="77777777" w:rsidR="002012D6" w:rsidRDefault="002012D6">
      <w:r>
        <w:separator/>
      </w:r>
    </w:p>
  </w:footnote>
  <w:footnote w:type="continuationSeparator" w:id="0">
    <w:p w14:paraId="63B8BA4B" w14:textId="77777777" w:rsidR="002012D6" w:rsidRDefault="00201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904A3" w14:textId="77777777" w:rsidR="006C229D" w:rsidRDefault="006C22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8F9E4" w14:textId="77777777" w:rsidR="006C229D" w:rsidRDefault="006C22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F2E0A" w14:textId="77777777" w:rsidR="006C229D" w:rsidRDefault="006C22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2D6"/>
    <w:rsid w:val="00007727"/>
    <w:rsid w:val="00017720"/>
    <w:rsid w:val="00035488"/>
    <w:rsid w:val="000D7F25"/>
    <w:rsid w:val="000E00E5"/>
    <w:rsid w:val="000E0D82"/>
    <w:rsid w:val="00173B20"/>
    <w:rsid w:val="001C69FF"/>
    <w:rsid w:val="002012D6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C229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2822E"/>
  <w15:chartTrackingRefBased/>
  <w15:docId w15:val="{94BEF5DB-59F0-46C3-9864-6C18D278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2023-08-10T09:50:00Z</cp:lastPrinted>
  <dcterms:created xsi:type="dcterms:W3CDTF">2023-08-10T09:51:00Z</dcterms:created>
  <dcterms:modified xsi:type="dcterms:W3CDTF">2023-08-10T09:51:00Z</dcterms:modified>
</cp:coreProperties>
</file>